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rPr>
        <w:id w:val="1411576370"/>
        <w:docPartObj>
          <w:docPartGallery w:val="Cover Pages"/>
          <w:docPartUnique/>
        </w:docPartObj>
      </w:sdtPr>
      <w:sdtEndPr>
        <w:rPr>
          <w:noProof w:val="0"/>
        </w:rPr>
      </w:sdtEndPr>
      <w:sdtContent>
        <w:sdt>
          <w:sdtPr>
            <w:rPr>
              <w:noProof/>
            </w:rPr>
            <w:id w:val="565995627"/>
            <w:lock w:val="contentLocked"/>
            <w:placeholder>
              <w:docPart w:val="A899DDBA1A834A0E97F077375905ADEC"/>
            </w:placeholder>
            <w:group/>
          </w:sdtPr>
          <w:sdtEndPr/>
          <w:sdtContent>
            <w:p w14:paraId="21A30FB1" w14:textId="77777777" w:rsidR="004D7AD1" w:rsidRDefault="004D7AD1" w:rsidP="00F80B38">
              <w:pPr>
                <w:rPr>
                  <w:noProof/>
                </w:rPr>
              </w:pPr>
              <w:r>
                <w:rPr>
                  <w:noProof/>
                  <w:lang w:eastAsia="nb-NO"/>
                </w:rPr>
                <mc:AlternateContent>
                  <mc:Choice Requires="wpg">
                    <w:drawing>
                      <wp:anchor distT="0" distB="0" distL="114300" distR="114300" simplePos="0" relativeHeight="251658246" behindDoc="1" locked="0" layoutInCell="1" allowOverlap="1" wp14:anchorId="5A9898C7" wp14:editId="2B29FA3D">
                        <wp:simplePos x="0" y="0"/>
                        <wp:positionH relativeFrom="page">
                          <wp:posOffset>5543550</wp:posOffset>
                        </wp:positionH>
                        <wp:positionV relativeFrom="page">
                          <wp:posOffset>-1476375</wp:posOffset>
                        </wp:positionV>
                        <wp:extent cx="3455670" cy="8097520"/>
                        <wp:effectExtent l="0" t="0" r="0" b="0"/>
                        <wp:wrapNone/>
                        <wp:docPr id="39" name="Gruppe 39"/>
                        <wp:cNvGraphicFramePr/>
                        <a:graphic xmlns:a="http://schemas.openxmlformats.org/drawingml/2006/main">
                          <a:graphicData uri="http://schemas.microsoft.com/office/word/2010/wordprocessingGroup">
                            <wpg:wgp>
                              <wpg:cNvGrpSpPr/>
                              <wpg:grpSpPr>
                                <a:xfrm>
                                  <a:off x="0" y="0"/>
                                  <a:ext cx="3455670" cy="8097520"/>
                                  <a:chOff x="0" y="0"/>
                                  <a:chExt cx="3455670" cy="8098922"/>
                                </a:xfrm>
                              </wpg:grpSpPr>
                              <pic:pic xmlns:pic="http://schemas.openxmlformats.org/drawingml/2006/picture">
                                <pic:nvPicPr>
                                  <pic:cNvPr id="40" name="Bilde 4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4643252"/>
                                    <a:ext cx="3455670" cy="3455670"/>
                                  </a:xfrm>
                                  <a:prstGeom prst="rect">
                                    <a:avLst/>
                                  </a:prstGeom>
                                </pic:spPr>
                              </pic:pic>
                              <pic:pic xmlns:pic="http://schemas.openxmlformats.org/drawingml/2006/picture">
                                <pic:nvPicPr>
                                  <pic:cNvPr id="41" name="Bilde 4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55670" cy="34556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FCEA50" id="Gruppe 39" o:spid="_x0000_s1026" style="position:absolute;margin-left:436.5pt;margin-top:-116.25pt;width:272.1pt;height:637.6pt;z-index:-251658234;mso-position-horizontal-relative:page;mso-position-vertical-relative:page;mso-width-relative:margin;mso-height-relative:margin" coordsize="34556,80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40" o:spid="_x0000_s1027" type="#_x0000_t75" style="position:absolute;top:46432;width:34556;height:34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">
                          <v:imagedata r:id="rId14" o:title=""/>
                        </v:shape>
                        <v:shape id="Bilde 41" o:spid="_x0000_s1028" type="#_x0000_t75" style="position:absolute;width:34556;height:34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">
                          <v:imagedata r:id="rId14" o:title=""/>
                        </v:shape>
                        <w10:wrap anchorx="page" anchory="page"/>
                      </v:group>
                    </w:pict>
                  </mc:Fallback>
                </mc:AlternateContent>
              </w:r>
            </w:p>
          </w:sdtContent>
        </w:sdt>
        <w:p w14:paraId="079DB6D2" w14:textId="77777777" w:rsidR="004D7AD1" w:rsidRDefault="004D7AD1" w:rsidP="00F80B38">
          <w:pPr>
            <w:rPr>
              <w:noProof/>
            </w:rPr>
          </w:pPr>
        </w:p>
        <w:tbl>
          <w:tblPr>
            <w:tblStyle w:val="Tabellrutenett"/>
            <w:tblpPr w:leftFromText="142" w:rightFromText="142" w:vertAnchor="page" w:horzAnchor="page" w:tblpX="908" w:tblpY="8251"/>
            <w:tblOverlap w:val="never"/>
            <w:tblW w:w="8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05"/>
          </w:tblGrid>
          <w:tr w:rsidR="004D7AD1" w14:paraId="21340EA9" w14:textId="77777777" w:rsidTr="00F825B4">
            <w:trPr>
              <w:trHeight w:val="1780"/>
            </w:trPr>
            <w:tc>
              <w:tcPr>
                <w:tcW w:w="8605" w:type="dxa"/>
              </w:tcPr>
              <w:sdt>
                <w:sdtPr>
                  <w:alias w:val="Tittel"/>
                  <w:tag w:val="Tittel"/>
                  <w:id w:val="-1563782353"/>
                  <w:placeholder>
                    <w:docPart w:val="7A48390F863A4A63A9496A9D596F0C1A"/>
                  </w:placeholder>
                  <w:dataBinding w:xpath="/root[1]/tittel[1]" w:storeItemID="{97D0A48E-DE06-42F6-802A-07EF49B77F32}"/>
                  <w:text w:multiLine="1"/>
                </w:sdtPr>
                <w:sdtEndPr/>
                <w:sdtContent>
                  <w:p w14:paraId="487B4EA3" w14:textId="17180CC2" w:rsidR="004D7AD1" w:rsidRPr="002B6798" w:rsidRDefault="00061AF4" w:rsidP="002B6798">
                    <w:pPr>
                      <w:pStyle w:val="Tittel"/>
                    </w:pPr>
                    <w:r>
                      <w:t>Effektanalyse</w:t>
                    </w:r>
                    <w:r w:rsidR="00F825B4">
                      <w:t xml:space="preserve"> av elektronisk medisineringsstøtte</w:t>
                    </w:r>
                    <w:r w:rsidR="008356C4">
                      <w:t>. Utkast</w:t>
                    </w:r>
                  </w:p>
                </w:sdtContent>
              </w:sdt>
              <w:sdt>
                <w:sdtPr>
                  <w:alias w:val="Undertittel"/>
                  <w:tag w:val="Undertittel"/>
                  <w:id w:val="449509824"/>
                  <w:placeholder>
                    <w:docPart w:val="17038D48259F44FCB4AE0B17E0B7CBB9"/>
                  </w:placeholder>
                  <w:dataBinding w:xpath="/root[1]/undertittel[1]" w:storeItemID="{97D0A48E-DE06-42F6-802A-07EF49B77F32}"/>
                  <w:text w:multiLine="1"/>
                </w:sdtPr>
                <w:sdtEndPr/>
                <w:sdtContent>
                  <w:p w14:paraId="3D848D78" w14:textId="4A30B801" w:rsidR="004D7AD1" w:rsidRPr="001336F4" w:rsidRDefault="00BE74B8" w:rsidP="001336F4">
                    <w:pPr>
                      <w:pStyle w:val="Ingress"/>
                    </w:pPr>
                    <w:r>
                      <w:t xml:space="preserve">Gjennomført på vegne av Nasjonalt </w:t>
                    </w:r>
                    <w:r w:rsidR="00383DB0">
                      <w:t>program for leverandørutvikling</w:t>
                    </w:r>
                  </w:p>
                </w:sdtContent>
              </w:sdt>
            </w:tc>
          </w:tr>
        </w:tbl>
        <w:p w14:paraId="6523299B" w14:textId="77777777" w:rsidR="004D7AD1" w:rsidRDefault="004D7AD1" w:rsidP="00F80B38">
          <w:r>
            <w:rPr>
              <w:noProof/>
              <w:lang w:eastAsia="nb-NO"/>
            </w:rPr>
            <w:drawing>
              <wp:anchor distT="0" distB="0" distL="114300" distR="114300" simplePos="0" relativeHeight="251658245" behindDoc="0" locked="0" layoutInCell="1" allowOverlap="1" wp14:anchorId="0471B7E0" wp14:editId="19A7CB51">
                <wp:simplePos x="0" y="0"/>
                <wp:positionH relativeFrom="column">
                  <wp:posOffset>-546735</wp:posOffset>
                </wp:positionH>
                <wp:positionV relativeFrom="page">
                  <wp:posOffset>9867900</wp:posOffset>
                </wp:positionV>
                <wp:extent cx="2552700" cy="285750"/>
                <wp:effectExtent l="0" t="0" r="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C_Logo1_b6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2700" cy="285750"/>
                        </a:xfrm>
                        <a:prstGeom prst="rect">
                          <a:avLst/>
                        </a:prstGeom>
                      </pic:spPr>
                    </pic:pic>
                  </a:graphicData>
                </a:graphic>
                <wp14:sizeRelH relativeFrom="page">
                  <wp14:pctWidth>0</wp14:pctWidth>
                </wp14:sizeRelH>
                <wp14:sizeRelV relativeFrom="page">
                  <wp14:pctHeight>0</wp14:pctHeight>
                </wp14:sizeRelV>
              </wp:anchor>
            </w:drawing>
          </w:r>
          <w:r>
            <w:rPr>
              <w:noProof/>
              <w:lang w:eastAsia="nb-NO"/>
            </w:rPr>
            <mc:AlternateContent>
              <mc:Choice Requires="wps">
                <w:drawing>
                  <wp:anchor distT="0" distB="0" distL="114300" distR="114300" simplePos="0" relativeHeight="251658243" behindDoc="1" locked="0" layoutInCell="1" allowOverlap="1" wp14:anchorId="552FAC14" wp14:editId="20E96A50">
                    <wp:simplePos x="0" y="0"/>
                    <wp:positionH relativeFrom="page">
                      <wp:posOffset>255181</wp:posOffset>
                    </wp:positionH>
                    <wp:positionV relativeFrom="page">
                      <wp:posOffset>4901609</wp:posOffset>
                    </wp:positionV>
                    <wp:extent cx="7060019" cy="5518298"/>
                    <wp:effectExtent l="0" t="0" r="7620" b="6350"/>
                    <wp:wrapNone/>
                    <wp:docPr id="5" name="Avrund hjørner på samme side i rektangel 5"/>
                    <wp:cNvGraphicFramePr/>
                    <a:graphic xmlns:a="http://schemas.openxmlformats.org/drawingml/2006/main">
                      <a:graphicData uri="http://schemas.microsoft.com/office/word/2010/wordprocessingShape">
                        <wps:wsp>
                          <wps:cNvSpPr/>
                          <wps:spPr>
                            <a:xfrm rot="10800000">
                              <a:off x="0" y="0"/>
                              <a:ext cx="7060019" cy="5518298"/>
                            </a:xfrm>
                            <a:prstGeom prst="round2SameRect">
                              <a:avLst>
                                <a:gd name="adj1" fmla="val 1334"/>
                                <a:gd name="adj2" fmla="val 0"/>
                              </a:avLst>
                            </a:prstGeom>
                            <a:solidFill>
                              <a:srgbClr val="EDEE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47519" id="Avrund hjørner på samme side i rektangel 5" o:spid="_x0000_s1026" style="position:absolute;margin-left:20.1pt;margin-top:385.95pt;width:555.9pt;height:434.5pt;rotation:180;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060019,551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" path="m73614,l6986405,v40656,,73614,32958,73614,73614l7060019,5518298r,l,5518298r,l,73614c,32958,32958,,73614,xe" fillcolor="#edeeee" stroked="f" strokeweight="2pt">
                    <v:path arrowok="t" o:connecttype="custom" o:connectlocs="73614,0;6986405,0;7060019,73614;7060019,5518298;7060019,5518298;0,5518298;0,5518298;0,73614;73614,0" o:connectangles="0,0,0,0,0,0,0,0,0"/>
                    <w10:wrap anchorx="page" anchory="page"/>
                  </v:shape>
                </w:pict>
              </mc:Fallback>
            </mc:AlternateContent>
          </w:r>
          <w:r>
            <w:rPr>
              <w:noProof/>
              <w:lang w:eastAsia="nb-NO"/>
            </w:rPr>
            <mc:AlternateContent>
              <mc:Choice Requires="wps">
                <w:drawing>
                  <wp:anchor distT="0" distB="0" distL="114300" distR="114300" simplePos="0" relativeHeight="251658244" behindDoc="1" locked="0" layoutInCell="1" allowOverlap="1" wp14:anchorId="35A039E2" wp14:editId="7A4CF7FC">
                    <wp:simplePos x="0" y="0"/>
                    <wp:positionH relativeFrom="page">
                      <wp:posOffset>255181</wp:posOffset>
                    </wp:positionH>
                    <wp:positionV relativeFrom="page">
                      <wp:posOffset>255181</wp:posOffset>
                    </wp:positionV>
                    <wp:extent cx="7060019" cy="4657061"/>
                    <wp:effectExtent l="0" t="0" r="7620" b="0"/>
                    <wp:wrapNone/>
                    <wp:docPr id="3" name="Avrund hjørner på samme side i rektangel 3"/>
                    <wp:cNvGraphicFramePr/>
                    <a:graphic xmlns:a="http://schemas.openxmlformats.org/drawingml/2006/main">
                      <a:graphicData uri="http://schemas.microsoft.com/office/word/2010/wordprocessingShape">
                        <wps:wsp>
                          <wps:cNvSpPr/>
                          <wps:spPr>
                            <a:xfrm>
                              <a:off x="0" y="0"/>
                              <a:ext cx="7060019" cy="4657061"/>
                            </a:xfrm>
                            <a:prstGeom prst="round2SameRect">
                              <a:avLst>
                                <a:gd name="adj1" fmla="val 1334"/>
                                <a:gd name="adj2" fmla="val 0"/>
                              </a:avLst>
                            </a:prstGeom>
                            <a:blipFill dpi="0" rotWithShape="1">
                              <a:blip r:embed="rId1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84133" id="Avrund hjørner på samme side i rektangel 3" o:spid="_x0000_s1026" style="position:absolute;margin-left:20.1pt;margin-top:20.1pt;width:555.9pt;height:366.7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060019,46570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" path="m62125,l6997894,v34311,,62125,27814,62125,62125l7060019,4657061r,l,4657061r,l,62125c,27814,27814,,62125,xe" stroked="f" strokeweight="2pt">
                    <v:fill r:id="rId17" o:title="" recolor="t" rotate="t" type="frame"/>
                    <v:path arrowok="t" o:connecttype="custom" o:connectlocs="62125,0;6997894,0;7060019,62125;7060019,4657061;7060019,4657061;0,4657061;0,4657061;0,62125;62125,0" o:connectangles="0,0,0,0,0,0,0,0,0"/>
                    <w10:wrap anchorx="page" anchory="page"/>
                  </v:shape>
                </w:pict>
              </mc:Fallback>
            </mc:AlternateContent>
          </w:r>
        </w:p>
        <w:p w14:paraId="110012B4" w14:textId="77777777" w:rsidR="004D7AD1" w:rsidRDefault="004D7AD1">
          <w:pPr>
            <w:spacing w:after="0" w:line="280" w:lineRule="atLeast"/>
          </w:pPr>
          <w:r>
            <w:br w:type="page"/>
          </w:r>
        </w:p>
      </w:sdtContent>
    </w:sdt>
    <w:p w14:paraId="4ADA2C60" w14:textId="77777777" w:rsidR="00EA35AD" w:rsidRDefault="001D4004" w:rsidP="00CF2FF9">
      <w:r>
        <w:lastRenderedPageBreak/>
        <w:br/>
      </w:r>
    </w:p>
    <w:p w14:paraId="2EE5466D" w14:textId="77777777" w:rsidR="002D7151" w:rsidRDefault="002D7151" w:rsidP="00CF2FF9"/>
    <w:p w14:paraId="2CCB9E7D" w14:textId="77777777" w:rsidR="00ED1E8A" w:rsidRDefault="00ED1E8A" w:rsidP="007D5CE6">
      <w:pPr>
        <w:pStyle w:val="Ingress"/>
      </w:pPr>
    </w:p>
    <w:p w14:paraId="1A8BE18D" w14:textId="77777777" w:rsidR="00ED1E8A" w:rsidRDefault="00ED1E8A" w:rsidP="007D5CE6">
      <w:pPr>
        <w:pStyle w:val="Ingress"/>
      </w:pPr>
    </w:p>
    <w:p w14:paraId="0358A449" w14:textId="77777777" w:rsidR="00ED1E8A" w:rsidRDefault="00ED1E8A" w:rsidP="007D5CE6">
      <w:pPr>
        <w:pStyle w:val="Ingress"/>
      </w:pPr>
    </w:p>
    <w:p w14:paraId="7AA331A0" w14:textId="77777777" w:rsidR="00ED1E8A" w:rsidRDefault="00ED1E8A" w:rsidP="007D5CE6">
      <w:pPr>
        <w:pStyle w:val="Ingress"/>
      </w:pPr>
    </w:p>
    <w:p w14:paraId="61B3AE4D" w14:textId="77777777" w:rsidR="00ED1E8A" w:rsidRDefault="00ED1E8A" w:rsidP="007D5CE6">
      <w:pPr>
        <w:pStyle w:val="Ingress"/>
      </w:pPr>
    </w:p>
    <w:p w14:paraId="45329E75" w14:textId="77777777" w:rsidR="00ED1E8A" w:rsidRDefault="00ED1E8A" w:rsidP="007D5CE6">
      <w:pPr>
        <w:pStyle w:val="Ingress"/>
      </w:pPr>
    </w:p>
    <w:p w14:paraId="41F5CA37" w14:textId="77777777" w:rsidR="00ED1E8A" w:rsidRDefault="00ED1E8A" w:rsidP="007D5CE6">
      <w:pPr>
        <w:pStyle w:val="Ingress"/>
      </w:pPr>
    </w:p>
    <w:p w14:paraId="0D5B8669" w14:textId="77777777" w:rsidR="00ED1E8A" w:rsidRDefault="00ED1E8A" w:rsidP="007D5CE6">
      <w:pPr>
        <w:pStyle w:val="Ingress"/>
      </w:pPr>
    </w:p>
    <w:p w14:paraId="0B40293D" w14:textId="77777777" w:rsidR="00E610C3" w:rsidRDefault="00E610C3" w:rsidP="007D5CE6">
      <w:pPr>
        <w:pStyle w:val="Ingress"/>
      </w:pPr>
    </w:p>
    <w:p w14:paraId="377ABA64" w14:textId="77777777" w:rsidR="00E610C3" w:rsidRDefault="00E610C3" w:rsidP="007D5CE6">
      <w:pPr>
        <w:pStyle w:val="Ingress"/>
      </w:pPr>
    </w:p>
    <w:p w14:paraId="7A4D4EC3" w14:textId="77777777" w:rsidR="00E610C3" w:rsidRDefault="00E610C3" w:rsidP="007D5CE6">
      <w:pPr>
        <w:pStyle w:val="Ingress"/>
      </w:pPr>
    </w:p>
    <w:p w14:paraId="02D39723" w14:textId="77777777" w:rsidR="00E610C3" w:rsidRDefault="00E610C3" w:rsidP="007D5CE6">
      <w:pPr>
        <w:pStyle w:val="Ingress"/>
      </w:pPr>
    </w:p>
    <w:p w14:paraId="0A59DCC7" w14:textId="77777777" w:rsidR="00E610C3" w:rsidRDefault="00E610C3" w:rsidP="007D5CE6">
      <w:pPr>
        <w:pStyle w:val="Ingress"/>
      </w:pPr>
    </w:p>
    <w:p w14:paraId="34778794" w14:textId="77777777" w:rsidR="00E610C3" w:rsidRDefault="00E610C3" w:rsidP="007D5CE6">
      <w:pPr>
        <w:pStyle w:val="Ingress"/>
      </w:pPr>
    </w:p>
    <w:p w14:paraId="6898F599" w14:textId="77777777" w:rsidR="00E610C3" w:rsidRDefault="00E610C3" w:rsidP="007D5CE6">
      <w:pPr>
        <w:pStyle w:val="Ingress"/>
      </w:pPr>
    </w:p>
    <w:p w14:paraId="4F12CC0E" w14:textId="77777777" w:rsidR="00E610C3" w:rsidRDefault="00E610C3" w:rsidP="007D5CE6">
      <w:pPr>
        <w:pStyle w:val="Ingress"/>
      </w:pPr>
    </w:p>
    <w:p w14:paraId="1F2B1299" w14:textId="77777777" w:rsidR="00E610C3" w:rsidRDefault="00E610C3" w:rsidP="007D5CE6">
      <w:pPr>
        <w:pStyle w:val="Ingress"/>
      </w:pPr>
    </w:p>
    <w:p w14:paraId="5275456F" w14:textId="77777777" w:rsidR="00E610C3" w:rsidRDefault="00E610C3" w:rsidP="007D5CE6">
      <w:pPr>
        <w:pStyle w:val="Ingress"/>
      </w:pPr>
    </w:p>
    <w:p w14:paraId="77F58298" w14:textId="77777777" w:rsidR="00E610C3" w:rsidRDefault="00E610C3" w:rsidP="007D5CE6">
      <w:pPr>
        <w:pStyle w:val="Ingress"/>
      </w:pPr>
    </w:p>
    <w:p w14:paraId="20A0082B" w14:textId="77777777" w:rsidR="00E610C3" w:rsidRDefault="00E610C3" w:rsidP="007D5CE6">
      <w:pPr>
        <w:pStyle w:val="Ingress"/>
      </w:pPr>
    </w:p>
    <w:p w14:paraId="36661258" w14:textId="77777777" w:rsidR="00E610C3" w:rsidRDefault="00E610C3" w:rsidP="007D5CE6">
      <w:pPr>
        <w:pStyle w:val="Ingress"/>
      </w:pPr>
    </w:p>
    <w:p w14:paraId="04DA80B4" w14:textId="77777777" w:rsidR="00E610C3" w:rsidRDefault="00E610C3" w:rsidP="007D5CE6">
      <w:pPr>
        <w:pStyle w:val="Ingress"/>
      </w:pPr>
    </w:p>
    <w:p w14:paraId="4D883ED9" w14:textId="12DD2D00" w:rsidR="002C7682" w:rsidRDefault="00417B13" w:rsidP="00D5129F">
      <w:pPr>
        <w:pStyle w:val="Ingress"/>
        <w:spacing w:line="280" w:lineRule="exact"/>
        <w:jc w:val="center"/>
      </w:pPr>
      <w:r w:rsidRPr="00DB1BF8">
        <w:rPr>
          <w:noProof/>
          <w:color w:val="58585A"/>
          <w:sz w:val="18"/>
          <w:szCs w:val="18"/>
          <w:lang w:eastAsia="nb-NO"/>
        </w:rPr>
        <mc:AlternateContent>
          <mc:Choice Requires="wps">
            <w:drawing>
              <wp:anchor distT="0" distB="0" distL="114300" distR="114300" simplePos="0" relativeHeight="251658241" behindDoc="1" locked="0" layoutInCell="1" allowOverlap="1" wp14:anchorId="53D6A682" wp14:editId="6CBEBC2A">
                <wp:simplePos x="0" y="0"/>
                <wp:positionH relativeFrom="page">
                  <wp:posOffset>1443838</wp:posOffset>
                </wp:positionH>
                <wp:positionV relativeFrom="page">
                  <wp:posOffset>4932680</wp:posOffset>
                </wp:positionV>
                <wp:extent cx="4687200" cy="3160800"/>
                <wp:effectExtent l="0" t="0" r="0" b="1905"/>
                <wp:wrapNone/>
                <wp:docPr id="10" name="Avrundet rektangel 10"/>
                <wp:cNvGraphicFramePr/>
                <a:graphic xmlns:a="http://schemas.openxmlformats.org/drawingml/2006/main">
                  <a:graphicData uri="http://schemas.microsoft.com/office/word/2010/wordprocessingShape">
                    <wps:wsp>
                      <wps:cNvSpPr/>
                      <wps:spPr>
                        <a:xfrm>
                          <a:off x="0" y="0"/>
                          <a:ext cx="4687200" cy="3160800"/>
                        </a:xfrm>
                        <a:prstGeom prst="roundRect">
                          <a:avLst>
                            <a:gd name="adj" fmla="val 2329"/>
                          </a:avLst>
                        </a:prstGeom>
                        <a:blipFill>
                          <a:blip r:embed="rId1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34CBCF" w14:textId="77777777" w:rsidR="00417B13" w:rsidRPr="00417B13" w:rsidRDefault="00DB7749" w:rsidP="00601A32">
                            <w:pPr>
                              <w:pStyle w:val="Tittel"/>
                              <w:suppressAutoHyphens/>
                            </w:pPr>
                            <w:r>
                              <w:t>Samfunnsøkonomisk utredning</w:t>
                            </w:r>
                          </w:p>
                          <w:p w14:paraId="147BAAA1" w14:textId="77777777" w:rsidR="00DB7749" w:rsidRPr="0051773A" w:rsidRDefault="00DB7749" w:rsidP="00601A32">
                            <w:pPr>
                              <w:pStyle w:val="Ingress"/>
                              <w:suppressAutoHyphens/>
                              <w:rPr>
                                <w:color w:val="000000" w:themeColor="text1"/>
                              </w:rPr>
                            </w:pPr>
                            <w:r w:rsidRPr="0051773A">
                              <w:rPr>
                                <w:color w:val="000000" w:themeColor="text1"/>
                              </w:rPr>
                              <w:t>Oslo Economics tilbyr samfunnsøkonomisk utredning for departementer, direktorater, helseforetak og andre virksomheter. Vi har kompetanse på samfunnsøkonomiske analyser i henhold til Finansdepartementets rundskriv og veiledere.</w:t>
                            </w:r>
                          </w:p>
                          <w:p w14:paraId="674DA193" w14:textId="77777777" w:rsidR="00417B13" w:rsidRPr="00417B13" w:rsidRDefault="00DB7749" w:rsidP="00601A32">
                            <w:pPr>
                              <w:pStyle w:val="Ingress"/>
                              <w:suppressAutoHyphens/>
                              <w:rPr>
                                <w:color w:val="000000" w:themeColor="text1"/>
                              </w:rPr>
                            </w:pPr>
                            <w:r w:rsidRPr="0051773A">
                              <w:rPr>
                                <w:color w:val="000000" w:themeColor="text1"/>
                              </w:rPr>
                              <w:t>Fra samfunnsøkonomiske og andre økonomiske analyser har vi bred erfaring med å identifisere og vurdere virkninger av ulike tiltak. Vi prissetter nyttevirkninger og kostnader, eller vurderer virkninger kvalitativt dersom prissetting ikke lar seg gjøre.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D6A682" id="Avrundet rektangel 10" o:spid="_x0000_s1026" style="position:absolute;left:0;text-align:left;margin-left:113.7pt;margin-top:388.4pt;width:369.05pt;height:248.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1526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" stroked="f" strokeweight="2pt">
                <v:fill r:id="rId19" o:title="" recolor="t" rotate="t" type="frame"/>
                <v:textbox inset="5mm,5mm,5mm,5mm">
                  <w:txbxContent>
                    <w:p w14:paraId="5034CBCF" w14:textId="77777777" w:rsidR="00417B13" w:rsidRPr="00417B13" w:rsidRDefault="00DB7749" w:rsidP="00601A32">
                      <w:pPr>
                        <w:pStyle w:val="Tittel"/>
                        <w:suppressAutoHyphens/>
                      </w:pPr>
                      <w:r>
                        <w:t>Samfunnsøkonomisk utredning</w:t>
                      </w:r>
                    </w:p>
                    <w:p w14:paraId="147BAAA1" w14:textId="77777777" w:rsidR="00DB7749" w:rsidRPr="0051773A" w:rsidRDefault="00DB7749" w:rsidP="00601A32">
                      <w:pPr>
                        <w:pStyle w:val="Ingress"/>
                        <w:suppressAutoHyphens/>
                        <w:rPr>
                          <w:color w:val="000000" w:themeColor="text1"/>
                        </w:rPr>
                      </w:pPr>
                      <w:r w:rsidRPr="0051773A">
                        <w:rPr>
                          <w:color w:val="000000" w:themeColor="text1"/>
                        </w:rPr>
                        <w:t>Oslo Economics tilbyr samfunnsøkonomisk utredning for departementer, direktorater, helseforetak og andre virksomheter. Vi har kompetanse på samfunnsøkonomiske analyser i henhold til Finansdepartementets rundskriv og veiledere.</w:t>
                      </w:r>
                    </w:p>
                    <w:p w14:paraId="674DA193" w14:textId="77777777" w:rsidR="00417B13" w:rsidRPr="00417B13" w:rsidRDefault="00DB7749" w:rsidP="00601A32">
                      <w:pPr>
                        <w:pStyle w:val="Ingress"/>
                        <w:suppressAutoHyphens/>
                        <w:rPr>
                          <w:color w:val="000000" w:themeColor="text1"/>
                        </w:rPr>
                      </w:pPr>
                      <w:r w:rsidRPr="0051773A">
                        <w:rPr>
                          <w:color w:val="000000" w:themeColor="text1"/>
                        </w:rPr>
                        <w:t>Fra samfunnsøkonomiske og andre økonomiske analyser har vi bred erfaring med å identifisere og vurdere virkninger av ulike tiltak. Vi prissetter nyttevirkninger og kostnader, eller vurderer virkninger kvalitativt dersom prissetting ikke lar seg gjøre.</w:t>
                      </w:r>
                    </w:p>
                  </w:txbxContent>
                </v:textbox>
                <w10:wrap anchorx="page" anchory="page"/>
              </v:roundrect>
            </w:pict>
          </mc:Fallback>
        </mc:AlternateContent>
      </w:r>
      <w:r w:rsidRPr="00DB1BF8">
        <w:rPr>
          <w:noProof/>
          <w:color w:val="58585A"/>
          <w:sz w:val="18"/>
          <w:szCs w:val="18"/>
          <w:lang w:eastAsia="nb-NO"/>
        </w:rPr>
        <mc:AlternateContent>
          <mc:Choice Requires="wps">
            <w:drawing>
              <wp:anchor distT="0" distB="0" distL="114300" distR="114300" simplePos="0" relativeHeight="251658240" behindDoc="1" locked="0" layoutInCell="1" allowOverlap="1" wp14:anchorId="6C458985" wp14:editId="42B9B3AB">
                <wp:simplePos x="0" y="0"/>
                <wp:positionH relativeFrom="page">
                  <wp:posOffset>1447165</wp:posOffset>
                </wp:positionH>
                <wp:positionV relativeFrom="page">
                  <wp:posOffset>1655445</wp:posOffset>
                </wp:positionV>
                <wp:extent cx="4687200" cy="3160800"/>
                <wp:effectExtent l="0" t="0" r="0" b="1905"/>
                <wp:wrapNone/>
                <wp:docPr id="8" name="Avrundet rektangel 8"/>
                <wp:cNvGraphicFramePr/>
                <a:graphic xmlns:a="http://schemas.openxmlformats.org/drawingml/2006/main">
                  <a:graphicData uri="http://schemas.microsoft.com/office/word/2010/wordprocessingShape">
                    <wps:wsp>
                      <wps:cNvSpPr/>
                      <wps:spPr>
                        <a:xfrm>
                          <a:off x="0" y="0"/>
                          <a:ext cx="4687200" cy="3160800"/>
                        </a:xfrm>
                        <a:prstGeom prst="roundRect">
                          <a:avLst>
                            <a:gd name="adj" fmla="val 2329"/>
                          </a:avLst>
                        </a:prstGeom>
                        <a:blipFill>
                          <a:blip r:embed="rId2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61C3DC" w14:textId="77777777" w:rsidR="00417B13" w:rsidRPr="00417B13" w:rsidRDefault="00417B13" w:rsidP="00417B13">
                            <w:pPr>
                              <w:pStyle w:val="Tittel"/>
                            </w:pPr>
                            <w:r w:rsidRPr="00417B13">
                              <w:t>Om Oslo Economics</w:t>
                            </w:r>
                          </w:p>
                          <w:p w14:paraId="25A3B0DB" w14:textId="52178D6A" w:rsidR="00DB7749" w:rsidRPr="008A5BF0" w:rsidRDefault="00DB7749" w:rsidP="00601A32">
                            <w:pPr>
                              <w:pStyle w:val="Ingress"/>
                              <w:suppressAutoHyphens/>
                              <w:rPr>
                                <w:color w:val="000000" w:themeColor="text1"/>
                              </w:rPr>
                            </w:pPr>
                            <w:r w:rsidRPr="008A5BF0">
                              <w:rPr>
                                <w:color w:val="000000" w:themeColor="text1"/>
                              </w:rPr>
                              <w:t>Oslo Economics utreder økonomiske problemstillinger og gir råd til bedrifter, myndigheter og organisasjoner. Våre analyser kan være et beslutningsgrunnlag for myndighetene, et informasjonsgrunnlag i rettslige prosesser, eller et grunnlag for organisasjoner som ønsker å påvirke sine rammebetingelser. Vi forstår problemstillingene som oppstår i skjæringspunktet mellom marked og politikk.</w:t>
                            </w:r>
                          </w:p>
                          <w:p w14:paraId="13C4848C" w14:textId="77777777" w:rsidR="00417B13" w:rsidRPr="00417B13" w:rsidRDefault="00DB7749" w:rsidP="00601A32">
                            <w:pPr>
                              <w:pStyle w:val="Ingress"/>
                              <w:suppressAutoHyphens/>
                              <w:rPr>
                                <w:color w:val="000000" w:themeColor="text1"/>
                              </w:rPr>
                            </w:pPr>
                            <w:r w:rsidRPr="008A5BF0">
                              <w:rPr>
                                <w:color w:val="000000" w:themeColor="text1"/>
                              </w:rPr>
                              <w:t>Oslo Economics er et samfunnsøkonomisk rådgivningsmiljø med erfarne konsulenter med bakgrunn fra offentlig forvaltning og ulike forsknings- og analysemiljøer. Vi tilbyr innsikt og analyse basert på bransjeerfaring, sterk fagkompetanse og et omfattende nettverk av samarbeidspartnere.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58985" id="Avrundet rektangel 8" o:spid="_x0000_s1027" style="position:absolute;left:0;text-align:left;margin-left:113.95pt;margin-top:130.35pt;width:369.05pt;height:24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1526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" stroked="f" strokeweight="2pt">
                <v:fill r:id="rId21" o:title="" recolor="t" rotate="t" type="frame"/>
                <v:textbox inset="5mm,5mm,5mm,5mm">
                  <w:txbxContent>
                    <w:p w14:paraId="3461C3DC" w14:textId="77777777" w:rsidR="00417B13" w:rsidRPr="00417B13" w:rsidRDefault="00417B13" w:rsidP="00417B13">
                      <w:pPr>
                        <w:pStyle w:val="Tittel"/>
                      </w:pPr>
                      <w:r w:rsidRPr="00417B13">
                        <w:t>Om Oslo Economics</w:t>
                      </w:r>
                    </w:p>
                    <w:p w14:paraId="25A3B0DB" w14:textId="52178D6A" w:rsidR="00DB7749" w:rsidRPr="008A5BF0" w:rsidRDefault="00DB7749" w:rsidP="00601A32">
                      <w:pPr>
                        <w:pStyle w:val="Ingress"/>
                        <w:suppressAutoHyphens/>
                        <w:rPr>
                          <w:color w:val="000000" w:themeColor="text1"/>
                        </w:rPr>
                      </w:pPr>
                      <w:r w:rsidRPr="008A5BF0">
                        <w:rPr>
                          <w:color w:val="000000" w:themeColor="text1"/>
                        </w:rPr>
                        <w:t>Oslo Economics utreder økonomiske problemstillinger og gir råd til bedrifter, myndigheter og organisasjoner. Våre analyser kan være et beslutningsgrunnlag for myndighetene, et informasjonsgrunnlag i rettslige prosesser, eller et grunnlag for organisasjoner som ønsker å påvirke sine rammebetingelser. Vi forstår problemstillingene som oppstår i skjæringspunktet mellom marked og politikk.</w:t>
                      </w:r>
                    </w:p>
                    <w:p w14:paraId="13C4848C" w14:textId="77777777" w:rsidR="00417B13" w:rsidRPr="00417B13" w:rsidRDefault="00DB7749" w:rsidP="00601A32">
                      <w:pPr>
                        <w:pStyle w:val="Ingress"/>
                        <w:suppressAutoHyphens/>
                        <w:rPr>
                          <w:color w:val="000000" w:themeColor="text1"/>
                        </w:rPr>
                      </w:pPr>
                      <w:r w:rsidRPr="008A5BF0">
                        <w:rPr>
                          <w:color w:val="000000" w:themeColor="text1"/>
                        </w:rPr>
                        <w:t>Oslo Economics er et samfunnsøkonomisk rådgivningsmiljø med erfarne konsulenter med bakgrunn fra offentlig forvaltning og ulike forsknings- og analysemiljøer. Vi tilbyr innsikt og analyse basert på bransjeerfaring, sterk fagkompetanse og et omfattende nettverk av samarbeidspartnere.</w:t>
                      </w:r>
                    </w:p>
                  </w:txbxContent>
                </v:textbox>
                <w10:wrap anchorx="page" anchory="page"/>
              </v:roundrect>
            </w:pict>
          </mc:Fallback>
        </mc:AlternateContent>
      </w:r>
      <w:bookmarkStart w:id="0" w:name="OLE_LINK7"/>
      <w:bookmarkStart w:id="1" w:name="OLE_LINK8"/>
      <w:sdt>
        <w:sdtPr>
          <w:rPr>
            <w:color w:val="58585A"/>
            <w:sz w:val="18"/>
            <w:szCs w:val="18"/>
          </w:rPr>
          <w:alias w:val="Rapporttittel"/>
          <w:tag w:val="Rapporttittel"/>
          <w:id w:val="1319464904"/>
          <w:placeholder>
            <w:docPart w:val="2A71EAEFEA764346A111ACF22343AC46"/>
          </w:placeholder>
          <w:dataBinding w:xpath="/root[1]/tittel[1]" w:storeItemID="{97D0A48E-DE06-42F6-802A-07EF49B77F32}"/>
          <w:text/>
        </w:sdtPr>
        <w:sdtEndPr/>
        <w:sdtContent>
          <w:r w:rsidR="008356C4">
            <w:rPr>
              <w:color w:val="58585A"/>
              <w:sz w:val="18"/>
              <w:szCs w:val="18"/>
            </w:rPr>
            <w:t>Effektanalyse av elektronisk medisineringsstøtte. Utkast</w:t>
          </w:r>
        </w:sdtContent>
      </w:sdt>
      <w:bookmarkEnd w:id="0"/>
      <w:bookmarkEnd w:id="1"/>
      <w:r w:rsidR="00306B96">
        <w:rPr>
          <w:color w:val="58585A"/>
          <w:sz w:val="18"/>
          <w:szCs w:val="18"/>
        </w:rPr>
        <w:t>/</w:t>
      </w:r>
      <w:r w:rsidR="00F825B4">
        <w:rPr>
          <w:color w:val="58585A"/>
          <w:sz w:val="18"/>
          <w:szCs w:val="18"/>
        </w:rPr>
        <w:t xml:space="preserve">OE-rapport </w:t>
      </w:r>
      <w:r w:rsidR="00306B96">
        <w:rPr>
          <w:color w:val="58585A"/>
          <w:sz w:val="18"/>
          <w:szCs w:val="18"/>
        </w:rPr>
        <w:br/>
        <w:t xml:space="preserve">© Oslo Economics, </w:t>
      </w:r>
      <w:r w:rsidR="00EB0EAA">
        <w:rPr>
          <w:color w:val="58585A"/>
          <w:sz w:val="18"/>
          <w:szCs w:val="18"/>
        </w:rPr>
        <w:fldChar w:fldCharType="begin"/>
      </w:r>
      <w:r w:rsidR="00EB0EAA">
        <w:rPr>
          <w:color w:val="58585A"/>
          <w:sz w:val="18"/>
          <w:szCs w:val="18"/>
        </w:rPr>
        <w:instrText xml:space="preserve"> DATE  \@ "d. MMMM yyyy"  \* MERGEFORMAT </w:instrText>
      </w:r>
      <w:r w:rsidR="00EB0EAA">
        <w:rPr>
          <w:color w:val="58585A"/>
          <w:sz w:val="18"/>
          <w:szCs w:val="18"/>
        </w:rPr>
        <w:fldChar w:fldCharType="separate"/>
      </w:r>
      <w:r w:rsidR="00321BFA">
        <w:rPr>
          <w:noProof/>
          <w:color w:val="58585A"/>
          <w:sz w:val="18"/>
          <w:szCs w:val="18"/>
        </w:rPr>
        <w:t>23. juni 2022</w:t>
      </w:r>
      <w:r w:rsidR="00EB0EAA">
        <w:rPr>
          <w:color w:val="58585A"/>
          <w:sz w:val="18"/>
          <w:szCs w:val="18"/>
        </w:rPr>
        <w:fldChar w:fldCharType="end"/>
      </w:r>
      <w:r w:rsidR="00E610C3" w:rsidRPr="00DB1BF8">
        <w:rPr>
          <w:color w:val="58585A"/>
          <w:sz w:val="18"/>
          <w:szCs w:val="18"/>
        </w:rPr>
        <w:br/>
        <w:t>Kontaktperson:</w:t>
      </w:r>
      <w:r w:rsidR="00E610C3" w:rsidRPr="00DB1BF8">
        <w:rPr>
          <w:color w:val="58585A"/>
          <w:sz w:val="18"/>
          <w:szCs w:val="18"/>
        </w:rPr>
        <w:br/>
      </w:r>
      <w:sdt>
        <w:sdtPr>
          <w:rPr>
            <w:color w:val="58585A"/>
            <w:sz w:val="18"/>
            <w:szCs w:val="18"/>
          </w:rPr>
          <w:alias w:val="Navn Etternavn"/>
          <w:tag w:val="Navn Etternavn"/>
          <w:id w:val="160517094"/>
          <w:placeholder>
            <w:docPart w:val="4519B6C7B2F54EE593CA2F20FEA5A5E6"/>
          </w:placeholder>
          <w:text w:multiLine="1"/>
        </w:sdtPr>
        <w:sdtEndPr/>
        <w:sdtContent>
          <w:r w:rsidR="00A95172">
            <w:rPr>
              <w:color w:val="58585A"/>
              <w:sz w:val="18"/>
              <w:szCs w:val="18"/>
            </w:rPr>
            <w:t>Svend Boye</w:t>
          </w:r>
        </w:sdtContent>
      </w:sdt>
      <w:r w:rsidR="00E610C3" w:rsidRPr="00DB1BF8">
        <w:rPr>
          <w:color w:val="58585A"/>
          <w:sz w:val="18"/>
          <w:szCs w:val="18"/>
        </w:rPr>
        <w:t xml:space="preserve"> / </w:t>
      </w:r>
      <w:sdt>
        <w:sdtPr>
          <w:rPr>
            <w:color w:val="58585A"/>
            <w:sz w:val="18"/>
            <w:szCs w:val="18"/>
          </w:rPr>
          <w:alias w:val="Tittel"/>
          <w:tag w:val="Tittel"/>
          <w:id w:val="-2070720667"/>
          <w:placeholder>
            <w:docPart w:val="B9B59F61CEA143D5855FCEF96DE58C87"/>
          </w:placeholder>
          <w:text w:multiLine="1"/>
        </w:sdtPr>
        <w:sdtEndPr/>
        <w:sdtContent>
          <w:r w:rsidR="00A95172">
            <w:rPr>
              <w:color w:val="58585A"/>
              <w:sz w:val="18"/>
              <w:szCs w:val="18"/>
            </w:rPr>
            <w:t>Partner</w:t>
          </w:r>
        </w:sdtContent>
      </w:sdt>
      <w:r w:rsidR="00E610C3" w:rsidRPr="00DB1BF8">
        <w:rPr>
          <w:color w:val="58585A"/>
          <w:sz w:val="18"/>
          <w:szCs w:val="18"/>
        </w:rPr>
        <w:br/>
      </w:r>
      <w:sdt>
        <w:sdtPr>
          <w:rPr>
            <w:color w:val="58585A"/>
            <w:sz w:val="18"/>
            <w:szCs w:val="18"/>
          </w:rPr>
          <w:alias w:val="E-post"/>
          <w:tag w:val="E-post"/>
          <w:id w:val="-603268228"/>
          <w:placeholder>
            <w:docPart w:val="647238417A654F7EA0D80832CCF10B1F"/>
          </w:placeholder>
          <w:text w:multiLine="1"/>
        </w:sdtPr>
        <w:sdtEndPr/>
        <w:sdtContent>
          <w:r w:rsidR="00A95172">
            <w:rPr>
              <w:color w:val="58585A"/>
              <w:sz w:val="18"/>
              <w:szCs w:val="18"/>
            </w:rPr>
            <w:t>sbb@osloeconomics.no</w:t>
          </w:r>
        </w:sdtContent>
      </w:sdt>
      <w:r w:rsidR="00E610C3" w:rsidRPr="00DB1BF8">
        <w:rPr>
          <w:color w:val="58585A"/>
          <w:sz w:val="18"/>
          <w:szCs w:val="18"/>
        </w:rPr>
        <w:t xml:space="preserve">, Tel. </w:t>
      </w:r>
      <w:sdt>
        <w:sdtPr>
          <w:rPr>
            <w:color w:val="58585A"/>
            <w:sz w:val="18"/>
            <w:szCs w:val="18"/>
          </w:rPr>
          <w:alias w:val="Telefonnummer"/>
          <w:tag w:val="Telefonnummer"/>
          <w:id w:val="455139598"/>
          <w:placeholder>
            <w:docPart w:val="15BFD29BAADA4B6594DD8E5CF8415941"/>
          </w:placeholder>
          <w:text w:multiLine="1"/>
        </w:sdtPr>
        <w:sdtEndPr/>
        <w:sdtContent>
          <w:r w:rsidR="005B3515" w:rsidRPr="005B3515">
            <w:rPr>
              <w:color w:val="58585A"/>
              <w:sz w:val="18"/>
              <w:szCs w:val="18"/>
            </w:rPr>
            <w:t>+47 452 92 482</w:t>
          </w:r>
        </w:sdtContent>
      </w:sdt>
    </w:p>
    <w:p w14:paraId="7EDFF347" w14:textId="77777777" w:rsidR="000C0ACB" w:rsidRDefault="000C0ACB" w:rsidP="002C7682">
      <w:pPr>
        <w:rPr>
          <w:rFonts w:ascii="Georgia" w:hAnsi="Georgia"/>
        </w:rPr>
      </w:pPr>
    </w:p>
    <w:p w14:paraId="7084F2EF" w14:textId="77777777" w:rsidR="000C0ACB" w:rsidRDefault="000C0ACB" w:rsidP="002C7682">
      <w:pPr>
        <w:rPr>
          <w:rFonts w:ascii="Georgia" w:hAnsi="Georgia"/>
        </w:rPr>
        <w:sectPr w:rsidR="000C0ACB" w:rsidSect="008320AF">
          <w:headerReference w:type="even" r:id="rId22"/>
          <w:headerReference w:type="default" r:id="rId23"/>
          <w:footerReference w:type="even" r:id="rId24"/>
          <w:footerReference w:type="default" r:id="rId25"/>
          <w:headerReference w:type="first" r:id="rId26"/>
          <w:footerReference w:type="first" r:id="rId27"/>
          <w:pgSz w:w="11906" w:h="16838"/>
          <w:pgMar w:top="1418" w:right="1134" w:bottom="1418" w:left="1701" w:header="709" w:footer="709" w:gutter="0"/>
          <w:cols w:space="708"/>
          <w:titlePg/>
          <w:docGrid w:linePitch="360"/>
        </w:sectPr>
      </w:pPr>
    </w:p>
    <w:p w14:paraId="3768BCAD" w14:textId="77777777" w:rsidR="00E610C3" w:rsidRDefault="002C7682" w:rsidP="002C7682">
      <w:pPr>
        <w:pStyle w:val="Tittel"/>
      </w:pPr>
      <w:r>
        <w:lastRenderedPageBreak/>
        <w:t>Innhold</w:t>
      </w:r>
    </w:p>
    <w:p w14:paraId="272CDB76" w14:textId="03E73B84" w:rsidR="00DD0865" w:rsidRDefault="00CD2C08">
      <w:pPr>
        <w:pStyle w:val="INNH1"/>
        <w:rPr>
          <w:rFonts w:eastAsiaTheme="minorEastAsia"/>
          <w:b w:val="0"/>
          <w:noProof/>
          <w:sz w:val="22"/>
          <w:lang w:eastAsia="nb-NO"/>
        </w:rPr>
      </w:pPr>
      <w:r>
        <w:fldChar w:fldCharType="begin"/>
      </w:r>
      <w:r>
        <w:instrText xml:space="preserve"> TOC \o "1-2" \h \z \u \t "Overskrift 6;1" </w:instrText>
      </w:r>
      <w:r>
        <w:fldChar w:fldCharType="separate"/>
      </w:r>
      <w:hyperlink w:anchor="_Toc76039010" w:history="1">
        <w:r w:rsidR="00DD0865" w:rsidRPr="009A7676">
          <w:rPr>
            <w:rStyle w:val="Hyperkobling"/>
            <w:noProof/>
          </w:rPr>
          <w:t>Sammendrag og konklusjoner</w:t>
        </w:r>
        <w:r w:rsidR="00DD0865">
          <w:rPr>
            <w:noProof/>
            <w:webHidden/>
          </w:rPr>
          <w:tab/>
        </w:r>
        <w:r w:rsidR="00DD0865">
          <w:rPr>
            <w:noProof/>
            <w:webHidden/>
          </w:rPr>
          <w:fldChar w:fldCharType="begin"/>
        </w:r>
        <w:r w:rsidR="00DD0865">
          <w:rPr>
            <w:noProof/>
            <w:webHidden/>
          </w:rPr>
          <w:instrText xml:space="preserve"> PAGEREF _Toc76039010 \h </w:instrText>
        </w:r>
        <w:r w:rsidR="00DD0865">
          <w:rPr>
            <w:noProof/>
            <w:webHidden/>
          </w:rPr>
        </w:r>
        <w:r w:rsidR="00DD0865">
          <w:rPr>
            <w:noProof/>
            <w:webHidden/>
          </w:rPr>
          <w:fldChar w:fldCharType="separate"/>
        </w:r>
        <w:r w:rsidR="00DD0865">
          <w:rPr>
            <w:noProof/>
            <w:webHidden/>
          </w:rPr>
          <w:t>4</w:t>
        </w:r>
        <w:r w:rsidR="00DD0865">
          <w:rPr>
            <w:noProof/>
            <w:webHidden/>
          </w:rPr>
          <w:fldChar w:fldCharType="end"/>
        </w:r>
      </w:hyperlink>
    </w:p>
    <w:p w14:paraId="7EEC189A" w14:textId="4B9651BB" w:rsidR="00DD0865" w:rsidRDefault="00321BFA">
      <w:pPr>
        <w:pStyle w:val="INNH1"/>
        <w:rPr>
          <w:rFonts w:eastAsiaTheme="minorEastAsia"/>
          <w:b w:val="0"/>
          <w:noProof/>
          <w:sz w:val="22"/>
          <w:lang w:eastAsia="nb-NO"/>
        </w:rPr>
      </w:pPr>
      <w:hyperlink w:anchor="_Toc76039011" w:history="1">
        <w:r w:rsidR="00DD0865" w:rsidRPr="009A7676">
          <w:rPr>
            <w:rStyle w:val="Hyperkobling"/>
            <w:noProof/>
          </w:rPr>
          <w:t>1.</w:t>
        </w:r>
        <w:r w:rsidR="00DD0865">
          <w:rPr>
            <w:rFonts w:eastAsiaTheme="minorEastAsia"/>
            <w:b w:val="0"/>
            <w:noProof/>
            <w:sz w:val="22"/>
            <w:lang w:eastAsia="nb-NO"/>
          </w:rPr>
          <w:tab/>
        </w:r>
        <w:r w:rsidR="00DD0865" w:rsidRPr="009A7676">
          <w:rPr>
            <w:rStyle w:val="Hyperkobling"/>
            <w:noProof/>
          </w:rPr>
          <w:t>Formål, informasjonskilder og metode</w:t>
        </w:r>
        <w:r w:rsidR="00DD0865">
          <w:rPr>
            <w:noProof/>
            <w:webHidden/>
          </w:rPr>
          <w:tab/>
        </w:r>
        <w:r w:rsidR="00DD0865">
          <w:rPr>
            <w:noProof/>
            <w:webHidden/>
          </w:rPr>
          <w:fldChar w:fldCharType="begin"/>
        </w:r>
        <w:r w:rsidR="00DD0865">
          <w:rPr>
            <w:noProof/>
            <w:webHidden/>
          </w:rPr>
          <w:instrText xml:space="preserve"> PAGEREF _Toc76039011 \h </w:instrText>
        </w:r>
        <w:r w:rsidR="00DD0865">
          <w:rPr>
            <w:noProof/>
            <w:webHidden/>
          </w:rPr>
        </w:r>
        <w:r w:rsidR="00DD0865">
          <w:rPr>
            <w:noProof/>
            <w:webHidden/>
          </w:rPr>
          <w:fldChar w:fldCharType="separate"/>
        </w:r>
        <w:r w:rsidR="00DD0865">
          <w:rPr>
            <w:noProof/>
            <w:webHidden/>
          </w:rPr>
          <w:t>7</w:t>
        </w:r>
        <w:r w:rsidR="00DD0865">
          <w:rPr>
            <w:noProof/>
            <w:webHidden/>
          </w:rPr>
          <w:fldChar w:fldCharType="end"/>
        </w:r>
      </w:hyperlink>
    </w:p>
    <w:p w14:paraId="4278CAE0" w14:textId="6FADFC56" w:rsidR="00DD0865" w:rsidRDefault="00321BFA">
      <w:pPr>
        <w:pStyle w:val="INNH2"/>
        <w:rPr>
          <w:rFonts w:eastAsiaTheme="minorEastAsia"/>
          <w:noProof/>
          <w:sz w:val="22"/>
          <w:lang w:eastAsia="nb-NO"/>
        </w:rPr>
      </w:pPr>
      <w:hyperlink w:anchor="_Toc76039012" w:history="1">
        <w:r w:rsidR="00DD0865" w:rsidRPr="009A7676">
          <w:rPr>
            <w:rStyle w:val="Hyperkobling"/>
            <w:noProof/>
          </w:rPr>
          <w:t>1.1 Formål</w:t>
        </w:r>
        <w:r w:rsidR="00DD0865">
          <w:rPr>
            <w:noProof/>
            <w:webHidden/>
          </w:rPr>
          <w:tab/>
        </w:r>
        <w:r w:rsidR="00DD0865">
          <w:rPr>
            <w:noProof/>
            <w:webHidden/>
          </w:rPr>
          <w:fldChar w:fldCharType="begin"/>
        </w:r>
        <w:r w:rsidR="00DD0865">
          <w:rPr>
            <w:noProof/>
            <w:webHidden/>
          </w:rPr>
          <w:instrText xml:space="preserve"> PAGEREF _Toc76039012 \h </w:instrText>
        </w:r>
        <w:r w:rsidR="00DD0865">
          <w:rPr>
            <w:noProof/>
            <w:webHidden/>
          </w:rPr>
        </w:r>
        <w:r w:rsidR="00DD0865">
          <w:rPr>
            <w:noProof/>
            <w:webHidden/>
          </w:rPr>
          <w:fldChar w:fldCharType="separate"/>
        </w:r>
        <w:r w:rsidR="00DD0865">
          <w:rPr>
            <w:noProof/>
            <w:webHidden/>
          </w:rPr>
          <w:t>7</w:t>
        </w:r>
        <w:r w:rsidR="00DD0865">
          <w:rPr>
            <w:noProof/>
            <w:webHidden/>
          </w:rPr>
          <w:fldChar w:fldCharType="end"/>
        </w:r>
      </w:hyperlink>
    </w:p>
    <w:p w14:paraId="2F0BC1D4" w14:textId="196364E3" w:rsidR="00DD0865" w:rsidRDefault="00321BFA">
      <w:pPr>
        <w:pStyle w:val="INNH2"/>
        <w:rPr>
          <w:rFonts w:eastAsiaTheme="minorEastAsia"/>
          <w:noProof/>
          <w:sz w:val="22"/>
          <w:lang w:eastAsia="nb-NO"/>
        </w:rPr>
      </w:pPr>
      <w:hyperlink w:anchor="_Toc76039013" w:history="1">
        <w:r w:rsidR="00DD0865" w:rsidRPr="009A7676">
          <w:rPr>
            <w:rStyle w:val="Hyperkobling"/>
            <w:noProof/>
          </w:rPr>
          <w:t>1.2 Informasjonskilder</w:t>
        </w:r>
        <w:r w:rsidR="00DD0865">
          <w:rPr>
            <w:noProof/>
            <w:webHidden/>
          </w:rPr>
          <w:tab/>
        </w:r>
        <w:r w:rsidR="00DD0865">
          <w:rPr>
            <w:noProof/>
            <w:webHidden/>
          </w:rPr>
          <w:fldChar w:fldCharType="begin"/>
        </w:r>
        <w:r w:rsidR="00DD0865">
          <w:rPr>
            <w:noProof/>
            <w:webHidden/>
          </w:rPr>
          <w:instrText xml:space="preserve"> PAGEREF _Toc76039013 \h </w:instrText>
        </w:r>
        <w:r w:rsidR="00DD0865">
          <w:rPr>
            <w:noProof/>
            <w:webHidden/>
          </w:rPr>
        </w:r>
        <w:r w:rsidR="00DD0865">
          <w:rPr>
            <w:noProof/>
            <w:webHidden/>
          </w:rPr>
          <w:fldChar w:fldCharType="separate"/>
        </w:r>
        <w:r w:rsidR="00DD0865">
          <w:rPr>
            <w:noProof/>
            <w:webHidden/>
          </w:rPr>
          <w:t>7</w:t>
        </w:r>
        <w:r w:rsidR="00DD0865">
          <w:rPr>
            <w:noProof/>
            <w:webHidden/>
          </w:rPr>
          <w:fldChar w:fldCharType="end"/>
        </w:r>
      </w:hyperlink>
    </w:p>
    <w:p w14:paraId="71179C4F" w14:textId="1B7C62AF" w:rsidR="00DD0865" w:rsidRDefault="00321BFA">
      <w:pPr>
        <w:pStyle w:val="INNH2"/>
        <w:rPr>
          <w:rFonts w:eastAsiaTheme="minorEastAsia"/>
          <w:noProof/>
          <w:sz w:val="22"/>
          <w:lang w:eastAsia="nb-NO"/>
        </w:rPr>
      </w:pPr>
      <w:hyperlink w:anchor="_Toc76039014" w:history="1">
        <w:r w:rsidR="00DD0865" w:rsidRPr="009A7676">
          <w:rPr>
            <w:rStyle w:val="Hyperkobling"/>
            <w:noProof/>
          </w:rPr>
          <w:t>1.3 Metode for effektanalyser</w:t>
        </w:r>
        <w:r w:rsidR="00DD0865">
          <w:rPr>
            <w:noProof/>
            <w:webHidden/>
          </w:rPr>
          <w:tab/>
        </w:r>
        <w:r w:rsidR="00DD0865">
          <w:rPr>
            <w:noProof/>
            <w:webHidden/>
          </w:rPr>
          <w:fldChar w:fldCharType="begin"/>
        </w:r>
        <w:r w:rsidR="00DD0865">
          <w:rPr>
            <w:noProof/>
            <w:webHidden/>
          </w:rPr>
          <w:instrText xml:space="preserve"> PAGEREF _Toc76039014 \h </w:instrText>
        </w:r>
        <w:r w:rsidR="00DD0865">
          <w:rPr>
            <w:noProof/>
            <w:webHidden/>
          </w:rPr>
        </w:r>
        <w:r w:rsidR="00DD0865">
          <w:rPr>
            <w:noProof/>
            <w:webHidden/>
          </w:rPr>
          <w:fldChar w:fldCharType="separate"/>
        </w:r>
        <w:r w:rsidR="00DD0865">
          <w:rPr>
            <w:noProof/>
            <w:webHidden/>
          </w:rPr>
          <w:t>8</w:t>
        </w:r>
        <w:r w:rsidR="00DD0865">
          <w:rPr>
            <w:noProof/>
            <w:webHidden/>
          </w:rPr>
          <w:fldChar w:fldCharType="end"/>
        </w:r>
      </w:hyperlink>
    </w:p>
    <w:p w14:paraId="31D468AE" w14:textId="1448214E" w:rsidR="00DD0865" w:rsidRDefault="00321BFA">
      <w:pPr>
        <w:pStyle w:val="INNH1"/>
        <w:rPr>
          <w:rFonts w:eastAsiaTheme="minorEastAsia"/>
          <w:b w:val="0"/>
          <w:noProof/>
          <w:sz w:val="22"/>
          <w:lang w:eastAsia="nb-NO"/>
        </w:rPr>
      </w:pPr>
      <w:hyperlink w:anchor="_Toc76039015" w:history="1">
        <w:r w:rsidR="00DD0865" w:rsidRPr="009A7676">
          <w:rPr>
            <w:rStyle w:val="Hyperkobling"/>
            <w:noProof/>
          </w:rPr>
          <w:t>2.</w:t>
        </w:r>
        <w:r w:rsidR="00DD0865">
          <w:rPr>
            <w:rFonts w:eastAsiaTheme="minorEastAsia"/>
            <w:b w:val="0"/>
            <w:noProof/>
            <w:sz w:val="22"/>
            <w:lang w:eastAsia="nb-NO"/>
          </w:rPr>
          <w:tab/>
        </w:r>
        <w:r w:rsidR="00DD0865" w:rsidRPr="009A7676">
          <w:rPr>
            <w:rStyle w:val="Hyperkobling"/>
            <w:noProof/>
          </w:rPr>
          <w:t>Bakgrunn, behov og mål</w:t>
        </w:r>
        <w:r w:rsidR="00DD0865">
          <w:rPr>
            <w:noProof/>
            <w:webHidden/>
          </w:rPr>
          <w:tab/>
        </w:r>
        <w:r w:rsidR="00DD0865">
          <w:rPr>
            <w:noProof/>
            <w:webHidden/>
          </w:rPr>
          <w:fldChar w:fldCharType="begin"/>
        </w:r>
        <w:r w:rsidR="00DD0865">
          <w:rPr>
            <w:noProof/>
            <w:webHidden/>
          </w:rPr>
          <w:instrText xml:space="preserve"> PAGEREF _Toc76039015 \h </w:instrText>
        </w:r>
        <w:r w:rsidR="00DD0865">
          <w:rPr>
            <w:noProof/>
            <w:webHidden/>
          </w:rPr>
        </w:r>
        <w:r w:rsidR="00DD0865">
          <w:rPr>
            <w:noProof/>
            <w:webHidden/>
          </w:rPr>
          <w:fldChar w:fldCharType="separate"/>
        </w:r>
        <w:r w:rsidR="00DD0865">
          <w:rPr>
            <w:noProof/>
            <w:webHidden/>
          </w:rPr>
          <w:t>9</w:t>
        </w:r>
        <w:r w:rsidR="00DD0865">
          <w:rPr>
            <w:noProof/>
            <w:webHidden/>
          </w:rPr>
          <w:fldChar w:fldCharType="end"/>
        </w:r>
      </w:hyperlink>
    </w:p>
    <w:p w14:paraId="3CC096EE" w14:textId="7A772DE4" w:rsidR="00DD0865" w:rsidRDefault="00321BFA">
      <w:pPr>
        <w:pStyle w:val="INNH2"/>
        <w:rPr>
          <w:rFonts w:eastAsiaTheme="minorEastAsia"/>
          <w:noProof/>
          <w:sz w:val="22"/>
          <w:lang w:eastAsia="nb-NO"/>
        </w:rPr>
      </w:pPr>
      <w:hyperlink w:anchor="_Toc76039016" w:history="1">
        <w:r w:rsidR="00DD0865" w:rsidRPr="009A7676">
          <w:rPr>
            <w:rStyle w:val="Hyperkobling"/>
            <w:noProof/>
          </w:rPr>
          <w:t>2.1 Introduksjon</w:t>
        </w:r>
        <w:r w:rsidR="00DD0865">
          <w:rPr>
            <w:noProof/>
            <w:webHidden/>
          </w:rPr>
          <w:tab/>
        </w:r>
        <w:r w:rsidR="00DD0865">
          <w:rPr>
            <w:noProof/>
            <w:webHidden/>
          </w:rPr>
          <w:fldChar w:fldCharType="begin"/>
        </w:r>
        <w:r w:rsidR="00DD0865">
          <w:rPr>
            <w:noProof/>
            <w:webHidden/>
          </w:rPr>
          <w:instrText xml:space="preserve"> PAGEREF _Toc76039016 \h </w:instrText>
        </w:r>
        <w:r w:rsidR="00DD0865">
          <w:rPr>
            <w:noProof/>
            <w:webHidden/>
          </w:rPr>
        </w:r>
        <w:r w:rsidR="00DD0865">
          <w:rPr>
            <w:noProof/>
            <w:webHidden/>
          </w:rPr>
          <w:fldChar w:fldCharType="separate"/>
        </w:r>
        <w:r w:rsidR="00DD0865">
          <w:rPr>
            <w:noProof/>
            <w:webHidden/>
          </w:rPr>
          <w:t>9</w:t>
        </w:r>
        <w:r w:rsidR="00DD0865">
          <w:rPr>
            <w:noProof/>
            <w:webHidden/>
          </w:rPr>
          <w:fldChar w:fldCharType="end"/>
        </w:r>
      </w:hyperlink>
    </w:p>
    <w:p w14:paraId="436AF962" w14:textId="3D29C0DA" w:rsidR="00DD0865" w:rsidRDefault="00321BFA">
      <w:pPr>
        <w:pStyle w:val="INNH2"/>
        <w:rPr>
          <w:rFonts w:eastAsiaTheme="minorEastAsia"/>
          <w:noProof/>
          <w:sz w:val="22"/>
          <w:lang w:eastAsia="nb-NO"/>
        </w:rPr>
      </w:pPr>
      <w:hyperlink w:anchor="_Toc76039017" w:history="1">
        <w:r w:rsidR="00DD0865" w:rsidRPr="009A7676">
          <w:rPr>
            <w:rStyle w:val="Hyperkobling"/>
            <w:noProof/>
          </w:rPr>
          <w:t>2.2 Bruk av elektronisk medisineringsstøtte</w:t>
        </w:r>
        <w:r w:rsidR="00DD0865">
          <w:rPr>
            <w:noProof/>
            <w:webHidden/>
          </w:rPr>
          <w:tab/>
        </w:r>
        <w:r w:rsidR="00DD0865">
          <w:rPr>
            <w:noProof/>
            <w:webHidden/>
          </w:rPr>
          <w:fldChar w:fldCharType="begin"/>
        </w:r>
        <w:r w:rsidR="00DD0865">
          <w:rPr>
            <w:noProof/>
            <w:webHidden/>
          </w:rPr>
          <w:instrText xml:space="preserve"> PAGEREF _Toc76039017 \h </w:instrText>
        </w:r>
        <w:r w:rsidR="00DD0865">
          <w:rPr>
            <w:noProof/>
            <w:webHidden/>
          </w:rPr>
        </w:r>
        <w:r w:rsidR="00DD0865">
          <w:rPr>
            <w:noProof/>
            <w:webHidden/>
          </w:rPr>
          <w:fldChar w:fldCharType="separate"/>
        </w:r>
        <w:r w:rsidR="00DD0865">
          <w:rPr>
            <w:noProof/>
            <w:webHidden/>
          </w:rPr>
          <w:t>9</w:t>
        </w:r>
        <w:r w:rsidR="00DD0865">
          <w:rPr>
            <w:noProof/>
            <w:webHidden/>
          </w:rPr>
          <w:fldChar w:fldCharType="end"/>
        </w:r>
      </w:hyperlink>
    </w:p>
    <w:p w14:paraId="79EE0508" w14:textId="249214F5" w:rsidR="00DD0865" w:rsidRDefault="00321BFA">
      <w:pPr>
        <w:pStyle w:val="INNH2"/>
        <w:rPr>
          <w:rFonts w:eastAsiaTheme="minorEastAsia"/>
          <w:noProof/>
          <w:sz w:val="22"/>
          <w:lang w:eastAsia="nb-NO"/>
        </w:rPr>
      </w:pPr>
      <w:hyperlink w:anchor="_Toc76039018" w:history="1">
        <w:r w:rsidR="00DD0865" w:rsidRPr="009A7676">
          <w:rPr>
            <w:rStyle w:val="Hyperkobling"/>
            <w:noProof/>
          </w:rPr>
          <w:t>2.3 Bakgrunn, behov og mål for Larvik kommune sin anskaffelse</w:t>
        </w:r>
        <w:r w:rsidR="00DD0865">
          <w:rPr>
            <w:noProof/>
            <w:webHidden/>
          </w:rPr>
          <w:tab/>
        </w:r>
        <w:r w:rsidR="00DD0865">
          <w:rPr>
            <w:noProof/>
            <w:webHidden/>
          </w:rPr>
          <w:fldChar w:fldCharType="begin"/>
        </w:r>
        <w:r w:rsidR="00DD0865">
          <w:rPr>
            <w:noProof/>
            <w:webHidden/>
          </w:rPr>
          <w:instrText xml:space="preserve"> PAGEREF _Toc76039018 \h </w:instrText>
        </w:r>
        <w:r w:rsidR="00DD0865">
          <w:rPr>
            <w:noProof/>
            <w:webHidden/>
          </w:rPr>
        </w:r>
        <w:r w:rsidR="00DD0865">
          <w:rPr>
            <w:noProof/>
            <w:webHidden/>
          </w:rPr>
          <w:fldChar w:fldCharType="separate"/>
        </w:r>
        <w:r w:rsidR="00DD0865">
          <w:rPr>
            <w:noProof/>
            <w:webHidden/>
          </w:rPr>
          <w:t>9</w:t>
        </w:r>
        <w:r w:rsidR="00DD0865">
          <w:rPr>
            <w:noProof/>
            <w:webHidden/>
          </w:rPr>
          <w:fldChar w:fldCharType="end"/>
        </w:r>
      </w:hyperlink>
    </w:p>
    <w:p w14:paraId="3B43FB58" w14:textId="2A7611BE" w:rsidR="00DD0865" w:rsidRDefault="00321BFA">
      <w:pPr>
        <w:pStyle w:val="INNH1"/>
        <w:rPr>
          <w:rFonts w:eastAsiaTheme="minorEastAsia"/>
          <w:b w:val="0"/>
          <w:noProof/>
          <w:sz w:val="22"/>
          <w:lang w:eastAsia="nb-NO"/>
        </w:rPr>
      </w:pPr>
      <w:hyperlink w:anchor="_Toc76039019" w:history="1">
        <w:r w:rsidR="00DD0865" w:rsidRPr="009A7676">
          <w:rPr>
            <w:rStyle w:val="Hyperkobling"/>
            <w:noProof/>
          </w:rPr>
          <w:t>3.</w:t>
        </w:r>
        <w:r w:rsidR="00DD0865">
          <w:rPr>
            <w:rFonts w:eastAsiaTheme="minorEastAsia"/>
            <w:b w:val="0"/>
            <w:noProof/>
            <w:sz w:val="22"/>
            <w:lang w:eastAsia="nb-NO"/>
          </w:rPr>
          <w:tab/>
        </w:r>
        <w:r w:rsidR="00DD0865" w:rsidRPr="009A7676">
          <w:rPr>
            <w:rStyle w:val="Hyperkobling"/>
            <w:noProof/>
          </w:rPr>
          <w:t>Anskaffelsesprosessen, resultat og nullalternativ</w:t>
        </w:r>
        <w:r w:rsidR="00DD0865">
          <w:rPr>
            <w:noProof/>
            <w:webHidden/>
          </w:rPr>
          <w:tab/>
        </w:r>
        <w:r w:rsidR="00DD0865">
          <w:rPr>
            <w:noProof/>
            <w:webHidden/>
          </w:rPr>
          <w:fldChar w:fldCharType="begin"/>
        </w:r>
        <w:r w:rsidR="00DD0865">
          <w:rPr>
            <w:noProof/>
            <w:webHidden/>
          </w:rPr>
          <w:instrText xml:space="preserve"> PAGEREF _Toc76039019 \h </w:instrText>
        </w:r>
        <w:r w:rsidR="00DD0865">
          <w:rPr>
            <w:noProof/>
            <w:webHidden/>
          </w:rPr>
        </w:r>
        <w:r w:rsidR="00DD0865">
          <w:rPr>
            <w:noProof/>
            <w:webHidden/>
          </w:rPr>
          <w:fldChar w:fldCharType="separate"/>
        </w:r>
        <w:r w:rsidR="00DD0865">
          <w:rPr>
            <w:noProof/>
            <w:webHidden/>
          </w:rPr>
          <w:t>11</w:t>
        </w:r>
        <w:r w:rsidR="00DD0865">
          <w:rPr>
            <w:noProof/>
            <w:webHidden/>
          </w:rPr>
          <w:fldChar w:fldCharType="end"/>
        </w:r>
      </w:hyperlink>
    </w:p>
    <w:p w14:paraId="3A0E2720" w14:textId="482ADA31" w:rsidR="00DD0865" w:rsidRDefault="00321BFA">
      <w:pPr>
        <w:pStyle w:val="INNH2"/>
        <w:rPr>
          <w:rFonts w:eastAsiaTheme="minorEastAsia"/>
          <w:noProof/>
          <w:sz w:val="22"/>
          <w:lang w:eastAsia="nb-NO"/>
        </w:rPr>
      </w:pPr>
      <w:hyperlink w:anchor="_Toc76039020" w:history="1">
        <w:r w:rsidR="00DD0865" w:rsidRPr="009A7676">
          <w:rPr>
            <w:rStyle w:val="Hyperkobling"/>
            <w:noProof/>
          </w:rPr>
          <w:t>3.1 Anskaffelsesprosess</w:t>
        </w:r>
        <w:r w:rsidR="00DD0865">
          <w:rPr>
            <w:noProof/>
            <w:webHidden/>
          </w:rPr>
          <w:tab/>
        </w:r>
        <w:r w:rsidR="00DD0865">
          <w:rPr>
            <w:noProof/>
            <w:webHidden/>
          </w:rPr>
          <w:fldChar w:fldCharType="begin"/>
        </w:r>
        <w:r w:rsidR="00DD0865">
          <w:rPr>
            <w:noProof/>
            <w:webHidden/>
          </w:rPr>
          <w:instrText xml:space="preserve"> PAGEREF _Toc76039020 \h </w:instrText>
        </w:r>
        <w:r w:rsidR="00DD0865">
          <w:rPr>
            <w:noProof/>
            <w:webHidden/>
          </w:rPr>
        </w:r>
        <w:r w:rsidR="00DD0865">
          <w:rPr>
            <w:noProof/>
            <w:webHidden/>
          </w:rPr>
          <w:fldChar w:fldCharType="separate"/>
        </w:r>
        <w:r w:rsidR="00DD0865">
          <w:rPr>
            <w:noProof/>
            <w:webHidden/>
          </w:rPr>
          <w:t>11</w:t>
        </w:r>
        <w:r w:rsidR="00DD0865">
          <w:rPr>
            <w:noProof/>
            <w:webHidden/>
          </w:rPr>
          <w:fldChar w:fldCharType="end"/>
        </w:r>
      </w:hyperlink>
    </w:p>
    <w:p w14:paraId="4BFFCD64" w14:textId="33B0C938" w:rsidR="00DD0865" w:rsidRDefault="00321BFA">
      <w:pPr>
        <w:pStyle w:val="INNH2"/>
        <w:rPr>
          <w:rFonts w:eastAsiaTheme="minorEastAsia"/>
          <w:noProof/>
          <w:sz w:val="22"/>
          <w:lang w:eastAsia="nb-NO"/>
        </w:rPr>
      </w:pPr>
      <w:hyperlink w:anchor="_Toc76039021" w:history="1">
        <w:r w:rsidR="00DD0865" w:rsidRPr="009A7676">
          <w:rPr>
            <w:rStyle w:val="Hyperkobling"/>
            <w:noProof/>
          </w:rPr>
          <w:t>3.2 Resultatet av anskaffelsen</w:t>
        </w:r>
        <w:r w:rsidR="00DD0865">
          <w:rPr>
            <w:noProof/>
            <w:webHidden/>
          </w:rPr>
          <w:tab/>
        </w:r>
        <w:r w:rsidR="00DD0865">
          <w:rPr>
            <w:noProof/>
            <w:webHidden/>
          </w:rPr>
          <w:fldChar w:fldCharType="begin"/>
        </w:r>
        <w:r w:rsidR="00DD0865">
          <w:rPr>
            <w:noProof/>
            <w:webHidden/>
          </w:rPr>
          <w:instrText xml:space="preserve"> PAGEREF _Toc76039021 \h </w:instrText>
        </w:r>
        <w:r w:rsidR="00DD0865">
          <w:rPr>
            <w:noProof/>
            <w:webHidden/>
          </w:rPr>
        </w:r>
        <w:r w:rsidR="00DD0865">
          <w:rPr>
            <w:noProof/>
            <w:webHidden/>
          </w:rPr>
          <w:fldChar w:fldCharType="separate"/>
        </w:r>
        <w:r w:rsidR="00DD0865">
          <w:rPr>
            <w:noProof/>
            <w:webHidden/>
          </w:rPr>
          <w:t>12</w:t>
        </w:r>
        <w:r w:rsidR="00DD0865">
          <w:rPr>
            <w:noProof/>
            <w:webHidden/>
          </w:rPr>
          <w:fldChar w:fldCharType="end"/>
        </w:r>
      </w:hyperlink>
    </w:p>
    <w:p w14:paraId="2F775C35" w14:textId="4DD3041D" w:rsidR="00DD0865" w:rsidRDefault="00321BFA">
      <w:pPr>
        <w:pStyle w:val="INNH2"/>
        <w:rPr>
          <w:rFonts w:eastAsiaTheme="minorEastAsia"/>
          <w:noProof/>
          <w:sz w:val="22"/>
          <w:lang w:eastAsia="nb-NO"/>
        </w:rPr>
      </w:pPr>
      <w:hyperlink w:anchor="_Toc76039022" w:history="1">
        <w:r w:rsidR="00DD0865" w:rsidRPr="009A7676">
          <w:rPr>
            <w:rStyle w:val="Hyperkobling"/>
            <w:noProof/>
          </w:rPr>
          <w:t>3.3 Referansealternativet</w:t>
        </w:r>
        <w:r w:rsidR="00DD0865">
          <w:rPr>
            <w:noProof/>
            <w:webHidden/>
          </w:rPr>
          <w:tab/>
        </w:r>
        <w:r w:rsidR="00DD0865">
          <w:rPr>
            <w:noProof/>
            <w:webHidden/>
          </w:rPr>
          <w:fldChar w:fldCharType="begin"/>
        </w:r>
        <w:r w:rsidR="00DD0865">
          <w:rPr>
            <w:noProof/>
            <w:webHidden/>
          </w:rPr>
          <w:instrText xml:space="preserve"> PAGEREF _Toc76039022 \h </w:instrText>
        </w:r>
        <w:r w:rsidR="00DD0865">
          <w:rPr>
            <w:noProof/>
            <w:webHidden/>
          </w:rPr>
        </w:r>
        <w:r w:rsidR="00DD0865">
          <w:rPr>
            <w:noProof/>
            <w:webHidden/>
          </w:rPr>
          <w:fldChar w:fldCharType="separate"/>
        </w:r>
        <w:r w:rsidR="00DD0865">
          <w:rPr>
            <w:noProof/>
            <w:webHidden/>
          </w:rPr>
          <w:t>13</w:t>
        </w:r>
        <w:r w:rsidR="00DD0865">
          <w:rPr>
            <w:noProof/>
            <w:webHidden/>
          </w:rPr>
          <w:fldChar w:fldCharType="end"/>
        </w:r>
      </w:hyperlink>
    </w:p>
    <w:p w14:paraId="11191FCB" w14:textId="548F49EB" w:rsidR="00DD0865" w:rsidRDefault="00321BFA">
      <w:pPr>
        <w:pStyle w:val="INNH2"/>
        <w:rPr>
          <w:rFonts w:eastAsiaTheme="minorEastAsia"/>
          <w:noProof/>
          <w:sz w:val="22"/>
          <w:lang w:eastAsia="nb-NO"/>
        </w:rPr>
      </w:pPr>
      <w:hyperlink w:anchor="_Toc76039023" w:history="1">
        <w:r w:rsidR="00DD0865" w:rsidRPr="009A7676">
          <w:rPr>
            <w:rStyle w:val="Hyperkobling"/>
            <w:noProof/>
          </w:rPr>
          <w:t>3.4 Vurdering av innovasjon i anskaffelsen</w:t>
        </w:r>
        <w:r w:rsidR="00DD0865">
          <w:rPr>
            <w:noProof/>
            <w:webHidden/>
          </w:rPr>
          <w:tab/>
        </w:r>
        <w:r w:rsidR="00DD0865">
          <w:rPr>
            <w:noProof/>
            <w:webHidden/>
          </w:rPr>
          <w:fldChar w:fldCharType="begin"/>
        </w:r>
        <w:r w:rsidR="00DD0865">
          <w:rPr>
            <w:noProof/>
            <w:webHidden/>
          </w:rPr>
          <w:instrText xml:space="preserve"> PAGEREF _Toc76039023 \h </w:instrText>
        </w:r>
        <w:r w:rsidR="00DD0865">
          <w:rPr>
            <w:noProof/>
            <w:webHidden/>
          </w:rPr>
        </w:r>
        <w:r w:rsidR="00DD0865">
          <w:rPr>
            <w:noProof/>
            <w:webHidden/>
          </w:rPr>
          <w:fldChar w:fldCharType="separate"/>
        </w:r>
        <w:r w:rsidR="00DD0865">
          <w:rPr>
            <w:noProof/>
            <w:webHidden/>
          </w:rPr>
          <w:t>13</w:t>
        </w:r>
        <w:r w:rsidR="00DD0865">
          <w:rPr>
            <w:noProof/>
            <w:webHidden/>
          </w:rPr>
          <w:fldChar w:fldCharType="end"/>
        </w:r>
      </w:hyperlink>
    </w:p>
    <w:p w14:paraId="0BE56D9D" w14:textId="6ABEECD4" w:rsidR="00DD0865" w:rsidRDefault="00321BFA">
      <w:pPr>
        <w:pStyle w:val="INNH1"/>
        <w:rPr>
          <w:rFonts w:eastAsiaTheme="minorEastAsia"/>
          <w:b w:val="0"/>
          <w:noProof/>
          <w:sz w:val="22"/>
          <w:lang w:eastAsia="nb-NO"/>
        </w:rPr>
      </w:pPr>
      <w:hyperlink w:anchor="_Toc76039024" w:history="1">
        <w:r w:rsidR="00DD0865" w:rsidRPr="009A7676">
          <w:rPr>
            <w:rStyle w:val="Hyperkobling"/>
            <w:noProof/>
          </w:rPr>
          <w:t>4.</w:t>
        </w:r>
        <w:r w:rsidR="00DD0865">
          <w:rPr>
            <w:rFonts w:eastAsiaTheme="minorEastAsia"/>
            <w:b w:val="0"/>
            <w:noProof/>
            <w:sz w:val="22"/>
            <w:lang w:eastAsia="nb-NO"/>
          </w:rPr>
          <w:tab/>
        </w:r>
        <w:r w:rsidR="00DD0865" w:rsidRPr="009A7676">
          <w:rPr>
            <w:rStyle w:val="Hyperkobling"/>
            <w:noProof/>
          </w:rPr>
          <w:t>Virkninger av anskaffelsen</w:t>
        </w:r>
        <w:r w:rsidR="00DD0865">
          <w:rPr>
            <w:noProof/>
            <w:webHidden/>
          </w:rPr>
          <w:tab/>
        </w:r>
        <w:r w:rsidR="00DD0865">
          <w:rPr>
            <w:noProof/>
            <w:webHidden/>
          </w:rPr>
          <w:fldChar w:fldCharType="begin"/>
        </w:r>
        <w:r w:rsidR="00DD0865">
          <w:rPr>
            <w:noProof/>
            <w:webHidden/>
          </w:rPr>
          <w:instrText xml:space="preserve"> PAGEREF _Toc76039024 \h </w:instrText>
        </w:r>
        <w:r w:rsidR="00DD0865">
          <w:rPr>
            <w:noProof/>
            <w:webHidden/>
          </w:rPr>
        </w:r>
        <w:r w:rsidR="00DD0865">
          <w:rPr>
            <w:noProof/>
            <w:webHidden/>
          </w:rPr>
          <w:fldChar w:fldCharType="separate"/>
        </w:r>
        <w:r w:rsidR="00DD0865">
          <w:rPr>
            <w:noProof/>
            <w:webHidden/>
          </w:rPr>
          <w:t>15</w:t>
        </w:r>
        <w:r w:rsidR="00DD0865">
          <w:rPr>
            <w:noProof/>
            <w:webHidden/>
          </w:rPr>
          <w:fldChar w:fldCharType="end"/>
        </w:r>
      </w:hyperlink>
    </w:p>
    <w:p w14:paraId="7BAAE2B8" w14:textId="0A82ADF3" w:rsidR="00DD0865" w:rsidRDefault="00321BFA">
      <w:pPr>
        <w:pStyle w:val="INNH2"/>
        <w:rPr>
          <w:rFonts w:eastAsiaTheme="minorEastAsia"/>
          <w:noProof/>
          <w:sz w:val="22"/>
          <w:lang w:eastAsia="nb-NO"/>
        </w:rPr>
      </w:pPr>
      <w:hyperlink w:anchor="_Toc76039025" w:history="1">
        <w:r w:rsidR="00DD0865" w:rsidRPr="009A7676">
          <w:rPr>
            <w:rStyle w:val="Hyperkobling"/>
            <w:noProof/>
          </w:rPr>
          <w:t>4.1 Virkninger for oppdragsgiver</w:t>
        </w:r>
        <w:r w:rsidR="00DD0865">
          <w:rPr>
            <w:noProof/>
            <w:webHidden/>
          </w:rPr>
          <w:tab/>
        </w:r>
        <w:r w:rsidR="00DD0865">
          <w:rPr>
            <w:noProof/>
            <w:webHidden/>
          </w:rPr>
          <w:fldChar w:fldCharType="begin"/>
        </w:r>
        <w:r w:rsidR="00DD0865">
          <w:rPr>
            <w:noProof/>
            <w:webHidden/>
          </w:rPr>
          <w:instrText xml:space="preserve"> PAGEREF _Toc76039025 \h </w:instrText>
        </w:r>
        <w:r w:rsidR="00DD0865">
          <w:rPr>
            <w:noProof/>
            <w:webHidden/>
          </w:rPr>
        </w:r>
        <w:r w:rsidR="00DD0865">
          <w:rPr>
            <w:noProof/>
            <w:webHidden/>
          </w:rPr>
          <w:fldChar w:fldCharType="separate"/>
        </w:r>
        <w:r w:rsidR="00DD0865">
          <w:rPr>
            <w:noProof/>
            <w:webHidden/>
          </w:rPr>
          <w:t>15</w:t>
        </w:r>
        <w:r w:rsidR="00DD0865">
          <w:rPr>
            <w:noProof/>
            <w:webHidden/>
          </w:rPr>
          <w:fldChar w:fldCharType="end"/>
        </w:r>
      </w:hyperlink>
    </w:p>
    <w:p w14:paraId="65C8A002" w14:textId="75DB6DFE" w:rsidR="00DD0865" w:rsidRDefault="00321BFA">
      <w:pPr>
        <w:pStyle w:val="INNH2"/>
        <w:rPr>
          <w:rFonts w:eastAsiaTheme="minorEastAsia"/>
          <w:noProof/>
          <w:sz w:val="22"/>
          <w:lang w:eastAsia="nb-NO"/>
        </w:rPr>
      </w:pPr>
      <w:hyperlink w:anchor="_Toc76039026" w:history="1">
        <w:r w:rsidR="00DD0865" w:rsidRPr="009A7676">
          <w:rPr>
            <w:rStyle w:val="Hyperkobling"/>
            <w:noProof/>
          </w:rPr>
          <w:t>4.2 Virkninger for brukere</w:t>
        </w:r>
        <w:r w:rsidR="00DD0865">
          <w:rPr>
            <w:noProof/>
            <w:webHidden/>
          </w:rPr>
          <w:tab/>
        </w:r>
        <w:r w:rsidR="00DD0865">
          <w:rPr>
            <w:noProof/>
            <w:webHidden/>
          </w:rPr>
          <w:fldChar w:fldCharType="begin"/>
        </w:r>
        <w:r w:rsidR="00DD0865">
          <w:rPr>
            <w:noProof/>
            <w:webHidden/>
          </w:rPr>
          <w:instrText xml:space="preserve"> PAGEREF _Toc76039026 \h </w:instrText>
        </w:r>
        <w:r w:rsidR="00DD0865">
          <w:rPr>
            <w:noProof/>
            <w:webHidden/>
          </w:rPr>
        </w:r>
        <w:r w:rsidR="00DD0865">
          <w:rPr>
            <w:noProof/>
            <w:webHidden/>
          </w:rPr>
          <w:fldChar w:fldCharType="separate"/>
        </w:r>
        <w:r w:rsidR="00DD0865">
          <w:rPr>
            <w:noProof/>
            <w:webHidden/>
          </w:rPr>
          <w:t>18</w:t>
        </w:r>
        <w:r w:rsidR="00DD0865">
          <w:rPr>
            <w:noProof/>
            <w:webHidden/>
          </w:rPr>
          <w:fldChar w:fldCharType="end"/>
        </w:r>
      </w:hyperlink>
    </w:p>
    <w:p w14:paraId="5CAF4D9B" w14:textId="7FDB9B9F" w:rsidR="00DD0865" w:rsidRDefault="00321BFA">
      <w:pPr>
        <w:pStyle w:val="INNH2"/>
        <w:rPr>
          <w:rFonts w:eastAsiaTheme="minorEastAsia"/>
          <w:noProof/>
          <w:sz w:val="22"/>
          <w:lang w:eastAsia="nb-NO"/>
        </w:rPr>
      </w:pPr>
      <w:hyperlink w:anchor="_Toc76039027" w:history="1">
        <w:r w:rsidR="00DD0865" w:rsidRPr="009A7676">
          <w:rPr>
            <w:rStyle w:val="Hyperkobling"/>
            <w:noProof/>
          </w:rPr>
          <w:t>4.3 Virkninger for samfunnet</w:t>
        </w:r>
        <w:r w:rsidR="00DD0865">
          <w:rPr>
            <w:noProof/>
            <w:webHidden/>
          </w:rPr>
          <w:tab/>
        </w:r>
        <w:r w:rsidR="00DD0865">
          <w:rPr>
            <w:noProof/>
            <w:webHidden/>
          </w:rPr>
          <w:fldChar w:fldCharType="begin"/>
        </w:r>
        <w:r w:rsidR="00DD0865">
          <w:rPr>
            <w:noProof/>
            <w:webHidden/>
          </w:rPr>
          <w:instrText xml:space="preserve"> PAGEREF _Toc76039027 \h </w:instrText>
        </w:r>
        <w:r w:rsidR="00DD0865">
          <w:rPr>
            <w:noProof/>
            <w:webHidden/>
          </w:rPr>
        </w:r>
        <w:r w:rsidR="00DD0865">
          <w:rPr>
            <w:noProof/>
            <w:webHidden/>
          </w:rPr>
          <w:fldChar w:fldCharType="separate"/>
        </w:r>
        <w:r w:rsidR="00DD0865">
          <w:rPr>
            <w:noProof/>
            <w:webHidden/>
          </w:rPr>
          <w:t>20</w:t>
        </w:r>
        <w:r w:rsidR="00DD0865">
          <w:rPr>
            <w:noProof/>
            <w:webHidden/>
          </w:rPr>
          <w:fldChar w:fldCharType="end"/>
        </w:r>
      </w:hyperlink>
    </w:p>
    <w:p w14:paraId="4C412E31" w14:textId="199B3B2E" w:rsidR="00DD0865" w:rsidRDefault="00321BFA">
      <w:pPr>
        <w:pStyle w:val="INNH2"/>
        <w:rPr>
          <w:rFonts w:eastAsiaTheme="minorEastAsia"/>
          <w:noProof/>
          <w:sz w:val="22"/>
          <w:lang w:eastAsia="nb-NO"/>
        </w:rPr>
      </w:pPr>
      <w:hyperlink w:anchor="_Toc76039028" w:history="1">
        <w:r w:rsidR="00DD0865" w:rsidRPr="009A7676">
          <w:rPr>
            <w:rStyle w:val="Hyperkobling"/>
            <w:noProof/>
          </w:rPr>
          <w:t>4.4 Sammenstilling av virkninger</w:t>
        </w:r>
        <w:r w:rsidR="00DD0865">
          <w:rPr>
            <w:noProof/>
            <w:webHidden/>
          </w:rPr>
          <w:tab/>
        </w:r>
        <w:r w:rsidR="00DD0865">
          <w:rPr>
            <w:noProof/>
            <w:webHidden/>
          </w:rPr>
          <w:fldChar w:fldCharType="begin"/>
        </w:r>
        <w:r w:rsidR="00DD0865">
          <w:rPr>
            <w:noProof/>
            <w:webHidden/>
          </w:rPr>
          <w:instrText xml:space="preserve"> PAGEREF _Toc76039028 \h </w:instrText>
        </w:r>
        <w:r w:rsidR="00DD0865">
          <w:rPr>
            <w:noProof/>
            <w:webHidden/>
          </w:rPr>
        </w:r>
        <w:r w:rsidR="00DD0865">
          <w:rPr>
            <w:noProof/>
            <w:webHidden/>
          </w:rPr>
          <w:fldChar w:fldCharType="separate"/>
        </w:r>
        <w:r w:rsidR="00DD0865">
          <w:rPr>
            <w:noProof/>
            <w:webHidden/>
          </w:rPr>
          <w:t>21</w:t>
        </w:r>
        <w:r w:rsidR="00DD0865">
          <w:rPr>
            <w:noProof/>
            <w:webHidden/>
          </w:rPr>
          <w:fldChar w:fldCharType="end"/>
        </w:r>
      </w:hyperlink>
    </w:p>
    <w:p w14:paraId="7B95E371" w14:textId="319A6A21" w:rsidR="00DD0865" w:rsidRDefault="00321BFA">
      <w:pPr>
        <w:pStyle w:val="INNH1"/>
        <w:rPr>
          <w:rFonts w:eastAsiaTheme="minorEastAsia"/>
          <w:b w:val="0"/>
          <w:noProof/>
          <w:sz w:val="22"/>
          <w:lang w:eastAsia="nb-NO"/>
        </w:rPr>
      </w:pPr>
      <w:hyperlink w:anchor="_Toc76039029" w:history="1">
        <w:r w:rsidR="00DD0865" w:rsidRPr="009A7676">
          <w:rPr>
            <w:rStyle w:val="Hyperkobling"/>
            <w:noProof/>
          </w:rPr>
          <w:t>5.</w:t>
        </w:r>
        <w:r w:rsidR="00DD0865">
          <w:rPr>
            <w:rFonts w:eastAsiaTheme="minorEastAsia"/>
            <w:b w:val="0"/>
            <w:noProof/>
            <w:sz w:val="22"/>
            <w:lang w:eastAsia="nb-NO"/>
          </w:rPr>
          <w:tab/>
        </w:r>
        <w:r w:rsidR="00DD0865" w:rsidRPr="009A7676">
          <w:rPr>
            <w:rStyle w:val="Hyperkobling"/>
            <w:noProof/>
          </w:rPr>
          <w:t>Langsiktige virkninger</w:t>
        </w:r>
        <w:r w:rsidR="00DD0865">
          <w:rPr>
            <w:noProof/>
            <w:webHidden/>
          </w:rPr>
          <w:tab/>
        </w:r>
        <w:r w:rsidR="00DD0865">
          <w:rPr>
            <w:noProof/>
            <w:webHidden/>
          </w:rPr>
          <w:fldChar w:fldCharType="begin"/>
        </w:r>
        <w:r w:rsidR="00DD0865">
          <w:rPr>
            <w:noProof/>
            <w:webHidden/>
          </w:rPr>
          <w:instrText xml:space="preserve"> PAGEREF _Toc76039029 \h </w:instrText>
        </w:r>
        <w:r w:rsidR="00DD0865">
          <w:rPr>
            <w:noProof/>
            <w:webHidden/>
          </w:rPr>
        </w:r>
        <w:r w:rsidR="00DD0865">
          <w:rPr>
            <w:noProof/>
            <w:webHidden/>
          </w:rPr>
          <w:fldChar w:fldCharType="separate"/>
        </w:r>
        <w:r w:rsidR="00DD0865">
          <w:rPr>
            <w:noProof/>
            <w:webHidden/>
          </w:rPr>
          <w:t>23</w:t>
        </w:r>
        <w:r w:rsidR="00DD0865">
          <w:rPr>
            <w:noProof/>
            <w:webHidden/>
          </w:rPr>
          <w:fldChar w:fldCharType="end"/>
        </w:r>
      </w:hyperlink>
    </w:p>
    <w:p w14:paraId="4043577E" w14:textId="4ED1079E" w:rsidR="00DD0865" w:rsidRDefault="00321BFA">
      <w:pPr>
        <w:pStyle w:val="INNH2"/>
        <w:rPr>
          <w:rFonts w:eastAsiaTheme="minorEastAsia"/>
          <w:noProof/>
          <w:sz w:val="22"/>
          <w:lang w:eastAsia="nb-NO"/>
        </w:rPr>
      </w:pPr>
      <w:hyperlink w:anchor="_Toc76039030" w:history="1">
        <w:r w:rsidR="00DD0865" w:rsidRPr="009A7676">
          <w:rPr>
            <w:rStyle w:val="Hyperkobling"/>
            <w:noProof/>
          </w:rPr>
          <w:t>5.1 Spredningseffekter</w:t>
        </w:r>
        <w:r w:rsidR="00DD0865">
          <w:rPr>
            <w:noProof/>
            <w:webHidden/>
          </w:rPr>
          <w:tab/>
        </w:r>
        <w:r w:rsidR="00DD0865">
          <w:rPr>
            <w:noProof/>
            <w:webHidden/>
          </w:rPr>
          <w:fldChar w:fldCharType="begin"/>
        </w:r>
        <w:r w:rsidR="00DD0865">
          <w:rPr>
            <w:noProof/>
            <w:webHidden/>
          </w:rPr>
          <w:instrText xml:space="preserve"> PAGEREF _Toc76039030 \h </w:instrText>
        </w:r>
        <w:r w:rsidR="00DD0865">
          <w:rPr>
            <w:noProof/>
            <w:webHidden/>
          </w:rPr>
        </w:r>
        <w:r w:rsidR="00DD0865">
          <w:rPr>
            <w:noProof/>
            <w:webHidden/>
          </w:rPr>
          <w:fldChar w:fldCharType="separate"/>
        </w:r>
        <w:r w:rsidR="00DD0865">
          <w:rPr>
            <w:noProof/>
            <w:webHidden/>
          </w:rPr>
          <w:t>23</w:t>
        </w:r>
        <w:r w:rsidR="00DD0865">
          <w:rPr>
            <w:noProof/>
            <w:webHidden/>
          </w:rPr>
          <w:fldChar w:fldCharType="end"/>
        </w:r>
      </w:hyperlink>
    </w:p>
    <w:p w14:paraId="728056E9" w14:textId="28A0D6AB" w:rsidR="00DD0865" w:rsidRDefault="00321BFA">
      <w:pPr>
        <w:pStyle w:val="INNH2"/>
        <w:rPr>
          <w:rFonts w:eastAsiaTheme="minorEastAsia"/>
          <w:noProof/>
          <w:sz w:val="22"/>
          <w:lang w:eastAsia="nb-NO"/>
        </w:rPr>
      </w:pPr>
      <w:hyperlink w:anchor="_Toc76039031" w:history="1">
        <w:r w:rsidR="00DD0865" w:rsidRPr="009A7676">
          <w:rPr>
            <w:rStyle w:val="Hyperkobling"/>
            <w:noProof/>
          </w:rPr>
          <w:t>5.2 Mulige fremtidige virkninger for andre offentlige oppdragsgivere</w:t>
        </w:r>
        <w:r w:rsidR="00DD0865">
          <w:rPr>
            <w:noProof/>
            <w:webHidden/>
          </w:rPr>
          <w:tab/>
        </w:r>
        <w:r w:rsidR="00DD0865">
          <w:rPr>
            <w:noProof/>
            <w:webHidden/>
          </w:rPr>
          <w:fldChar w:fldCharType="begin"/>
        </w:r>
        <w:r w:rsidR="00DD0865">
          <w:rPr>
            <w:noProof/>
            <w:webHidden/>
          </w:rPr>
          <w:instrText xml:space="preserve"> PAGEREF _Toc76039031 \h </w:instrText>
        </w:r>
        <w:r w:rsidR="00DD0865">
          <w:rPr>
            <w:noProof/>
            <w:webHidden/>
          </w:rPr>
        </w:r>
        <w:r w:rsidR="00DD0865">
          <w:rPr>
            <w:noProof/>
            <w:webHidden/>
          </w:rPr>
          <w:fldChar w:fldCharType="separate"/>
        </w:r>
        <w:r w:rsidR="00DD0865">
          <w:rPr>
            <w:noProof/>
            <w:webHidden/>
          </w:rPr>
          <w:t>23</w:t>
        </w:r>
        <w:r w:rsidR="00DD0865">
          <w:rPr>
            <w:noProof/>
            <w:webHidden/>
          </w:rPr>
          <w:fldChar w:fldCharType="end"/>
        </w:r>
      </w:hyperlink>
    </w:p>
    <w:p w14:paraId="40931631" w14:textId="7E96DFE3" w:rsidR="00DD0865" w:rsidRDefault="00321BFA">
      <w:pPr>
        <w:pStyle w:val="INNH2"/>
        <w:rPr>
          <w:rFonts w:eastAsiaTheme="minorEastAsia"/>
          <w:noProof/>
          <w:sz w:val="22"/>
          <w:lang w:eastAsia="nb-NO"/>
        </w:rPr>
      </w:pPr>
      <w:hyperlink w:anchor="_Toc76039032" w:history="1">
        <w:r w:rsidR="00DD0865" w:rsidRPr="009A7676">
          <w:rPr>
            <w:rStyle w:val="Hyperkobling"/>
            <w:noProof/>
          </w:rPr>
          <w:t>5.3 Virkninger for leverandører</w:t>
        </w:r>
        <w:r w:rsidR="00DD0865">
          <w:rPr>
            <w:noProof/>
            <w:webHidden/>
          </w:rPr>
          <w:tab/>
        </w:r>
        <w:r w:rsidR="00DD0865">
          <w:rPr>
            <w:noProof/>
            <w:webHidden/>
          </w:rPr>
          <w:fldChar w:fldCharType="begin"/>
        </w:r>
        <w:r w:rsidR="00DD0865">
          <w:rPr>
            <w:noProof/>
            <w:webHidden/>
          </w:rPr>
          <w:instrText xml:space="preserve"> PAGEREF _Toc76039032 \h </w:instrText>
        </w:r>
        <w:r w:rsidR="00DD0865">
          <w:rPr>
            <w:noProof/>
            <w:webHidden/>
          </w:rPr>
        </w:r>
        <w:r w:rsidR="00DD0865">
          <w:rPr>
            <w:noProof/>
            <w:webHidden/>
          </w:rPr>
          <w:fldChar w:fldCharType="separate"/>
        </w:r>
        <w:r w:rsidR="00DD0865">
          <w:rPr>
            <w:noProof/>
            <w:webHidden/>
          </w:rPr>
          <w:t>24</w:t>
        </w:r>
        <w:r w:rsidR="00DD0865">
          <w:rPr>
            <w:noProof/>
            <w:webHidden/>
          </w:rPr>
          <w:fldChar w:fldCharType="end"/>
        </w:r>
      </w:hyperlink>
    </w:p>
    <w:p w14:paraId="65C71EDB" w14:textId="1D56343A" w:rsidR="00DD0865" w:rsidRDefault="00321BFA">
      <w:pPr>
        <w:pStyle w:val="INNH1"/>
        <w:rPr>
          <w:rFonts w:eastAsiaTheme="minorEastAsia"/>
          <w:b w:val="0"/>
          <w:noProof/>
          <w:sz w:val="22"/>
          <w:lang w:eastAsia="nb-NO"/>
        </w:rPr>
      </w:pPr>
      <w:hyperlink w:anchor="_Toc76039033" w:history="1">
        <w:r w:rsidR="00DD0865" w:rsidRPr="009A7676">
          <w:rPr>
            <w:rStyle w:val="Hyperkobling"/>
            <w:noProof/>
          </w:rPr>
          <w:t>6.</w:t>
        </w:r>
        <w:r w:rsidR="00DD0865">
          <w:rPr>
            <w:rFonts w:eastAsiaTheme="minorEastAsia"/>
            <w:b w:val="0"/>
            <w:noProof/>
            <w:sz w:val="22"/>
            <w:lang w:eastAsia="nb-NO"/>
          </w:rPr>
          <w:tab/>
        </w:r>
        <w:r w:rsidR="00DD0865" w:rsidRPr="009A7676">
          <w:rPr>
            <w:rStyle w:val="Hyperkobling"/>
            <w:noProof/>
          </w:rPr>
          <w:t>Vurdering av virkemiddelapparatets betydning</w:t>
        </w:r>
        <w:r w:rsidR="00DD0865">
          <w:rPr>
            <w:noProof/>
            <w:webHidden/>
          </w:rPr>
          <w:tab/>
        </w:r>
        <w:r w:rsidR="00DD0865">
          <w:rPr>
            <w:noProof/>
            <w:webHidden/>
          </w:rPr>
          <w:fldChar w:fldCharType="begin"/>
        </w:r>
        <w:r w:rsidR="00DD0865">
          <w:rPr>
            <w:noProof/>
            <w:webHidden/>
          </w:rPr>
          <w:instrText xml:space="preserve"> PAGEREF _Toc76039033 \h </w:instrText>
        </w:r>
        <w:r w:rsidR="00DD0865">
          <w:rPr>
            <w:noProof/>
            <w:webHidden/>
          </w:rPr>
        </w:r>
        <w:r w:rsidR="00DD0865">
          <w:rPr>
            <w:noProof/>
            <w:webHidden/>
          </w:rPr>
          <w:fldChar w:fldCharType="separate"/>
        </w:r>
        <w:r w:rsidR="00DD0865">
          <w:rPr>
            <w:noProof/>
            <w:webHidden/>
          </w:rPr>
          <w:t>26</w:t>
        </w:r>
        <w:r w:rsidR="00DD0865">
          <w:rPr>
            <w:noProof/>
            <w:webHidden/>
          </w:rPr>
          <w:fldChar w:fldCharType="end"/>
        </w:r>
      </w:hyperlink>
    </w:p>
    <w:p w14:paraId="22F79539" w14:textId="2EF12687" w:rsidR="00DD0865" w:rsidRDefault="00321BFA">
      <w:pPr>
        <w:pStyle w:val="INNH1"/>
        <w:rPr>
          <w:rFonts w:eastAsiaTheme="minorEastAsia"/>
          <w:b w:val="0"/>
          <w:noProof/>
          <w:sz w:val="22"/>
          <w:lang w:eastAsia="nb-NO"/>
        </w:rPr>
      </w:pPr>
      <w:hyperlink w:anchor="_Toc76039034" w:history="1">
        <w:r w:rsidR="00DD0865" w:rsidRPr="009A7676">
          <w:rPr>
            <w:rStyle w:val="Hyperkobling"/>
            <w:noProof/>
          </w:rPr>
          <w:t>7.</w:t>
        </w:r>
        <w:r w:rsidR="00DD0865">
          <w:rPr>
            <w:rFonts w:eastAsiaTheme="minorEastAsia"/>
            <w:b w:val="0"/>
            <w:noProof/>
            <w:sz w:val="22"/>
            <w:lang w:eastAsia="nb-NO"/>
          </w:rPr>
          <w:tab/>
        </w:r>
        <w:r w:rsidR="00DD0865" w:rsidRPr="009A7676">
          <w:rPr>
            <w:rStyle w:val="Hyperkobling"/>
            <w:noProof/>
          </w:rPr>
          <w:t>Referanser</w:t>
        </w:r>
        <w:r w:rsidR="00DD0865">
          <w:rPr>
            <w:noProof/>
            <w:webHidden/>
          </w:rPr>
          <w:tab/>
        </w:r>
        <w:r w:rsidR="00DD0865">
          <w:rPr>
            <w:noProof/>
            <w:webHidden/>
          </w:rPr>
          <w:fldChar w:fldCharType="begin"/>
        </w:r>
        <w:r w:rsidR="00DD0865">
          <w:rPr>
            <w:noProof/>
            <w:webHidden/>
          </w:rPr>
          <w:instrText xml:space="preserve"> PAGEREF _Toc76039034 \h </w:instrText>
        </w:r>
        <w:r w:rsidR="00DD0865">
          <w:rPr>
            <w:noProof/>
            <w:webHidden/>
          </w:rPr>
        </w:r>
        <w:r w:rsidR="00DD0865">
          <w:rPr>
            <w:noProof/>
            <w:webHidden/>
          </w:rPr>
          <w:fldChar w:fldCharType="separate"/>
        </w:r>
        <w:r w:rsidR="00DD0865">
          <w:rPr>
            <w:noProof/>
            <w:webHidden/>
          </w:rPr>
          <w:t>28</w:t>
        </w:r>
        <w:r w:rsidR="00DD0865">
          <w:rPr>
            <w:noProof/>
            <w:webHidden/>
          </w:rPr>
          <w:fldChar w:fldCharType="end"/>
        </w:r>
      </w:hyperlink>
    </w:p>
    <w:p w14:paraId="0F246122" w14:textId="05CD76A0" w:rsidR="00DD0865" w:rsidRDefault="00321BFA">
      <w:pPr>
        <w:pStyle w:val="INNH1"/>
        <w:tabs>
          <w:tab w:val="left" w:pos="1200"/>
        </w:tabs>
        <w:rPr>
          <w:rFonts w:eastAsiaTheme="minorEastAsia"/>
          <w:b w:val="0"/>
          <w:noProof/>
          <w:sz w:val="22"/>
          <w:lang w:eastAsia="nb-NO"/>
        </w:rPr>
      </w:pPr>
      <w:hyperlink w:anchor="_Toc76039035" w:history="1">
        <w:r w:rsidR="00DD0865" w:rsidRPr="009A7676">
          <w:rPr>
            <w:rStyle w:val="Hyperkobling"/>
            <w:noProof/>
          </w:rPr>
          <w:t>Vedlegg A</w:t>
        </w:r>
        <w:r w:rsidR="00DD0865">
          <w:rPr>
            <w:rFonts w:eastAsiaTheme="minorEastAsia"/>
            <w:b w:val="0"/>
            <w:noProof/>
            <w:sz w:val="22"/>
            <w:lang w:eastAsia="nb-NO"/>
          </w:rPr>
          <w:tab/>
        </w:r>
        <w:r w:rsidR="00DD0865" w:rsidRPr="009A7676">
          <w:rPr>
            <w:rStyle w:val="Hyperkobling"/>
            <w:noProof/>
          </w:rPr>
          <w:t>Forutsetninger</w:t>
        </w:r>
        <w:r w:rsidR="00DD0865">
          <w:rPr>
            <w:noProof/>
            <w:webHidden/>
          </w:rPr>
          <w:tab/>
        </w:r>
        <w:r w:rsidR="00DD0865">
          <w:rPr>
            <w:noProof/>
            <w:webHidden/>
          </w:rPr>
          <w:fldChar w:fldCharType="begin"/>
        </w:r>
        <w:r w:rsidR="00DD0865">
          <w:rPr>
            <w:noProof/>
            <w:webHidden/>
          </w:rPr>
          <w:instrText xml:space="preserve"> PAGEREF _Toc76039035 \h </w:instrText>
        </w:r>
        <w:r w:rsidR="00DD0865">
          <w:rPr>
            <w:noProof/>
            <w:webHidden/>
          </w:rPr>
        </w:r>
        <w:r w:rsidR="00DD0865">
          <w:rPr>
            <w:noProof/>
            <w:webHidden/>
          </w:rPr>
          <w:fldChar w:fldCharType="separate"/>
        </w:r>
        <w:r w:rsidR="00DD0865">
          <w:rPr>
            <w:noProof/>
            <w:webHidden/>
          </w:rPr>
          <w:t>29</w:t>
        </w:r>
        <w:r w:rsidR="00DD0865">
          <w:rPr>
            <w:noProof/>
            <w:webHidden/>
          </w:rPr>
          <w:fldChar w:fldCharType="end"/>
        </w:r>
      </w:hyperlink>
    </w:p>
    <w:p w14:paraId="01AF1C63" w14:textId="277265A4" w:rsidR="00DD0865" w:rsidRDefault="00321BFA">
      <w:pPr>
        <w:pStyle w:val="INNH2"/>
        <w:rPr>
          <w:rFonts w:eastAsiaTheme="minorEastAsia"/>
          <w:noProof/>
          <w:sz w:val="22"/>
          <w:lang w:eastAsia="nb-NO"/>
        </w:rPr>
      </w:pPr>
      <w:hyperlink w:anchor="_Toc76039036" w:history="1">
        <w:r w:rsidR="00DD0865" w:rsidRPr="009A7676">
          <w:rPr>
            <w:rStyle w:val="Hyperkobling"/>
            <w:noProof/>
          </w:rPr>
          <w:t>7.1 Generelle forutsetninger</w:t>
        </w:r>
        <w:r w:rsidR="00DD0865">
          <w:rPr>
            <w:noProof/>
            <w:webHidden/>
          </w:rPr>
          <w:tab/>
        </w:r>
        <w:r w:rsidR="00DD0865">
          <w:rPr>
            <w:noProof/>
            <w:webHidden/>
          </w:rPr>
          <w:fldChar w:fldCharType="begin"/>
        </w:r>
        <w:r w:rsidR="00DD0865">
          <w:rPr>
            <w:noProof/>
            <w:webHidden/>
          </w:rPr>
          <w:instrText xml:space="preserve"> PAGEREF _Toc76039036 \h </w:instrText>
        </w:r>
        <w:r w:rsidR="00DD0865">
          <w:rPr>
            <w:noProof/>
            <w:webHidden/>
          </w:rPr>
        </w:r>
        <w:r w:rsidR="00DD0865">
          <w:rPr>
            <w:noProof/>
            <w:webHidden/>
          </w:rPr>
          <w:fldChar w:fldCharType="separate"/>
        </w:r>
        <w:r w:rsidR="00DD0865">
          <w:rPr>
            <w:noProof/>
            <w:webHidden/>
          </w:rPr>
          <w:t>29</w:t>
        </w:r>
        <w:r w:rsidR="00DD0865">
          <w:rPr>
            <w:noProof/>
            <w:webHidden/>
          </w:rPr>
          <w:fldChar w:fldCharType="end"/>
        </w:r>
      </w:hyperlink>
    </w:p>
    <w:p w14:paraId="37D6D5F2" w14:textId="35E0BCEF" w:rsidR="004A5C37" w:rsidRDefault="00CD2C08" w:rsidP="002C7682">
      <w:r>
        <w:fldChar w:fldCharType="end"/>
      </w:r>
    </w:p>
    <w:p w14:paraId="47DA81FA" w14:textId="77777777" w:rsidR="004A5C37" w:rsidRDefault="004A5C37" w:rsidP="002C7682">
      <w:pPr>
        <w:sectPr w:rsidR="004A5C37" w:rsidSect="00F163C9">
          <w:pgSz w:w="11906" w:h="16838"/>
          <w:pgMar w:top="1418" w:right="2268" w:bottom="1418" w:left="2268" w:header="709" w:footer="709" w:gutter="0"/>
          <w:cols w:space="708"/>
          <w:docGrid w:linePitch="360"/>
        </w:sectPr>
      </w:pPr>
    </w:p>
    <w:p w14:paraId="24B91E3A" w14:textId="77777777" w:rsidR="00F15A4C" w:rsidRDefault="00F15A4C" w:rsidP="00AD3D2D">
      <w:pPr>
        <w:pStyle w:val="Tittelsammendrag"/>
      </w:pPr>
      <w:bookmarkStart w:id="2" w:name="_Toc76039010"/>
      <w:bookmarkStart w:id="3" w:name="_Toc379982756"/>
      <w:r>
        <w:lastRenderedPageBreak/>
        <w:t>Sammendrag og konklusjoner</w:t>
      </w:r>
      <w:bookmarkEnd w:id="2"/>
    </w:p>
    <w:p w14:paraId="0E25D01F" w14:textId="4FDC6047" w:rsidR="00DC4455" w:rsidRDefault="00D31E99" w:rsidP="005E1B75">
      <w:pPr>
        <w:pStyle w:val="Ingress"/>
      </w:pPr>
      <w:r>
        <w:t xml:space="preserve">Med støtte fra Velferdsteknologiprogrammet og Leverandørutviklingsprogrammet gjennomførte Larvik kommune en fellesanskaffelse av elektronisk medisineringsstøtte på vegne av 29 kommuner. </w:t>
      </w:r>
      <w:r w:rsidR="005918F4">
        <w:t>Dette innebar kjøp av innovasjon, i form av roboter/medisindispen</w:t>
      </w:r>
      <w:r w:rsidR="00DD0865">
        <w:t>s</w:t>
      </w:r>
      <w:r w:rsidR="005918F4">
        <w:t xml:space="preserve">ere som gjør </w:t>
      </w:r>
      <w:r w:rsidR="00060F25">
        <w:t xml:space="preserve">hjemmeboende </w:t>
      </w:r>
      <w:r w:rsidR="005918F4">
        <w:t>pasienter me</w:t>
      </w:r>
      <w:r w:rsidR="00060F25">
        <w:t>r</w:t>
      </w:r>
      <w:r w:rsidR="005918F4">
        <w:t xml:space="preserve"> selv</w:t>
      </w:r>
      <w:r w:rsidR="00060F25">
        <w:t>hjulpne</w:t>
      </w:r>
      <w:r w:rsidR="005918F4">
        <w:t xml:space="preserve"> og reduserer ressursbruken til helsetjenesten. Vår analyse viser at </w:t>
      </w:r>
      <w:r w:rsidR="006A45A0">
        <w:t xml:space="preserve">anskaffelsen </w:t>
      </w:r>
      <w:r w:rsidR="00060F25">
        <w:t xml:space="preserve">gir en </w:t>
      </w:r>
      <w:r w:rsidR="005918F4">
        <w:t>netto nåverdi/gevinst</w:t>
      </w:r>
      <w:r w:rsidR="000F02FE">
        <w:t xml:space="preserve"> </w:t>
      </w:r>
      <w:r w:rsidR="009318CC">
        <w:t xml:space="preserve">på mellom </w:t>
      </w:r>
      <w:r w:rsidR="00082B9A">
        <w:t>52</w:t>
      </w:r>
      <w:r w:rsidR="000F02FE">
        <w:t xml:space="preserve"> og </w:t>
      </w:r>
      <w:r w:rsidR="00082B9A">
        <w:t>26</w:t>
      </w:r>
      <w:r w:rsidR="00826F19">
        <w:t>5</w:t>
      </w:r>
      <w:r w:rsidR="000F02FE">
        <w:t xml:space="preserve"> millioner kroner</w:t>
      </w:r>
      <w:r w:rsidR="001468AB">
        <w:t xml:space="preserve"> over en fireårs</w:t>
      </w:r>
      <w:r w:rsidR="00DD6965">
        <w:softHyphen/>
      </w:r>
      <w:r w:rsidR="001468AB">
        <w:t xml:space="preserve">periode. </w:t>
      </w:r>
      <w:r w:rsidR="002D2972">
        <w:t>I tillegg</w:t>
      </w:r>
      <w:r w:rsidR="000F02FE">
        <w:t xml:space="preserve"> har anskaffelsen ført til betydelige positive ikke-prissatte virkninger for brukere av løsningene, </w:t>
      </w:r>
      <w:r w:rsidR="002D2972">
        <w:t>ved å bidra til rett</w:t>
      </w:r>
      <w:r w:rsidR="001A0689">
        <w:t xml:space="preserve"> medisiner til rett tid</w:t>
      </w:r>
      <w:r w:rsidR="002D2972">
        <w:t>,</w:t>
      </w:r>
      <w:r w:rsidR="001A0689">
        <w:t xml:space="preserve"> og at de får økt fleksibilitet i hverdagen. </w:t>
      </w:r>
    </w:p>
    <w:p w14:paraId="121B9DB3" w14:textId="479F05D1" w:rsidR="00EF2D6B" w:rsidRDefault="00EF2D6B" w:rsidP="00EF2D6B">
      <w:pPr>
        <w:pStyle w:val="Overskrift4"/>
      </w:pPr>
      <w:r>
        <w:t>Kort om effektanalysen</w:t>
      </w:r>
    </w:p>
    <w:p w14:paraId="0C03ABA0" w14:textId="237B647B" w:rsidR="00EF2D6B" w:rsidRDefault="00EF2D6B" w:rsidP="00DC4455">
      <w:r w:rsidRPr="00674436">
        <w:t xml:space="preserve">Nasjonalt program for leverandørutvikling </w:t>
      </w:r>
      <w:r>
        <w:t>(</w:t>
      </w:r>
      <w:r w:rsidR="00AE3406">
        <w:t>Leverandørutviklingsprogrammet</w:t>
      </w:r>
      <w:r>
        <w:t xml:space="preserve">) </w:t>
      </w:r>
      <w:r w:rsidRPr="00674436">
        <w:t>er en pådriver for at statlige og kommunale virksomheter skal skape innovasjon gjennom sine anskaffelser</w:t>
      </w:r>
      <w:r>
        <w:t>.</w:t>
      </w:r>
      <w:r w:rsidR="004C0FA2">
        <w:t xml:space="preserve"> Som en del av sitt arbeid ønsker Leverandørutviklingsprogrammet å dokumentere virkningene av eksempler på innovative anskaffelser. </w:t>
      </w:r>
      <w:r>
        <w:t xml:space="preserve"> Leverandør</w:t>
      </w:r>
      <w:r w:rsidR="004C0FA2">
        <w:softHyphen/>
      </w:r>
      <w:r>
        <w:t>utviklingsprogrammet har</w:t>
      </w:r>
      <w:r w:rsidR="004C0FA2">
        <w:t xml:space="preserve"> derfor</w:t>
      </w:r>
      <w:r>
        <w:t xml:space="preserve"> engasjert </w:t>
      </w:r>
      <w:r w:rsidR="004C0FA2">
        <w:t>konsulentfirmaet</w:t>
      </w:r>
      <w:r>
        <w:t xml:space="preserve"> Oslo Economics til å gjennomføre</w:t>
      </w:r>
      <w:r w:rsidR="001A0689">
        <w:t xml:space="preserve"> en effektanalyse av </w:t>
      </w:r>
      <w:r w:rsidR="006A45A0">
        <w:t>Larvik kommune sin</w:t>
      </w:r>
      <w:r w:rsidR="001A0689">
        <w:t xml:space="preserve"> </w:t>
      </w:r>
      <w:r w:rsidR="004C0FA2">
        <w:t xml:space="preserve">innovative </w:t>
      </w:r>
      <w:r w:rsidR="001A0689">
        <w:t>fellesanskaffelse av elektronisk medisineringsstøtte</w:t>
      </w:r>
      <w:r w:rsidR="004C0FA2">
        <w:t>.</w:t>
      </w:r>
    </w:p>
    <w:p w14:paraId="072FB1E9" w14:textId="4A039EBF" w:rsidR="00C319DB" w:rsidRDefault="00C319DB" w:rsidP="00DC4455">
      <w:r>
        <w:t>Elektronisk medisineringsstøtte er løsninger som hjelper personer som har behov for medisiner med å ta korrekt medisiner til korrekt tid</w:t>
      </w:r>
      <w:r w:rsidR="004C0FA2">
        <w:t xml:space="preserve"> i eget hjem</w:t>
      </w:r>
      <w:r>
        <w:t xml:space="preserve">. </w:t>
      </w:r>
      <w:r w:rsidR="004C0FA2">
        <w:t>Løsningen består av en</w:t>
      </w:r>
      <w:r w:rsidR="003F663A">
        <w:t xml:space="preserve"> robot/</w:t>
      </w:r>
      <w:r w:rsidR="00A746B0">
        <w:t>medisindispenser</w:t>
      </w:r>
      <w:r>
        <w:t xml:space="preserve"> </w:t>
      </w:r>
      <w:r w:rsidR="004C0FA2">
        <w:t xml:space="preserve">som </w:t>
      </w:r>
      <w:r>
        <w:t xml:space="preserve">oppbevarer </w:t>
      </w:r>
      <w:r w:rsidR="003F663A">
        <w:t xml:space="preserve">og distribuerer </w:t>
      </w:r>
      <w:r>
        <w:t>medisiner til pasienten</w:t>
      </w:r>
      <w:r w:rsidR="003F663A">
        <w:t>e til rett</w:t>
      </w:r>
      <w:r>
        <w:t xml:space="preserve"> tid</w:t>
      </w:r>
      <w:r w:rsidR="003F663A">
        <w:t>.</w:t>
      </w:r>
      <w:r>
        <w:t xml:space="preserve"> Målet med denne type teknologi er å gjøre pasientene mer selvdrevne når det kommer til medisinering, redusere ressursbruken knyttet til oppfølgning av pasienter og redusere feilmedisinering blant pasienter.</w:t>
      </w:r>
    </w:p>
    <w:p w14:paraId="77FF9E19" w14:textId="0D5D317F" w:rsidR="0000441F" w:rsidRDefault="0000441F" w:rsidP="0000441F">
      <w:pPr>
        <w:pStyle w:val="Overskrift4"/>
      </w:pPr>
      <w:bookmarkStart w:id="4" w:name="_Ref76029655"/>
      <w:r>
        <w:t>Anskaffelsesprosessen</w:t>
      </w:r>
      <w:bookmarkEnd w:id="4"/>
    </w:p>
    <w:p w14:paraId="4B4091AE" w14:textId="7E29A64E" w:rsidR="00B70904" w:rsidRDefault="00B70904" w:rsidP="00B70904">
      <w:r>
        <w:t xml:space="preserve">Anskaffelsesprosessen ble initiert ved at Velferdsteknologiprogrammet forespurte </w:t>
      </w:r>
      <w:r w:rsidR="00623934">
        <w:t xml:space="preserve">Larvik kommune om de kunne gjennomføre en fellesanskaffelse av elektronisk medisineringsstøtte. </w:t>
      </w:r>
      <w:r w:rsidR="007D7195">
        <w:t xml:space="preserve">Larvik kommune sendte ut </w:t>
      </w:r>
      <w:r w:rsidR="005329A5">
        <w:t>forespørsel til alle kommuner i Velferdsteknologiprogrammet og alle kommuner i tidligere Vestfold fylke om å delta i anskaffelsen. Opprinnelig</w:t>
      </w:r>
      <w:r w:rsidR="00007D0B">
        <w:t xml:space="preserve"> </w:t>
      </w:r>
      <w:r w:rsidR="002A581B">
        <w:t>deltok åtte</w:t>
      </w:r>
      <w:r w:rsidR="00007D0B">
        <w:t xml:space="preserve"> kommuner i tillegg til Larvik.</w:t>
      </w:r>
    </w:p>
    <w:p w14:paraId="174226BD" w14:textId="1C160E62" w:rsidR="00007D0B" w:rsidRDefault="00007D0B" w:rsidP="00B70904">
      <w:r>
        <w:t>Som en del av anskaffelsen ble det utarbeidet fire bruker</w:t>
      </w:r>
      <w:r w:rsidR="0025477B">
        <w:t>historier og en tjenestereise, som beskrev behovet til ulike brukere og helsetjenesten.</w:t>
      </w:r>
      <w:r w:rsidR="007F473D">
        <w:t xml:space="preserve"> I utgangspunktet var målet med anskaffelsen å innovere tjenestetilbudet ved å </w:t>
      </w:r>
      <w:r w:rsidR="00083DC6">
        <w:t>overføre noen av oppgavene som før ble gjennomført av helsetjenesten til leverandørene.</w:t>
      </w:r>
      <w:r w:rsidR="007F473D">
        <w:t xml:space="preserve"> </w:t>
      </w:r>
      <w:r w:rsidR="00083DC6">
        <w:t>Leverandørene ble invitert inn til en markedsdialog, hvor de kunne komme med innspill til brukerreisen og tjenestereisen. Innspille</w:t>
      </w:r>
      <w:r w:rsidR="00B86E70">
        <w:t>ne</w:t>
      </w:r>
      <w:r w:rsidR="00083DC6">
        <w:t xml:space="preserve"> fra markedet var at oppdragsgiver</w:t>
      </w:r>
      <w:r w:rsidR="003F1C2C">
        <w:t xml:space="preserve"> </w:t>
      </w:r>
      <w:r w:rsidR="00083DC6">
        <w:t xml:space="preserve">burde satse på </w:t>
      </w:r>
      <w:r w:rsidR="0039166C">
        <w:t xml:space="preserve">løsninger som fantes i markedet og heller starte en prosess mot å endre regelverk for å i større grad kunne involvere leverandørene i tjenestetilbudet på sikt. </w:t>
      </w:r>
    </w:p>
    <w:p w14:paraId="03077B3A" w14:textId="518D6993" w:rsidR="002330F1" w:rsidRPr="00B70904" w:rsidRDefault="0039166C" w:rsidP="00B70904">
      <w:r>
        <w:t xml:space="preserve">Etter markedsdialogen ble </w:t>
      </w:r>
      <w:r w:rsidR="003F1C2C">
        <w:t>konkurransegrunnlaget utarbeidet og lyst ut</w:t>
      </w:r>
      <w:r w:rsidR="00A0334F">
        <w:t xml:space="preserve">, hvor leverandørene kunne gi tilbud på de fire ulike brukerhistoriene. Forut for utlysningen ble det sendt ut en ny invitasjon om å delta i anskaffelsen til norske kommuner, noe som resulterte i at antallet deltakende kommuner økte til 29. </w:t>
      </w:r>
      <w:r w:rsidR="002330F1">
        <w:t xml:space="preserve">Konkurransen endte med at oppdragsgiver fikk tilbud fra tre kvalifiserte leverandører, hvorav to ble </w:t>
      </w:r>
      <w:r w:rsidR="00680C47">
        <w:t xml:space="preserve">invitert til forhandlinger. </w:t>
      </w:r>
    </w:p>
    <w:p w14:paraId="0B8473DF" w14:textId="790B88A5" w:rsidR="0000441F" w:rsidRDefault="0000441F" w:rsidP="0000441F">
      <w:pPr>
        <w:pStyle w:val="Overskrift4"/>
      </w:pPr>
      <w:r>
        <w:t>Resultatet av anskaffelsen</w:t>
      </w:r>
    </w:p>
    <w:p w14:paraId="64469D3D" w14:textId="524CE23D" w:rsidR="00A27CBC" w:rsidRDefault="00BF4033" w:rsidP="00BF4033">
      <w:r>
        <w:t>Anskaffe</w:t>
      </w:r>
      <w:r w:rsidR="007D7195">
        <w:t>lsen resulterte i at det ble inngått avtale med to leverandører om leveranse av</w:t>
      </w:r>
      <w:r w:rsidR="00A27CBC">
        <w:t xml:space="preserve"> følgende </w:t>
      </w:r>
      <w:r w:rsidR="00133B4E">
        <w:t>fire</w:t>
      </w:r>
      <w:r w:rsidR="00A27CBC">
        <w:t xml:space="preserve"> </w:t>
      </w:r>
      <w:r w:rsidR="00680C47">
        <w:t>medisindispensere</w:t>
      </w:r>
      <w:r w:rsidR="00A27CBC">
        <w:t xml:space="preserve">: </w:t>
      </w:r>
    </w:p>
    <w:p w14:paraId="4A8620F2" w14:textId="5B0A3FEE" w:rsidR="00BF4033" w:rsidRDefault="00A27CBC" w:rsidP="00A27CBC">
      <w:pPr>
        <w:pStyle w:val="Punktmerketnivliste"/>
      </w:pPr>
      <w:r>
        <w:t>Medidio fra Dignio (Multidosedispenser)</w:t>
      </w:r>
    </w:p>
    <w:p w14:paraId="187BDA7C" w14:textId="3ADD4444" w:rsidR="00A27CBC" w:rsidRDefault="00A27CBC" w:rsidP="00A27CBC">
      <w:pPr>
        <w:pStyle w:val="Punktmerketnivliste"/>
      </w:pPr>
      <w:r>
        <w:t>Evondos 300 fra Evondos (Multidosedispenser)</w:t>
      </w:r>
    </w:p>
    <w:p w14:paraId="5590C61C" w14:textId="4D6E3640" w:rsidR="00A27CBC" w:rsidRDefault="00A27CBC" w:rsidP="00A27CBC">
      <w:pPr>
        <w:pStyle w:val="Punktmerketnivliste"/>
      </w:pPr>
      <w:r>
        <w:t>Pilly med vippestativ fra Dignio (</w:t>
      </w:r>
      <w:r w:rsidR="00D7143D">
        <w:t>Enkeltpilledispenser)</w:t>
      </w:r>
    </w:p>
    <w:p w14:paraId="18240520" w14:textId="62211EFC" w:rsidR="00133B4E" w:rsidRDefault="00133B4E" w:rsidP="00A27CBC">
      <w:pPr>
        <w:pStyle w:val="Punktmerketnivliste"/>
      </w:pPr>
      <w:r>
        <w:t>Evondos Mini (Enkeltpilledispenser)</w:t>
      </w:r>
    </w:p>
    <w:p w14:paraId="04909479" w14:textId="20A82AA6" w:rsidR="00860FA1" w:rsidRDefault="00860FA1" w:rsidP="00860FA1">
      <w:r>
        <w:t>Leverandører</w:t>
      </w:r>
      <w:r w:rsidR="00A31FD6">
        <w:t xml:space="preserve"> </w:t>
      </w:r>
      <w:r>
        <w:t>opplyser at kommunene i ulik grad benytter de ulike løsningene. Noen benytter alle, mens andre benytter kun én eller to av løsningene. Larvik kommune oppgir i intervju at de i dag har mellom 70 og 80 dispensere i bruk i kommunene. I Lørenskog kommune oppgis det at de benytter 51 dispensere, mens Trondheim kommune har implementert om lag 50 dispensere. Basert på informasjon fra intervjuer antar vi at det i sum er implementert mellom 1000 og 1500 dispensere i hele anskaffelsen.</w:t>
      </w:r>
    </w:p>
    <w:p w14:paraId="0F013542" w14:textId="7CDCA368" w:rsidR="00D63C7D" w:rsidRDefault="00D95177" w:rsidP="00D63C7D">
      <w:pPr>
        <w:pStyle w:val="Overskrift4"/>
      </w:pPr>
      <w:r>
        <w:lastRenderedPageBreak/>
        <w:t>Vurdering av innovasjon i anskaffelsen</w:t>
      </w:r>
    </w:p>
    <w:p w14:paraId="3E655CEB" w14:textId="77777777" w:rsidR="009A03AD" w:rsidRDefault="009A03AD" w:rsidP="009A03AD">
      <w:r>
        <w:t xml:space="preserve">Elektronisk medisineringsstøtte vurderes av oss å være et produkt med stor innovasjonshøyde: et helt nytt produkt og tjeneste, sammenlignet med tidligere hjemmebesøk for medisinering. </w:t>
      </w:r>
    </w:p>
    <w:p w14:paraId="51AA80BB" w14:textId="77777777" w:rsidR="009A03AD" w:rsidRDefault="009A03AD" w:rsidP="009A03AD">
      <w:r>
        <w:t xml:space="preserve">Larvik, og de andre kommunene som var med på anskaffelsen, var tidlige brukere («early adopters») av denne innovasjonen ved å være tidlig ute med å anskaffe løsningene. Anskaffelsen er dermed klart innovativ, i form av kjøp av innovasjon. Anskaffelsen vil bidra til å endre hvordan kommunen arbeider med medisineringsstøtte. Det fører til å så godt som fjerne noen av oppgavene som helsetjenestene gjennomførte tidligere, mens enkelte nye oppgaver er introdusert. </w:t>
      </w:r>
    </w:p>
    <w:p w14:paraId="0EA1F464" w14:textId="14BA9E51" w:rsidR="0000441F" w:rsidRDefault="0000441F" w:rsidP="0000441F">
      <w:pPr>
        <w:pStyle w:val="Overskrift4"/>
      </w:pPr>
      <w:r>
        <w:t>Virkninger</w:t>
      </w:r>
    </w:p>
    <w:p w14:paraId="6F174908" w14:textId="722EEF33" w:rsidR="001E5186" w:rsidRDefault="003B7CA1" w:rsidP="003B7CA1">
      <w:r>
        <w:fldChar w:fldCharType="begin"/>
      </w:r>
      <w:r>
        <w:instrText xml:space="preserve"> REF _Ref75527465 \h </w:instrText>
      </w:r>
      <w:r>
        <w:fldChar w:fldCharType="separate"/>
      </w:r>
      <w:r>
        <w:t xml:space="preserve">Tabell </w:t>
      </w:r>
      <w:r>
        <w:rPr>
          <w:noProof/>
        </w:rPr>
        <w:t>1</w:t>
      </w:r>
      <w:r>
        <w:noBreakHyphen/>
      </w:r>
      <w:r>
        <w:rPr>
          <w:noProof/>
        </w:rPr>
        <w:t>1</w:t>
      </w:r>
      <w:r>
        <w:fldChar w:fldCharType="end"/>
      </w:r>
      <w:r>
        <w:t xml:space="preserve"> viser en oppsummering av estimerte virkninger </w:t>
      </w:r>
      <w:r w:rsidR="00CB46D4">
        <w:t xml:space="preserve">av </w:t>
      </w:r>
      <w:r w:rsidR="00F847C3">
        <w:t xml:space="preserve">anskaffelsen som helhet </w:t>
      </w:r>
      <w:r w:rsidR="001E5186">
        <w:t xml:space="preserve">(1 000 til 1 500 </w:t>
      </w:r>
      <w:r w:rsidR="00F847C3">
        <w:t>dispensere</w:t>
      </w:r>
      <w:r w:rsidR="001E5186">
        <w:t xml:space="preserve">) </w:t>
      </w:r>
      <w:r w:rsidR="00350BC8">
        <w:t>over en kontraktsperiode på fire år</w:t>
      </w:r>
      <w:r w:rsidR="00BB0D98">
        <w:t xml:space="preserve">. </w:t>
      </w:r>
      <w:r>
        <w:t xml:space="preserve">Som det </w:t>
      </w:r>
      <w:r w:rsidR="00F847C3">
        <w:t>kommer frem</w:t>
      </w:r>
      <w:r>
        <w:t xml:space="preserve"> av tabellen er anskaffelsen samfunnsøkonomisk lønnsom</w:t>
      </w:r>
      <w:r w:rsidR="00DB2EE4">
        <w:t xml:space="preserve">. </w:t>
      </w:r>
    </w:p>
    <w:p w14:paraId="5BADE570" w14:textId="2CFC49B0" w:rsidR="00DC4455" w:rsidRDefault="00DC4455" w:rsidP="00DC4455">
      <w:pPr>
        <w:pStyle w:val="Bildetekst"/>
      </w:pPr>
      <w:bookmarkStart w:id="5" w:name="_Ref75527465"/>
      <w:r>
        <w:t xml:space="preserve">Tabell </w:t>
      </w:r>
      <w:r w:rsidR="00321BFA">
        <w:fldChar w:fldCharType="begin"/>
      </w:r>
      <w:r w:rsidR="00321BFA">
        <w:instrText xml:space="preserve"> STYLEREF 1 \s </w:instrText>
      </w:r>
      <w:r w:rsidR="00321BFA">
        <w:fldChar w:fldCharType="separate"/>
      </w:r>
      <w:r w:rsidR="00033FFD">
        <w:rPr>
          <w:noProof/>
        </w:rPr>
        <w:t>1</w:t>
      </w:r>
      <w:r w:rsidR="00321BFA">
        <w:rPr>
          <w:noProof/>
        </w:rPr>
        <w:fldChar w:fldCharType="end"/>
      </w:r>
      <w:r w:rsidR="00033FFD">
        <w:noBreakHyphen/>
      </w:r>
      <w:r w:rsidR="00321BFA">
        <w:fldChar w:fldCharType="begin"/>
      </w:r>
      <w:r w:rsidR="00321BFA">
        <w:instrText xml:space="preserve"> SEQ Tabell \* ARABIC \s 1 </w:instrText>
      </w:r>
      <w:r w:rsidR="00321BFA">
        <w:fldChar w:fldCharType="separate"/>
      </w:r>
      <w:r w:rsidR="00033FFD">
        <w:rPr>
          <w:noProof/>
        </w:rPr>
        <w:t>1</w:t>
      </w:r>
      <w:r w:rsidR="00321BFA">
        <w:rPr>
          <w:noProof/>
        </w:rPr>
        <w:fldChar w:fldCharType="end"/>
      </w:r>
      <w:bookmarkEnd w:id="5"/>
      <w:r>
        <w:t xml:space="preserve">: </w:t>
      </w:r>
      <w:r w:rsidR="00FA0AFC">
        <w:t>Nåverdi</w:t>
      </w:r>
      <w:r w:rsidR="001E6400">
        <w:t xml:space="preserve"> av prissatte virkninger og</w:t>
      </w:r>
      <w:r w:rsidR="00FA0AFC">
        <w:t xml:space="preserve"> konsekvens av</w:t>
      </w:r>
      <w:r w:rsidR="001E6400">
        <w:t xml:space="preserve"> ikke-</w:t>
      </w:r>
      <w:r w:rsidR="00FA0AFC">
        <w:t>prissatte virkninger</w:t>
      </w:r>
      <w:r>
        <w:t xml:space="preserve"> (</w:t>
      </w:r>
      <w:r w:rsidR="00190769">
        <w:t>m</w:t>
      </w:r>
      <w:r w:rsidR="00FA0AFC">
        <w:t>ill.</w:t>
      </w:r>
      <w:r>
        <w:t xml:space="preserve"> kroner)</w:t>
      </w:r>
    </w:p>
    <w:tbl>
      <w:tblPr>
        <w:tblStyle w:val="OsloEconomics"/>
        <w:tblW w:w="7616" w:type="dxa"/>
        <w:tblLook w:val="04A0" w:firstRow="1" w:lastRow="0" w:firstColumn="1" w:lastColumn="0" w:noHBand="0" w:noVBand="1"/>
      </w:tblPr>
      <w:tblGrid>
        <w:gridCol w:w="3274"/>
        <w:gridCol w:w="1106"/>
        <w:gridCol w:w="394"/>
        <w:gridCol w:w="1420"/>
        <w:gridCol w:w="1422"/>
      </w:tblGrid>
      <w:tr w:rsidR="00DC4455" w:rsidRPr="00556BCE" w14:paraId="4B884C0E" w14:textId="77777777" w:rsidTr="00B54076">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3947F206" w14:textId="77777777" w:rsidR="00DC4455" w:rsidRPr="00556BCE" w:rsidRDefault="00DC4455" w:rsidP="00415CBF">
            <w:pPr>
              <w:jc w:val="left"/>
              <w:rPr>
                <w:rFonts w:asciiTheme="majorHAnsi" w:hAnsiTheme="majorHAnsi"/>
                <w:szCs w:val="20"/>
              </w:rPr>
            </w:pPr>
            <w:r>
              <w:rPr>
                <w:rFonts w:asciiTheme="majorHAnsi" w:hAnsiTheme="majorHAnsi"/>
                <w:szCs w:val="20"/>
              </w:rPr>
              <w:t>Virkninger</w:t>
            </w:r>
          </w:p>
        </w:tc>
        <w:tc>
          <w:tcPr>
            <w:tcW w:w="1500" w:type="dxa"/>
            <w:gridSpan w:val="2"/>
            <w:tcBorders>
              <w:bottom w:val="nil"/>
            </w:tcBorders>
          </w:tcPr>
          <w:p w14:paraId="1D0FA65F" w14:textId="0CEAFDA5" w:rsidR="00DC4455" w:rsidRPr="006124B9" w:rsidRDefault="00DC4455" w:rsidP="00415CBF">
            <w:pPr>
              <w:cnfStyle w:val="100000000000" w:firstRow="1" w:lastRow="0" w:firstColumn="0" w:lastColumn="0" w:oddVBand="0" w:evenVBand="0" w:oddHBand="0" w:evenHBand="0" w:firstRowFirstColumn="0" w:firstRowLastColumn="0" w:lastRowFirstColumn="0" w:lastRowLastColumn="0"/>
              <w:rPr>
                <w:b w:val="0"/>
                <w:bCs/>
              </w:rPr>
            </w:pPr>
          </w:p>
        </w:tc>
        <w:tc>
          <w:tcPr>
            <w:tcW w:w="2842" w:type="dxa"/>
            <w:gridSpan w:val="2"/>
            <w:tcBorders>
              <w:bottom w:val="nil"/>
            </w:tcBorders>
          </w:tcPr>
          <w:p w14:paraId="3029B818" w14:textId="7C880D86" w:rsidR="00DC4455" w:rsidRPr="00055EE6" w:rsidRDefault="00DC4455" w:rsidP="00415CBF">
            <w:pPr>
              <w:cnfStyle w:val="100000000000" w:firstRow="1" w:lastRow="0" w:firstColumn="0" w:lastColumn="0" w:oddVBand="0" w:evenVBand="0" w:oddHBand="0" w:evenHBand="0" w:firstRowFirstColumn="0" w:firstRowLastColumn="0" w:lastRowFirstColumn="0" w:lastRowLastColumn="0"/>
              <w:rPr>
                <w:b w:val="0"/>
              </w:rPr>
            </w:pPr>
            <w:r w:rsidRPr="00AC7351">
              <w:rPr>
                <w:bCs/>
              </w:rPr>
              <w:t>Hele anskaffelsen</w:t>
            </w:r>
          </w:p>
        </w:tc>
      </w:tr>
      <w:tr w:rsidR="00DC4455" w:rsidRPr="00556BCE" w14:paraId="16A0834D" w14:textId="77777777" w:rsidTr="00B54076">
        <w:trPr>
          <w:trHeight w:val="183"/>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14:paraId="46DA9F09" w14:textId="77777777" w:rsidR="00DC4455" w:rsidRPr="00556BCE" w:rsidRDefault="00DC4455" w:rsidP="00415CBF">
            <w:pPr>
              <w:rPr>
                <w:rFonts w:asciiTheme="majorHAnsi" w:hAnsiTheme="majorHAnsi"/>
                <w:szCs w:val="20"/>
              </w:rPr>
            </w:pPr>
          </w:p>
        </w:tc>
        <w:tc>
          <w:tcPr>
            <w:tcW w:w="1106" w:type="dxa"/>
            <w:tcBorders>
              <w:top w:val="nil"/>
              <w:bottom w:val="single" w:sz="4" w:space="0" w:color="auto"/>
            </w:tcBorders>
          </w:tcPr>
          <w:p w14:paraId="4C13EFF7" w14:textId="6952A25F"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p>
        </w:tc>
        <w:tc>
          <w:tcPr>
            <w:tcW w:w="393" w:type="dxa"/>
            <w:tcBorders>
              <w:top w:val="nil"/>
              <w:bottom w:val="single" w:sz="4" w:space="0" w:color="auto"/>
            </w:tcBorders>
          </w:tcPr>
          <w:p w14:paraId="33E9AC73" w14:textId="2E1150B9"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p>
        </w:tc>
        <w:tc>
          <w:tcPr>
            <w:tcW w:w="1420" w:type="dxa"/>
            <w:tcBorders>
              <w:top w:val="nil"/>
              <w:bottom w:val="single" w:sz="4" w:space="0" w:color="auto"/>
            </w:tcBorders>
          </w:tcPr>
          <w:p w14:paraId="268989D3" w14:textId="77777777"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AC7351">
              <w:rPr>
                <w:rFonts w:asciiTheme="majorHAnsi" w:hAnsiTheme="majorHAnsi"/>
                <w:b/>
                <w:bCs/>
                <w:szCs w:val="20"/>
              </w:rPr>
              <w:t>Min</w:t>
            </w:r>
          </w:p>
        </w:tc>
        <w:tc>
          <w:tcPr>
            <w:tcW w:w="1422" w:type="dxa"/>
            <w:tcBorders>
              <w:top w:val="nil"/>
              <w:bottom w:val="single" w:sz="4" w:space="0" w:color="auto"/>
            </w:tcBorders>
          </w:tcPr>
          <w:p w14:paraId="05793986" w14:textId="77777777"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AC7351">
              <w:rPr>
                <w:rFonts w:asciiTheme="majorHAnsi" w:hAnsiTheme="majorHAnsi"/>
                <w:b/>
                <w:bCs/>
                <w:szCs w:val="20"/>
              </w:rPr>
              <w:t>Maks</w:t>
            </w:r>
          </w:p>
        </w:tc>
      </w:tr>
      <w:tr w:rsidR="00DC4455" w:rsidRPr="00556BCE" w14:paraId="199D4DD2" w14:textId="77777777" w:rsidTr="00B54076">
        <w:trPr>
          <w:trHeight w:val="17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26D9EE9A" w14:textId="77777777" w:rsidR="00DC4455" w:rsidRPr="00556BCE" w:rsidRDefault="00DC4455" w:rsidP="00415CBF">
            <w:pPr>
              <w:rPr>
                <w:rFonts w:asciiTheme="majorHAnsi" w:hAnsiTheme="majorHAnsi"/>
                <w:i/>
                <w:iCs/>
                <w:szCs w:val="20"/>
              </w:rPr>
            </w:pPr>
            <w:r w:rsidRPr="00556BCE">
              <w:rPr>
                <w:rFonts w:asciiTheme="majorHAnsi" w:hAnsiTheme="majorHAnsi"/>
                <w:i/>
                <w:iCs/>
                <w:szCs w:val="20"/>
              </w:rPr>
              <w:t>Kommuner</w:t>
            </w:r>
          </w:p>
        </w:tc>
        <w:tc>
          <w:tcPr>
            <w:tcW w:w="1106" w:type="dxa"/>
            <w:tcBorders>
              <w:top w:val="single" w:sz="4" w:space="0" w:color="auto"/>
            </w:tcBorders>
          </w:tcPr>
          <w:p w14:paraId="11A34451" w14:textId="77777777"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p>
        </w:tc>
        <w:tc>
          <w:tcPr>
            <w:tcW w:w="393" w:type="dxa"/>
            <w:tcBorders>
              <w:top w:val="single" w:sz="4" w:space="0" w:color="auto"/>
            </w:tcBorders>
          </w:tcPr>
          <w:p w14:paraId="3F809E02" w14:textId="77777777"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p>
        </w:tc>
        <w:tc>
          <w:tcPr>
            <w:tcW w:w="1420" w:type="dxa"/>
            <w:tcBorders>
              <w:top w:val="single" w:sz="4" w:space="0" w:color="auto"/>
            </w:tcBorders>
          </w:tcPr>
          <w:p w14:paraId="443A909D" w14:textId="77777777"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p>
        </w:tc>
        <w:tc>
          <w:tcPr>
            <w:tcW w:w="1422" w:type="dxa"/>
            <w:tcBorders>
              <w:top w:val="single" w:sz="4" w:space="0" w:color="auto"/>
            </w:tcBorders>
          </w:tcPr>
          <w:p w14:paraId="15CAA15E" w14:textId="77777777"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p>
        </w:tc>
      </w:tr>
      <w:tr w:rsidR="00DC4455" w:rsidRPr="00556BCE" w14:paraId="4E78FCD9" w14:textId="77777777" w:rsidTr="00B54076">
        <w:trPr>
          <w:trHeight w:val="183"/>
        </w:trPr>
        <w:tc>
          <w:tcPr>
            <w:cnfStyle w:val="001000000000" w:firstRow="0" w:lastRow="0" w:firstColumn="1" w:lastColumn="0" w:oddVBand="0" w:evenVBand="0" w:oddHBand="0" w:evenHBand="0" w:firstRowFirstColumn="0" w:firstRowLastColumn="0" w:lastRowFirstColumn="0" w:lastRowLastColumn="0"/>
            <w:tcW w:w="0" w:type="auto"/>
          </w:tcPr>
          <w:p w14:paraId="42BF2D62" w14:textId="77777777" w:rsidR="00DC4455" w:rsidRPr="00556BCE" w:rsidRDefault="00DC4455" w:rsidP="00415CBF">
            <w:pPr>
              <w:rPr>
                <w:rFonts w:asciiTheme="majorHAnsi" w:hAnsiTheme="majorHAnsi"/>
                <w:szCs w:val="20"/>
              </w:rPr>
            </w:pPr>
            <w:r w:rsidRPr="00AC7351">
              <w:rPr>
                <w:rFonts w:asciiTheme="majorHAnsi" w:hAnsiTheme="majorHAnsi"/>
                <w:szCs w:val="20"/>
              </w:rPr>
              <w:t xml:space="preserve">  Transaksjonskostnader</w:t>
            </w:r>
          </w:p>
        </w:tc>
        <w:tc>
          <w:tcPr>
            <w:tcW w:w="1106" w:type="dxa"/>
          </w:tcPr>
          <w:p w14:paraId="3B3CD601" w14:textId="0B90B449"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p>
        </w:tc>
        <w:tc>
          <w:tcPr>
            <w:tcW w:w="393" w:type="dxa"/>
          </w:tcPr>
          <w:p w14:paraId="27EAB031" w14:textId="222BF633"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p>
        </w:tc>
        <w:tc>
          <w:tcPr>
            <w:tcW w:w="1420" w:type="dxa"/>
          </w:tcPr>
          <w:p w14:paraId="71761ABE" w14:textId="27B2740B"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E1170">
              <w:t>-3</w:t>
            </w:r>
            <w:r w:rsidR="001B4FD4">
              <w:t>,</w:t>
            </w:r>
            <w:r w:rsidRPr="004E1170">
              <w:t>4</w:t>
            </w:r>
          </w:p>
        </w:tc>
        <w:tc>
          <w:tcPr>
            <w:tcW w:w="1422" w:type="dxa"/>
          </w:tcPr>
          <w:p w14:paraId="5AECEE26" w14:textId="39152E23"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642861">
              <w:t>-4</w:t>
            </w:r>
            <w:r w:rsidR="001B4FD4">
              <w:t>,</w:t>
            </w:r>
            <w:r w:rsidRPr="00642861">
              <w:t>4</w:t>
            </w:r>
          </w:p>
        </w:tc>
      </w:tr>
      <w:tr w:rsidR="00DC4455" w:rsidRPr="00556BCE" w14:paraId="38833779" w14:textId="77777777" w:rsidTr="00B54076">
        <w:trPr>
          <w:trHeight w:val="183"/>
        </w:trPr>
        <w:tc>
          <w:tcPr>
            <w:cnfStyle w:val="001000000000" w:firstRow="0" w:lastRow="0" w:firstColumn="1" w:lastColumn="0" w:oddVBand="0" w:evenVBand="0" w:oddHBand="0" w:evenHBand="0" w:firstRowFirstColumn="0" w:firstRowLastColumn="0" w:lastRowFirstColumn="0" w:lastRowLastColumn="0"/>
            <w:tcW w:w="0" w:type="auto"/>
          </w:tcPr>
          <w:p w14:paraId="1288F0E5" w14:textId="77777777" w:rsidR="00DC4455" w:rsidRPr="00556BCE" w:rsidRDefault="00DC4455" w:rsidP="00415CBF">
            <w:pPr>
              <w:rPr>
                <w:rFonts w:asciiTheme="majorHAnsi" w:hAnsiTheme="majorHAnsi"/>
                <w:szCs w:val="20"/>
              </w:rPr>
            </w:pPr>
            <w:r w:rsidRPr="00AC7351">
              <w:rPr>
                <w:rFonts w:asciiTheme="majorHAnsi" w:hAnsiTheme="majorHAnsi"/>
                <w:szCs w:val="20"/>
              </w:rPr>
              <w:t xml:space="preserve"> </w:t>
            </w:r>
            <w:r>
              <w:rPr>
                <w:rFonts w:asciiTheme="majorHAnsi" w:hAnsiTheme="majorHAnsi"/>
                <w:szCs w:val="20"/>
              </w:rPr>
              <w:t xml:space="preserve"> </w:t>
            </w:r>
            <w:r w:rsidRPr="00AC7351">
              <w:rPr>
                <w:rFonts w:asciiTheme="majorHAnsi" w:hAnsiTheme="majorHAnsi"/>
                <w:szCs w:val="20"/>
              </w:rPr>
              <w:t>Implementeringskostnader</w:t>
            </w:r>
          </w:p>
        </w:tc>
        <w:tc>
          <w:tcPr>
            <w:tcW w:w="1106" w:type="dxa"/>
          </w:tcPr>
          <w:p w14:paraId="2A8E2F6C" w14:textId="283DAD2D"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p>
        </w:tc>
        <w:tc>
          <w:tcPr>
            <w:tcW w:w="393" w:type="dxa"/>
          </w:tcPr>
          <w:p w14:paraId="2BBE1ED9" w14:textId="4960F902"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p>
        </w:tc>
        <w:tc>
          <w:tcPr>
            <w:tcW w:w="1420" w:type="dxa"/>
          </w:tcPr>
          <w:p w14:paraId="37B231CA" w14:textId="28FC04C4"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E1170">
              <w:t>-4</w:t>
            </w:r>
            <w:r w:rsidR="001B4FD4">
              <w:t>,8</w:t>
            </w:r>
          </w:p>
        </w:tc>
        <w:tc>
          <w:tcPr>
            <w:tcW w:w="1422" w:type="dxa"/>
          </w:tcPr>
          <w:p w14:paraId="4A2CECBF" w14:textId="64D5C736"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642861">
              <w:t>-9</w:t>
            </w:r>
            <w:r w:rsidR="001B4FD4">
              <w:t>,</w:t>
            </w:r>
            <w:r w:rsidRPr="00642861">
              <w:t>4</w:t>
            </w:r>
          </w:p>
        </w:tc>
      </w:tr>
      <w:tr w:rsidR="00DC4455" w:rsidRPr="00556BCE" w14:paraId="1775BF6B" w14:textId="77777777" w:rsidTr="00B54076">
        <w:trPr>
          <w:trHeight w:val="183"/>
        </w:trPr>
        <w:tc>
          <w:tcPr>
            <w:cnfStyle w:val="001000000000" w:firstRow="0" w:lastRow="0" w:firstColumn="1" w:lastColumn="0" w:oddVBand="0" w:evenVBand="0" w:oddHBand="0" w:evenHBand="0" w:firstRowFirstColumn="0" w:firstRowLastColumn="0" w:lastRowFirstColumn="0" w:lastRowLastColumn="0"/>
            <w:tcW w:w="0" w:type="auto"/>
          </w:tcPr>
          <w:p w14:paraId="1CF3FFDD" w14:textId="45D4D808" w:rsidR="00DC4455" w:rsidRPr="00556BCE" w:rsidRDefault="00DC4455" w:rsidP="00415CBF">
            <w:pPr>
              <w:rPr>
                <w:rFonts w:asciiTheme="majorHAnsi" w:hAnsiTheme="majorHAnsi"/>
                <w:szCs w:val="20"/>
              </w:rPr>
            </w:pPr>
            <w:r w:rsidRPr="00AC7351">
              <w:rPr>
                <w:rFonts w:asciiTheme="majorHAnsi" w:hAnsiTheme="majorHAnsi"/>
                <w:szCs w:val="20"/>
              </w:rPr>
              <w:t xml:space="preserve">  </w:t>
            </w:r>
            <w:r w:rsidRPr="00556BCE">
              <w:rPr>
                <w:rFonts w:asciiTheme="majorHAnsi" w:hAnsiTheme="majorHAnsi"/>
                <w:szCs w:val="20"/>
              </w:rPr>
              <w:t>T</w:t>
            </w:r>
            <w:r w:rsidRPr="00AC7351">
              <w:rPr>
                <w:rFonts w:asciiTheme="majorHAnsi" w:hAnsiTheme="majorHAnsi"/>
                <w:szCs w:val="20"/>
              </w:rPr>
              <w:t>idsgevinst</w:t>
            </w:r>
            <w:r>
              <w:rPr>
                <w:rFonts w:asciiTheme="majorHAnsi" w:hAnsiTheme="majorHAnsi"/>
                <w:szCs w:val="20"/>
              </w:rPr>
              <w:t>er</w:t>
            </w:r>
            <w:r w:rsidR="00D44278">
              <w:rPr>
                <w:rStyle w:val="Fotnotereferanse"/>
                <w:rFonts w:asciiTheme="majorHAnsi" w:hAnsiTheme="majorHAnsi"/>
                <w:szCs w:val="20"/>
              </w:rPr>
              <w:footnoteReference w:id="2"/>
            </w:r>
          </w:p>
        </w:tc>
        <w:tc>
          <w:tcPr>
            <w:tcW w:w="1106" w:type="dxa"/>
          </w:tcPr>
          <w:p w14:paraId="57AB9222" w14:textId="0ADFF308"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p>
        </w:tc>
        <w:tc>
          <w:tcPr>
            <w:tcW w:w="393" w:type="dxa"/>
          </w:tcPr>
          <w:p w14:paraId="6C11FBD0" w14:textId="61295CF4"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p>
        </w:tc>
        <w:tc>
          <w:tcPr>
            <w:tcW w:w="1420" w:type="dxa"/>
          </w:tcPr>
          <w:p w14:paraId="08F6561F" w14:textId="069CDA5A"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E1170">
              <w:t>93</w:t>
            </w:r>
            <w:r w:rsidR="001B4FD4">
              <w:t>,4</w:t>
            </w:r>
          </w:p>
        </w:tc>
        <w:tc>
          <w:tcPr>
            <w:tcW w:w="1422" w:type="dxa"/>
          </w:tcPr>
          <w:p w14:paraId="6D52AAF7" w14:textId="7496D7F5"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642861">
              <w:t>29</w:t>
            </w:r>
            <w:r w:rsidR="001B4FD4">
              <w:t>9,0</w:t>
            </w:r>
          </w:p>
        </w:tc>
      </w:tr>
      <w:tr w:rsidR="00DC4455" w:rsidRPr="00556BCE" w14:paraId="1C433F26" w14:textId="77777777" w:rsidTr="00B54076">
        <w:trPr>
          <w:trHeight w:val="183"/>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1B3D1EC0" w14:textId="77777777" w:rsidR="00DC4455" w:rsidRPr="00556BCE" w:rsidRDefault="00DC4455" w:rsidP="00415CBF">
            <w:pPr>
              <w:rPr>
                <w:rFonts w:asciiTheme="majorHAnsi" w:hAnsiTheme="majorHAnsi"/>
                <w:szCs w:val="20"/>
              </w:rPr>
            </w:pPr>
            <w:r w:rsidRPr="00AC7351">
              <w:rPr>
                <w:rFonts w:asciiTheme="majorHAnsi" w:hAnsiTheme="majorHAnsi"/>
                <w:szCs w:val="20"/>
              </w:rPr>
              <w:t xml:space="preserve">  Besparelse transport </w:t>
            </w:r>
          </w:p>
        </w:tc>
        <w:tc>
          <w:tcPr>
            <w:tcW w:w="1106" w:type="dxa"/>
            <w:tcBorders>
              <w:bottom w:val="nil"/>
            </w:tcBorders>
          </w:tcPr>
          <w:p w14:paraId="12D16C0B" w14:textId="2C7D5ACB"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p>
        </w:tc>
        <w:tc>
          <w:tcPr>
            <w:tcW w:w="393" w:type="dxa"/>
            <w:tcBorders>
              <w:bottom w:val="nil"/>
            </w:tcBorders>
          </w:tcPr>
          <w:p w14:paraId="072A8FA2" w14:textId="4C7B2D15"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p>
        </w:tc>
        <w:tc>
          <w:tcPr>
            <w:tcW w:w="1420" w:type="dxa"/>
            <w:tcBorders>
              <w:bottom w:val="nil"/>
            </w:tcBorders>
          </w:tcPr>
          <w:p w14:paraId="06D4DEB8" w14:textId="18790675"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E1170">
              <w:t>1</w:t>
            </w:r>
            <w:r w:rsidR="001B4FD4">
              <w:t>,</w:t>
            </w:r>
            <w:r w:rsidRPr="004E1170">
              <w:t>0</w:t>
            </w:r>
          </w:p>
        </w:tc>
        <w:tc>
          <w:tcPr>
            <w:tcW w:w="1422" w:type="dxa"/>
            <w:tcBorders>
              <w:bottom w:val="nil"/>
            </w:tcBorders>
          </w:tcPr>
          <w:p w14:paraId="2F70FA68" w14:textId="1184C1E8"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642861">
              <w:t>8</w:t>
            </w:r>
            <w:r w:rsidR="00BF4033">
              <w:t>,5</w:t>
            </w:r>
          </w:p>
        </w:tc>
      </w:tr>
      <w:tr w:rsidR="00DC4455" w:rsidRPr="00556BCE" w14:paraId="01A3DBAE" w14:textId="77777777" w:rsidTr="00B54076">
        <w:trPr>
          <w:trHeight w:val="183"/>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5ADA66B3" w14:textId="77777777" w:rsidR="00DC4455" w:rsidRPr="00AC7351" w:rsidRDefault="00DC4455" w:rsidP="00415CBF">
            <w:pPr>
              <w:rPr>
                <w:rFonts w:asciiTheme="majorHAnsi" w:hAnsiTheme="majorHAnsi"/>
                <w:szCs w:val="20"/>
              </w:rPr>
            </w:pPr>
            <w:r w:rsidRPr="00AC7351">
              <w:rPr>
                <w:rFonts w:asciiTheme="majorHAnsi" w:hAnsiTheme="majorHAnsi"/>
                <w:szCs w:val="20"/>
              </w:rPr>
              <w:t xml:space="preserve">  </w:t>
            </w:r>
            <w:r>
              <w:rPr>
                <w:rFonts w:asciiTheme="majorHAnsi" w:hAnsiTheme="majorHAnsi"/>
                <w:szCs w:val="20"/>
              </w:rPr>
              <w:t>Løpende k</w:t>
            </w:r>
            <w:r w:rsidRPr="00AC7351">
              <w:rPr>
                <w:rFonts w:asciiTheme="majorHAnsi" w:hAnsiTheme="majorHAnsi"/>
                <w:szCs w:val="20"/>
              </w:rPr>
              <w:t>ursing ansatte</w:t>
            </w:r>
          </w:p>
        </w:tc>
        <w:tc>
          <w:tcPr>
            <w:tcW w:w="1106" w:type="dxa"/>
            <w:tcBorders>
              <w:top w:val="nil"/>
              <w:bottom w:val="nil"/>
            </w:tcBorders>
          </w:tcPr>
          <w:p w14:paraId="07A2CF53" w14:textId="029E6DB5"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rPr>
            </w:pPr>
          </w:p>
        </w:tc>
        <w:tc>
          <w:tcPr>
            <w:tcW w:w="393" w:type="dxa"/>
            <w:tcBorders>
              <w:top w:val="nil"/>
              <w:bottom w:val="nil"/>
            </w:tcBorders>
          </w:tcPr>
          <w:p w14:paraId="0BF86505" w14:textId="6010E141"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rPr>
            </w:pPr>
          </w:p>
        </w:tc>
        <w:tc>
          <w:tcPr>
            <w:tcW w:w="1420" w:type="dxa"/>
            <w:tcBorders>
              <w:top w:val="nil"/>
              <w:bottom w:val="nil"/>
            </w:tcBorders>
          </w:tcPr>
          <w:p w14:paraId="53481754" w14:textId="0E054ED2" w:rsidR="00DC4455" w:rsidRPr="004E1170" w:rsidRDefault="00DC4455" w:rsidP="00415CBF">
            <w:pPr>
              <w:jc w:val="center"/>
              <w:cnfStyle w:val="000000000000" w:firstRow="0" w:lastRow="0" w:firstColumn="0" w:lastColumn="0" w:oddVBand="0" w:evenVBand="0" w:oddHBand="0" w:evenHBand="0" w:firstRowFirstColumn="0" w:firstRowLastColumn="0" w:lastRowFirstColumn="0" w:lastRowLastColumn="0"/>
            </w:pPr>
            <w:r w:rsidRPr="004E1170">
              <w:t>-</w:t>
            </w:r>
            <w:r w:rsidR="001B4FD4">
              <w:t>0,</w:t>
            </w:r>
            <w:r w:rsidRPr="004E1170">
              <w:t>5</w:t>
            </w:r>
          </w:p>
        </w:tc>
        <w:tc>
          <w:tcPr>
            <w:tcW w:w="1422" w:type="dxa"/>
            <w:tcBorders>
              <w:top w:val="nil"/>
              <w:bottom w:val="nil"/>
            </w:tcBorders>
          </w:tcPr>
          <w:p w14:paraId="0FB3D94B" w14:textId="0C282110" w:rsidR="00DC4455" w:rsidRPr="00642861" w:rsidRDefault="00DC4455" w:rsidP="00415CBF">
            <w:pPr>
              <w:jc w:val="center"/>
              <w:cnfStyle w:val="000000000000" w:firstRow="0" w:lastRow="0" w:firstColumn="0" w:lastColumn="0" w:oddVBand="0" w:evenVBand="0" w:oddHBand="0" w:evenHBand="0" w:firstRowFirstColumn="0" w:firstRowLastColumn="0" w:lastRowFirstColumn="0" w:lastRowLastColumn="0"/>
            </w:pPr>
            <w:r w:rsidRPr="00642861">
              <w:t>-1</w:t>
            </w:r>
            <w:r w:rsidR="00BF4033">
              <w:t>,5</w:t>
            </w:r>
          </w:p>
        </w:tc>
      </w:tr>
      <w:tr w:rsidR="00DC4455" w:rsidRPr="00556BCE" w14:paraId="5DD7E7C5" w14:textId="77777777" w:rsidTr="00B54076">
        <w:trPr>
          <w:trHeight w:val="183"/>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14:paraId="062F55FE" w14:textId="77777777" w:rsidR="00DC4455" w:rsidRPr="00556BCE" w:rsidRDefault="00DC4455" w:rsidP="00415CBF">
            <w:pPr>
              <w:rPr>
                <w:rFonts w:asciiTheme="majorHAnsi" w:hAnsiTheme="majorHAnsi"/>
                <w:szCs w:val="20"/>
              </w:rPr>
            </w:pPr>
            <w:r w:rsidRPr="00AC7351">
              <w:rPr>
                <w:rFonts w:asciiTheme="majorHAnsi" w:hAnsiTheme="majorHAnsi"/>
                <w:szCs w:val="20"/>
              </w:rPr>
              <w:t xml:space="preserve">  Kostand leie og drift av løsning</w:t>
            </w:r>
          </w:p>
        </w:tc>
        <w:tc>
          <w:tcPr>
            <w:tcW w:w="1106" w:type="dxa"/>
            <w:tcBorders>
              <w:top w:val="nil"/>
              <w:bottom w:val="single" w:sz="4" w:space="0" w:color="auto"/>
            </w:tcBorders>
          </w:tcPr>
          <w:p w14:paraId="61029217" w14:textId="39BBE51C"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p>
        </w:tc>
        <w:tc>
          <w:tcPr>
            <w:tcW w:w="393" w:type="dxa"/>
            <w:tcBorders>
              <w:top w:val="nil"/>
              <w:bottom w:val="single" w:sz="4" w:space="0" w:color="auto"/>
            </w:tcBorders>
          </w:tcPr>
          <w:p w14:paraId="3AAB771F" w14:textId="12E36C3C"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p>
        </w:tc>
        <w:tc>
          <w:tcPr>
            <w:tcW w:w="1420" w:type="dxa"/>
            <w:tcBorders>
              <w:top w:val="nil"/>
              <w:bottom w:val="single" w:sz="4" w:space="0" w:color="auto"/>
            </w:tcBorders>
          </w:tcPr>
          <w:p w14:paraId="5F05B707" w14:textId="13602C3E"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E1170">
              <w:t>-41</w:t>
            </w:r>
            <w:r w:rsidR="001B4FD4">
              <w:t>,</w:t>
            </w:r>
            <w:r w:rsidRPr="004E1170">
              <w:t>5</w:t>
            </w:r>
          </w:p>
        </w:tc>
        <w:tc>
          <w:tcPr>
            <w:tcW w:w="1422" w:type="dxa"/>
            <w:tcBorders>
              <w:top w:val="nil"/>
              <w:bottom w:val="single" w:sz="4" w:space="0" w:color="auto"/>
            </w:tcBorders>
          </w:tcPr>
          <w:p w14:paraId="794B6E6B" w14:textId="58D185EC"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642861">
              <w:t>-69</w:t>
            </w:r>
            <w:r w:rsidR="00BF4033">
              <w:t>,</w:t>
            </w:r>
            <w:r w:rsidRPr="00642861">
              <w:t>9</w:t>
            </w:r>
          </w:p>
        </w:tc>
      </w:tr>
      <w:tr w:rsidR="00DC4455" w:rsidRPr="00556BCE" w14:paraId="77D3F110" w14:textId="77777777" w:rsidTr="00B54076">
        <w:trPr>
          <w:trHeight w:val="17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3EE355CB" w14:textId="1810568B" w:rsidR="00DC4455" w:rsidRPr="00556BCE" w:rsidRDefault="00DC4455" w:rsidP="00415CBF">
            <w:pPr>
              <w:rPr>
                <w:rFonts w:asciiTheme="majorHAnsi" w:hAnsiTheme="majorHAnsi"/>
                <w:b/>
                <w:bCs/>
                <w:szCs w:val="20"/>
              </w:rPr>
            </w:pPr>
            <w:r w:rsidRPr="00556BCE">
              <w:rPr>
                <w:rFonts w:asciiTheme="majorHAnsi" w:hAnsiTheme="majorHAnsi"/>
                <w:b/>
                <w:bCs/>
                <w:szCs w:val="20"/>
              </w:rPr>
              <w:t>Netto nåverdi kommunale virkninger</w:t>
            </w:r>
          </w:p>
        </w:tc>
        <w:tc>
          <w:tcPr>
            <w:tcW w:w="1106" w:type="dxa"/>
            <w:tcBorders>
              <w:top w:val="single" w:sz="4" w:space="0" w:color="auto"/>
              <w:bottom w:val="single" w:sz="4" w:space="0" w:color="auto"/>
            </w:tcBorders>
          </w:tcPr>
          <w:p w14:paraId="325F35CC" w14:textId="5D3FE90C" w:rsidR="00DC4455" w:rsidRPr="00F22FF8"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393" w:type="dxa"/>
            <w:tcBorders>
              <w:top w:val="single" w:sz="4" w:space="0" w:color="auto"/>
              <w:bottom w:val="single" w:sz="4" w:space="0" w:color="auto"/>
            </w:tcBorders>
          </w:tcPr>
          <w:p w14:paraId="099F9FEA" w14:textId="78512D33" w:rsidR="00DC4455" w:rsidRPr="00F22FF8"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1420" w:type="dxa"/>
            <w:tcBorders>
              <w:top w:val="single" w:sz="4" w:space="0" w:color="auto"/>
              <w:bottom w:val="single" w:sz="4" w:space="0" w:color="auto"/>
            </w:tcBorders>
          </w:tcPr>
          <w:p w14:paraId="4BC68E74" w14:textId="31CDE5CC" w:rsidR="00DC4455" w:rsidRPr="00F22FF8"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r w:rsidRPr="0030163D">
              <w:rPr>
                <w:rFonts w:asciiTheme="majorHAnsi" w:hAnsiTheme="majorHAnsi"/>
                <w:b/>
                <w:bCs/>
                <w:szCs w:val="20"/>
              </w:rPr>
              <w:t>44</w:t>
            </w:r>
            <w:r w:rsidR="00EC448B">
              <w:rPr>
                <w:rFonts w:asciiTheme="majorHAnsi" w:hAnsiTheme="majorHAnsi"/>
                <w:b/>
                <w:bCs/>
                <w:szCs w:val="20"/>
              </w:rPr>
              <w:t>,</w:t>
            </w:r>
            <w:r w:rsidRPr="0030163D">
              <w:rPr>
                <w:rFonts w:asciiTheme="majorHAnsi" w:hAnsiTheme="majorHAnsi"/>
                <w:b/>
                <w:bCs/>
                <w:szCs w:val="20"/>
              </w:rPr>
              <w:t>1</w:t>
            </w:r>
          </w:p>
        </w:tc>
        <w:tc>
          <w:tcPr>
            <w:tcW w:w="1422" w:type="dxa"/>
            <w:tcBorders>
              <w:top w:val="single" w:sz="4" w:space="0" w:color="auto"/>
              <w:bottom w:val="single" w:sz="4" w:space="0" w:color="auto"/>
            </w:tcBorders>
          </w:tcPr>
          <w:p w14:paraId="1B53C5B2" w14:textId="2840115C" w:rsidR="00DC4455" w:rsidRPr="00F22FF8"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r w:rsidRPr="00705614">
              <w:rPr>
                <w:rFonts w:asciiTheme="majorHAnsi" w:hAnsiTheme="majorHAnsi"/>
                <w:b/>
                <w:bCs/>
                <w:szCs w:val="20"/>
              </w:rPr>
              <w:t>22</w:t>
            </w:r>
            <w:r w:rsidR="00EC448B">
              <w:rPr>
                <w:rFonts w:asciiTheme="majorHAnsi" w:hAnsiTheme="majorHAnsi"/>
                <w:b/>
                <w:bCs/>
                <w:szCs w:val="20"/>
              </w:rPr>
              <w:t>2,0</w:t>
            </w:r>
          </w:p>
        </w:tc>
      </w:tr>
      <w:tr w:rsidR="00DC4455" w:rsidRPr="00556BCE" w14:paraId="16B2EBFB" w14:textId="77777777" w:rsidTr="00B54076">
        <w:trPr>
          <w:trHeight w:val="183"/>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18D3E3E2" w14:textId="77777777" w:rsidR="00DC4455" w:rsidRPr="00556BCE" w:rsidRDefault="00DC4455" w:rsidP="00415CBF">
            <w:pPr>
              <w:rPr>
                <w:rFonts w:asciiTheme="majorHAnsi" w:hAnsiTheme="majorHAnsi"/>
                <w:szCs w:val="20"/>
              </w:rPr>
            </w:pPr>
            <w:r w:rsidRPr="00AC7351">
              <w:rPr>
                <w:rFonts w:asciiTheme="majorHAnsi" w:hAnsiTheme="majorHAnsi"/>
                <w:szCs w:val="20"/>
              </w:rPr>
              <w:t xml:space="preserve">  Skattefinansierings</w:t>
            </w:r>
            <w:r>
              <w:rPr>
                <w:rFonts w:asciiTheme="majorHAnsi" w:hAnsiTheme="majorHAnsi"/>
                <w:szCs w:val="20"/>
              </w:rPr>
              <w:t>gevinst</w:t>
            </w:r>
          </w:p>
        </w:tc>
        <w:tc>
          <w:tcPr>
            <w:tcW w:w="1106" w:type="dxa"/>
            <w:tcBorders>
              <w:bottom w:val="single" w:sz="4" w:space="0" w:color="auto"/>
            </w:tcBorders>
          </w:tcPr>
          <w:p w14:paraId="13DA0C54" w14:textId="5D0389BF"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p>
        </w:tc>
        <w:tc>
          <w:tcPr>
            <w:tcW w:w="393" w:type="dxa"/>
            <w:tcBorders>
              <w:bottom w:val="single" w:sz="4" w:space="0" w:color="auto"/>
            </w:tcBorders>
          </w:tcPr>
          <w:p w14:paraId="2F17A0F9" w14:textId="77DC645F"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p>
        </w:tc>
        <w:tc>
          <w:tcPr>
            <w:tcW w:w="1420" w:type="dxa"/>
            <w:tcBorders>
              <w:bottom w:val="single" w:sz="4" w:space="0" w:color="auto"/>
            </w:tcBorders>
          </w:tcPr>
          <w:p w14:paraId="38873B9C" w14:textId="25CFCB2B"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C527D5">
              <w:t>8</w:t>
            </w:r>
            <w:r w:rsidR="00EC448B">
              <w:t>,</w:t>
            </w:r>
            <w:r w:rsidRPr="00C527D5">
              <w:t>4</w:t>
            </w:r>
          </w:p>
        </w:tc>
        <w:tc>
          <w:tcPr>
            <w:tcW w:w="1422" w:type="dxa"/>
            <w:tcBorders>
              <w:bottom w:val="single" w:sz="4" w:space="0" w:color="auto"/>
            </w:tcBorders>
          </w:tcPr>
          <w:p w14:paraId="3706B0A1" w14:textId="5A521A2A"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7B34C9">
              <w:t>42</w:t>
            </w:r>
            <w:r w:rsidR="00EC448B">
              <w:t>,6</w:t>
            </w:r>
          </w:p>
        </w:tc>
      </w:tr>
      <w:tr w:rsidR="00DC4455" w:rsidRPr="00556BCE" w14:paraId="031CADDA" w14:textId="77777777" w:rsidTr="00B54076">
        <w:trPr>
          <w:trHeight w:val="1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6913A757" w14:textId="77777777" w:rsidR="00DC4455" w:rsidRPr="00556BCE" w:rsidRDefault="00DC4455" w:rsidP="00415CBF">
            <w:pPr>
              <w:rPr>
                <w:rFonts w:asciiTheme="majorHAnsi" w:hAnsiTheme="majorHAnsi"/>
                <w:b/>
                <w:bCs/>
                <w:szCs w:val="20"/>
              </w:rPr>
            </w:pPr>
            <w:r w:rsidRPr="00556BCE">
              <w:rPr>
                <w:rFonts w:asciiTheme="majorHAnsi" w:hAnsiTheme="majorHAnsi"/>
                <w:b/>
                <w:bCs/>
                <w:szCs w:val="20"/>
              </w:rPr>
              <w:t xml:space="preserve">Netto nåverdi </w:t>
            </w:r>
            <w:r>
              <w:rPr>
                <w:rFonts w:asciiTheme="majorHAnsi" w:hAnsiTheme="majorHAnsi"/>
                <w:b/>
                <w:bCs/>
                <w:szCs w:val="20"/>
              </w:rPr>
              <w:t>prissatte</w:t>
            </w:r>
            <w:r w:rsidRPr="00556BCE">
              <w:rPr>
                <w:rFonts w:asciiTheme="majorHAnsi" w:hAnsiTheme="majorHAnsi"/>
                <w:b/>
                <w:bCs/>
                <w:szCs w:val="20"/>
              </w:rPr>
              <w:t xml:space="preserve"> virkninger</w:t>
            </w:r>
          </w:p>
        </w:tc>
        <w:tc>
          <w:tcPr>
            <w:tcW w:w="1106" w:type="dxa"/>
            <w:tcBorders>
              <w:top w:val="single" w:sz="4" w:space="0" w:color="auto"/>
              <w:bottom w:val="single" w:sz="4" w:space="0" w:color="auto"/>
            </w:tcBorders>
          </w:tcPr>
          <w:p w14:paraId="3207A66C" w14:textId="7B728F77"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393" w:type="dxa"/>
            <w:tcBorders>
              <w:top w:val="single" w:sz="4" w:space="0" w:color="auto"/>
              <w:bottom w:val="single" w:sz="4" w:space="0" w:color="auto"/>
            </w:tcBorders>
          </w:tcPr>
          <w:p w14:paraId="6A8853B3" w14:textId="6BC83A54"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1420" w:type="dxa"/>
            <w:tcBorders>
              <w:top w:val="single" w:sz="4" w:space="0" w:color="auto"/>
              <w:bottom w:val="single" w:sz="4" w:space="0" w:color="auto"/>
            </w:tcBorders>
          </w:tcPr>
          <w:p w14:paraId="0AFFEB66" w14:textId="79994B2F"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r w:rsidRPr="00294F3F">
              <w:rPr>
                <w:rFonts w:asciiTheme="majorHAnsi" w:hAnsiTheme="majorHAnsi"/>
                <w:b/>
                <w:bCs/>
                <w:szCs w:val="20"/>
              </w:rPr>
              <w:t>52</w:t>
            </w:r>
            <w:r w:rsidR="00EC448B">
              <w:rPr>
                <w:rFonts w:asciiTheme="majorHAnsi" w:hAnsiTheme="majorHAnsi"/>
                <w:b/>
                <w:bCs/>
                <w:szCs w:val="20"/>
              </w:rPr>
              <w:t>,6</w:t>
            </w:r>
          </w:p>
        </w:tc>
        <w:tc>
          <w:tcPr>
            <w:tcW w:w="1422" w:type="dxa"/>
            <w:tcBorders>
              <w:top w:val="single" w:sz="4" w:space="0" w:color="auto"/>
              <w:bottom w:val="single" w:sz="4" w:space="0" w:color="auto"/>
            </w:tcBorders>
          </w:tcPr>
          <w:p w14:paraId="16F654B7" w14:textId="6A3F0BA5" w:rsidR="00DC4455" w:rsidRPr="00556BCE" w:rsidRDefault="00DC4455"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r w:rsidRPr="003335C7">
              <w:rPr>
                <w:rFonts w:asciiTheme="majorHAnsi" w:hAnsiTheme="majorHAnsi"/>
                <w:b/>
                <w:bCs/>
                <w:szCs w:val="20"/>
              </w:rPr>
              <w:t>264</w:t>
            </w:r>
            <w:r w:rsidR="00EC448B">
              <w:rPr>
                <w:rFonts w:asciiTheme="majorHAnsi" w:hAnsiTheme="majorHAnsi"/>
                <w:b/>
                <w:bCs/>
                <w:szCs w:val="20"/>
              </w:rPr>
              <w:t>,6</w:t>
            </w:r>
          </w:p>
        </w:tc>
      </w:tr>
      <w:tr w:rsidR="00DC4455" w:rsidRPr="00556BCE" w14:paraId="14565DD0" w14:textId="77777777" w:rsidTr="00B54076">
        <w:trPr>
          <w:trHeight w:val="17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14:paraId="7E462E9A" w14:textId="77777777" w:rsidR="00DC4455" w:rsidRPr="009509C9" w:rsidRDefault="00DC4455" w:rsidP="00415CBF">
            <w:pPr>
              <w:rPr>
                <w:rFonts w:asciiTheme="majorHAnsi" w:hAnsiTheme="majorHAnsi"/>
                <w:i/>
                <w:iCs/>
                <w:szCs w:val="20"/>
              </w:rPr>
            </w:pPr>
            <w:r w:rsidRPr="009509C9">
              <w:rPr>
                <w:rFonts w:asciiTheme="majorHAnsi" w:hAnsiTheme="majorHAnsi"/>
                <w:i/>
                <w:iCs/>
                <w:szCs w:val="20"/>
              </w:rPr>
              <w:t>Brukere</w:t>
            </w:r>
          </w:p>
        </w:tc>
        <w:tc>
          <w:tcPr>
            <w:tcW w:w="1106" w:type="dxa"/>
            <w:tcBorders>
              <w:top w:val="single" w:sz="4" w:space="0" w:color="auto"/>
              <w:bottom w:val="nil"/>
            </w:tcBorders>
          </w:tcPr>
          <w:p w14:paraId="6576C2CE" w14:textId="77777777" w:rsidR="00DC4455" w:rsidRPr="00556BCE" w:rsidRDefault="00DC4455"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393" w:type="dxa"/>
            <w:tcBorders>
              <w:top w:val="single" w:sz="4" w:space="0" w:color="auto"/>
              <w:bottom w:val="nil"/>
            </w:tcBorders>
          </w:tcPr>
          <w:p w14:paraId="181C4928" w14:textId="77777777" w:rsidR="00DC4455" w:rsidRPr="00556BCE" w:rsidRDefault="00DC4455"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1420" w:type="dxa"/>
            <w:tcBorders>
              <w:top w:val="single" w:sz="4" w:space="0" w:color="auto"/>
              <w:bottom w:val="nil"/>
            </w:tcBorders>
          </w:tcPr>
          <w:p w14:paraId="102F41BA" w14:textId="77777777" w:rsidR="00DC4455" w:rsidRPr="0030163D" w:rsidRDefault="00DC4455"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1422" w:type="dxa"/>
            <w:tcBorders>
              <w:top w:val="single" w:sz="4" w:space="0" w:color="auto"/>
              <w:bottom w:val="nil"/>
            </w:tcBorders>
          </w:tcPr>
          <w:p w14:paraId="7FF926E7" w14:textId="77777777" w:rsidR="00DC4455" w:rsidRPr="0092579C" w:rsidRDefault="00DC4455"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i/>
                <w:iCs/>
                <w:szCs w:val="20"/>
              </w:rPr>
            </w:pPr>
            <w:r w:rsidRPr="0092579C">
              <w:rPr>
                <w:rFonts w:asciiTheme="majorHAnsi" w:hAnsiTheme="majorHAnsi"/>
                <w:i/>
                <w:iCs/>
                <w:szCs w:val="20"/>
              </w:rPr>
              <w:t>Konsekvens</w:t>
            </w:r>
          </w:p>
        </w:tc>
      </w:tr>
      <w:tr w:rsidR="00DC4455" w:rsidRPr="00556BCE" w14:paraId="6BBC69C5" w14:textId="77777777" w:rsidTr="00B54076">
        <w:trPr>
          <w:trHeight w:val="183"/>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5059ABA2" w14:textId="77777777" w:rsidR="00DC4455" w:rsidRPr="0079724A" w:rsidRDefault="00DC4455" w:rsidP="00415CBF">
            <w:pPr>
              <w:rPr>
                <w:rFonts w:asciiTheme="majorHAnsi" w:hAnsiTheme="majorHAnsi"/>
                <w:szCs w:val="20"/>
              </w:rPr>
            </w:pPr>
            <w:r>
              <w:rPr>
                <w:rFonts w:asciiTheme="majorHAnsi" w:hAnsiTheme="majorHAnsi"/>
                <w:szCs w:val="20"/>
              </w:rPr>
              <w:t xml:space="preserve">  M</w:t>
            </w:r>
            <w:r w:rsidRPr="0079724A">
              <w:rPr>
                <w:rFonts w:asciiTheme="majorHAnsi" w:hAnsiTheme="majorHAnsi"/>
                <w:szCs w:val="20"/>
              </w:rPr>
              <w:t>edisiner</w:t>
            </w:r>
            <w:r>
              <w:rPr>
                <w:rFonts w:asciiTheme="majorHAnsi" w:hAnsiTheme="majorHAnsi"/>
                <w:szCs w:val="20"/>
              </w:rPr>
              <w:t xml:space="preserve"> til rett tid</w:t>
            </w:r>
          </w:p>
        </w:tc>
        <w:tc>
          <w:tcPr>
            <w:tcW w:w="1106" w:type="dxa"/>
            <w:tcBorders>
              <w:top w:val="nil"/>
              <w:bottom w:val="nil"/>
            </w:tcBorders>
          </w:tcPr>
          <w:p w14:paraId="1B1A5319" w14:textId="77777777" w:rsidR="00DC4455" w:rsidRPr="00556BCE" w:rsidRDefault="00DC4455"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393" w:type="dxa"/>
            <w:tcBorders>
              <w:top w:val="nil"/>
              <w:bottom w:val="nil"/>
            </w:tcBorders>
          </w:tcPr>
          <w:p w14:paraId="5BF2B97A" w14:textId="77777777" w:rsidR="00DC4455" w:rsidRPr="00556BCE" w:rsidRDefault="00DC4455"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1420" w:type="dxa"/>
            <w:tcBorders>
              <w:top w:val="nil"/>
              <w:bottom w:val="nil"/>
            </w:tcBorders>
          </w:tcPr>
          <w:p w14:paraId="09C25D88" w14:textId="77777777" w:rsidR="00DC4455" w:rsidRPr="0030163D" w:rsidRDefault="00DC4455"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1422" w:type="dxa"/>
            <w:tcBorders>
              <w:top w:val="nil"/>
              <w:bottom w:val="nil"/>
            </w:tcBorders>
          </w:tcPr>
          <w:p w14:paraId="008AE694" w14:textId="77777777" w:rsidR="00DC4455" w:rsidRPr="0092579C" w:rsidRDefault="00DC4455"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92579C">
              <w:rPr>
                <w:rFonts w:asciiTheme="majorHAnsi" w:hAnsiTheme="majorHAnsi"/>
                <w:szCs w:val="20"/>
              </w:rPr>
              <w:t>++/+++</w:t>
            </w:r>
          </w:p>
        </w:tc>
      </w:tr>
      <w:tr w:rsidR="00DC4455" w:rsidRPr="00556BCE" w14:paraId="6949E038" w14:textId="77777777" w:rsidTr="00B54076">
        <w:trPr>
          <w:trHeight w:val="183"/>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363298A3" w14:textId="77777777" w:rsidR="00DC4455" w:rsidRPr="0079724A" w:rsidRDefault="00DC4455" w:rsidP="00415CBF">
            <w:pPr>
              <w:rPr>
                <w:rFonts w:asciiTheme="majorHAnsi" w:hAnsiTheme="majorHAnsi"/>
                <w:szCs w:val="20"/>
              </w:rPr>
            </w:pPr>
            <w:r>
              <w:rPr>
                <w:rFonts w:asciiTheme="majorHAnsi" w:hAnsiTheme="majorHAnsi"/>
                <w:szCs w:val="20"/>
              </w:rPr>
              <w:t xml:space="preserve">  </w:t>
            </w:r>
            <w:r w:rsidRPr="0079724A">
              <w:rPr>
                <w:rFonts w:asciiTheme="majorHAnsi" w:hAnsiTheme="majorHAnsi"/>
                <w:szCs w:val="20"/>
              </w:rPr>
              <w:t>Fleksibilitet</w:t>
            </w:r>
          </w:p>
        </w:tc>
        <w:tc>
          <w:tcPr>
            <w:tcW w:w="1106" w:type="dxa"/>
            <w:tcBorders>
              <w:top w:val="nil"/>
              <w:bottom w:val="nil"/>
            </w:tcBorders>
          </w:tcPr>
          <w:p w14:paraId="4E168426" w14:textId="77777777" w:rsidR="00DC4455" w:rsidRPr="00556BCE" w:rsidRDefault="00DC4455"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393" w:type="dxa"/>
            <w:tcBorders>
              <w:top w:val="nil"/>
              <w:bottom w:val="nil"/>
            </w:tcBorders>
          </w:tcPr>
          <w:p w14:paraId="50D884F7" w14:textId="77777777" w:rsidR="00DC4455" w:rsidRPr="00556BCE" w:rsidRDefault="00DC4455"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1420" w:type="dxa"/>
            <w:tcBorders>
              <w:top w:val="nil"/>
              <w:bottom w:val="nil"/>
            </w:tcBorders>
          </w:tcPr>
          <w:p w14:paraId="1D71C56F" w14:textId="77777777" w:rsidR="00DC4455" w:rsidRPr="0030163D" w:rsidRDefault="00DC4455"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1422" w:type="dxa"/>
            <w:tcBorders>
              <w:top w:val="nil"/>
              <w:bottom w:val="nil"/>
            </w:tcBorders>
          </w:tcPr>
          <w:p w14:paraId="30AFF4AA" w14:textId="75EB4198" w:rsidR="00DC4455" w:rsidRPr="0092579C" w:rsidRDefault="00DC4455"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92579C">
              <w:rPr>
                <w:rFonts w:asciiTheme="majorHAnsi" w:hAnsiTheme="majorHAnsi"/>
                <w:szCs w:val="20"/>
              </w:rPr>
              <w:t>++/+++</w:t>
            </w:r>
          </w:p>
        </w:tc>
      </w:tr>
      <w:tr w:rsidR="00DC4455" w:rsidRPr="00556BCE" w14:paraId="1A6B5600" w14:textId="77777777" w:rsidTr="00B54076">
        <w:trPr>
          <w:trHeight w:val="183"/>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522BA29A" w14:textId="77777777" w:rsidR="00DC4455" w:rsidRPr="0079724A" w:rsidRDefault="00DC4455" w:rsidP="00415CBF">
            <w:pPr>
              <w:rPr>
                <w:rFonts w:asciiTheme="majorHAnsi" w:hAnsiTheme="majorHAnsi"/>
                <w:szCs w:val="20"/>
              </w:rPr>
            </w:pPr>
            <w:r>
              <w:rPr>
                <w:rFonts w:asciiTheme="majorHAnsi" w:hAnsiTheme="majorHAnsi"/>
                <w:szCs w:val="20"/>
              </w:rPr>
              <w:t xml:space="preserve">  </w:t>
            </w:r>
            <w:r w:rsidRPr="0079724A">
              <w:rPr>
                <w:rFonts w:asciiTheme="majorHAnsi" w:hAnsiTheme="majorHAnsi"/>
                <w:szCs w:val="20"/>
              </w:rPr>
              <w:t>Selvstendighet</w:t>
            </w:r>
          </w:p>
        </w:tc>
        <w:tc>
          <w:tcPr>
            <w:tcW w:w="1106" w:type="dxa"/>
            <w:tcBorders>
              <w:top w:val="nil"/>
              <w:bottom w:val="nil"/>
            </w:tcBorders>
          </w:tcPr>
          <w:p w14:paraId="6F09DB1D" w14:textId="77777777" w:rsidR="00DC4455" w:rsidRPr="00556BCE" w:rsidRDefault="00DC4455"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393" w:type="dxa"/>
            <w:tcBorders>
              <w:top w:val="nil"/>
              <w:bottom w:val="nil"/>
            </w:tcBorders>
          </w:tcPr>
          <w:p w14:paraId="6827DA53" w14:textId="77777777" w:rsidR="00DC4455" w:rsidRPr="00556BCE" w:rsidRDefault="00DC4455"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1420" w:type="dxa"/>
            <w:tcBorders>
              <w:top w:val="nil"/>
              <w:bottom w:val="nil"/>
            </w:tcBorders>
          </w:tcPr>
          <w:p w14:paraId="5BEF867B" w14:textId="77777777" w:rsidR="00DC4455" w:rsidRPr="0030163D" w:rsidRDefault="00DC4455"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1422" w:type="dxa"/>
            <w:tcBorders>
              <w:top w:val="nil"/>
              <w:bottom w:val="nil"/>
            </w:tcBorders>
          </w:tcPr>
          <w:p w14:paraId="0F06FED8" w14:textId="77777777" w:rsidR="00DC4455" w:rsidRPr="0092579C" w:rsidRDefault="00DC4455"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92579C">
              <w:rPr>
                <w:rFonts w:asciiTheme="majorHAnsi" w:hAnsiTheme="majorHAnsi"/>
                <w:szCs w:val="20"/>
              </w:rPr>
              <w:t>0/+</w:t>
            </w:r>
          </w:p>
        </w:tc>
      </w:tr>
      <w:tr w:rsidR="00DC4455" w:rsidRPr="00556BCE" w14:paraId="5CEE8EA4" w14:textId="77777777" w:rsidTr="00B54076">
        <w:trPr>
          <w:trHeight w:val="183"/>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2CEF3F3" w14:textId="77777777" w:rsidR="00DC4455" w:rsidRPr="00800EE5" w:rsidRDefault="00DC4455" w:rsidP="00415CBF">
            <w:pPr>
              <w:rPr>
                <w:rFonts w:asciiTheme="majorHAnsi" w:hAnsiTheme="majorHAnsi"/>
                <w:szCs w:val="20"/>
              </w:rPr>
            </w:pPr>
            <w:r>
              <w:rPr>
                <w:rFonts w:asciiTheme="majorHAnsi" w:hAnsiTheme="majorHAnsi"/>
                <w:szCs w:val="20"/>
              </w:rPr>
              <w:t xml:space="preserve">  </w:t>
            </w:r>
            <w:r w:rsidRPr="0079724A">
              <w:rPr>
                <w:rFonts w:asciiTheme="majorHAnsi" w:hAnsiTheme="majorHAnsi"/>
                <w:szCs w:val="20"/>
              </w:rPr>
              <w:t>Smitterisiko</w:t>
            </w:r>
          </w:p>
        </w:tc>
        <w:tc>
          <w:tcPr>
            <w:tcW w:w="1106" w:type="dxa"/>
            <w:tcBorders>
              <w:top w:val="nil"/>
              <w:bottom w:val="nil"/>
            </w:tcBorders>
          </w:tcPr>
          <w:p w14:paraId="787182B9" w14:textId="77777777" w:rsidR="00DC4455" w:rsidRPr="00556BCE" w:rsidRDefault="00DC4455"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393" w:type="dxa"/>
            <w:tcBorders>
              <w:top w:val="nil"/>
              <w:bottom w:val="nil"/>
            </w:tcBorders>
          </w:tcPr>
          <w:p w14:paraId="35B0DE0E" w14:textId="77777777" w:rsidR="00DC4455" w:rsidRPr="00556BCE" w:rsidRDefault="00DC4455"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1420" w:type="dxa"/>
            <w:tcBorders>
              <w:top w:val="nil"/>
              <w:bottom w:val="nil"/>
            </w:tcBorders>
          </w:tcPr>
          <w:p w14:paraId="5D4399D3" w14:textId="77777777" w:rsidR="00DC4455" w:rsidRPr="0030163D" w:rsidRDefault="00DC4455"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1422" w:type="dxa"/>
            <w:tcBorders>
              <w:top w:val="nil"/>
              <w:bottom w:val="nil"/>
            </w:tcBorders>
          </w:tcPr>
          <w:p w14:paraId="05710C39" w14:textId="77777777" w:rsidR="00DC4455" w:rsidRPr="0092579C" w:rsidRDefault="00DC4455"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92579C">
              <w:rPr>
                <w:rFonts w:asciiTheme="majorHAnsi" w:hAnsiTheme="majorHAnsi"/>
                <w:szCs w:val="20"/>
              </w:rPr>
              <w:t>0/+</w:t>
            </w:r>
          </w:p>
        </w:tc>
      </w:tr>
      <w:tr w:rsidR="00DC4455" w:rsidRPr="00556BCE" w14:paraId="2055AF0D" w14:textId="77777777" w:rsidTr="00B54076">
        <w:trPr>
          <w:trHeight w:val="183"/>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14:paraId="46E322AA" w14:textId="77777777" w:rsidR="00DC4455" w:rsidRPr="00437885" w:rsidRDefault="00DC4455" w:rsidP="00415CBF">
            <w:pPr>
              <w:rPr>
                <w:rFonts w:asciiTheme="majorHAnsi" w:hAnsiTheme="majorHAnsi"/>
                <w:szCs w:val="20"/>
              </w:rPr>
            </w:pPr>
            <w:r w:rsidRPr="00437885">
              <w:rPr>
                <w:rFonts w:asciiTheme="majorHAnsi" w:hAnsiTheme="majorHAnsi"/>
                <w:bCs/>
                <w:szCs w:val="20"/>
              </w:rPr>
              <w:t>Miljøvirkninger</w:t>
            </w:r>
          </w:p>
        </w:tc>
        <w:tc>
          <w:tcPr>
            <w:tcW w:w="1106" w:type="dxa"/>
            <w:tcBorders>
              <w:top w:val="nil"/>
              <w:bottom w:val="single" w:sz="4" w:space="0" w:color="auto"/>
            </w:tcBorders>
          </w:tcPr>
          <w:p w14:paraId="12B59B9E" w14:textId="77777777" w:rsidR="00DC4455" w:rsidRPr="00556BCE" w:rsidRDefault="00DC4455"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393" w:type="dxa"/>
            <w:tcBorders>
              <w:top w:val="nil"/>
              <w:bottom w:val="single" w:sz="4" w:space="0" w:color="auto"/>
            </w:tcBorders>
          </w:tcPr>
          <w:p w14:paraId="5C1FB74A" w14:textId="77777777" w:rsidR="00DC4455" w:rsidRPr="00556BCE" w:rsidRDefault="00DC4455"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1420" w:type="dxa"/>
            <w:tcBorders>
              <w:top w:val="nil"/>
              <w:bottom w:val="single" w:sz="4" w:space="0" w:color="auto"/>
            </w:tcBorders>
          </w:tcPr>
          <w:p w14:paraId="47C7893E" w14:textId="77777777" w:rsidR="00DC4455" w:rsidRPr="0030163D" w:rsidRDefault="00DC4455"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1422" w:type="dxa"/>
            <w:tcBorders>
              <w:top w:val="nil"/>
              <w:bottom w:val="single" w:sz="4" w:space="0" w:color="auto"/>
            </w:tcBorders>
          </w:tcPr>
          <w:p w14:paraId="4CE8F6ED" w14:textId="77777777" w:rsidR="00DC4455" w:rsidRPr="0092579C" w:rsidRDefault="00DC4455"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Pr>
                <w:rFonts w:asciiTheme="majorHAnsi" w:hAnsiTheme="majorHAnsi"/>
                <w:szCs w:val="20"/>
              </w:rPr>
              <w:t>0/+</w:t>
            </w:r>
          </w:p>
        </w:tc>
      </w:tr>
      <w:tr w:rsidR="00DC4455" w:rsidRPr="00556BCE" w14:paraId="62378469" w14:textId="77777777" w:rsidTr="00B54076">
        <w:trPr>
          <w:trHeight w:val="35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12" w:space="0" w:color="0076BE" w:themeColor="text2"/>
            </w:tcBorders>
          </w:tcPr>
          <w:p w14:paraId="12294E1B" w14:textId="77777777" w:rsidR="00DC4455" w:rsidRPr="00800EE5" w:rsidRDefault="00DC4455" w:rsidP="00415CBF">
            <w:pPr>
              <w:rPr>
                <w:rFonts w:asciiTheme="majorHAnsi" w:hAnsiTheme="majorHAnsi"/>
                <w:b/>
                <w:bCs/>
                <w:szCs w:val="20"/>
              </w:rPr>
            </w:pPr>
            <w:r w:rsidRPr="00800EE5">
              <w:rPr>
                <w:rFonts w:asciiTheme="majorHAnsi" w:hAnsiTheme="majorHAnsi"/>
                <w:b/>
                <w:bCs/>
                <w:szCs w:val="20"/>
              </w:rPr>
              <w:t>Samfunnsøkonomisk lønnso</w:t>
            </w:r>
            <w:r>
              <w:rPr>
                <w:rFonts w:asciiTheme="majorHAnsi" w:hAnsiTheme="majorHAnsi"/>
                <w:b/>
                <w:bCs/>
                <w:szCs w:val="20"/>
              </w:rPr>
              <w:t>mhet</w:t>
            </w:r>
          </w:p>
        </w:tc>
        <w:tc>
          <w:tcPr>
            <w:tcW w:w="4342" w:type="dxa"/>
            <w:gridSpan w:val="4"/>
            <w:tcBorders>
              <w:top w:val="single" w:sz="4" w:space="0" w:color="auto"/>
              <w:bottom w:val="single" w:sz="12" w:space="0" w:color="0076BE" w:themeColor="text2"/>
            </w:tcBorders>
          </w:tcPr>
          <w:p w14:paraId="55A6271E" w14:textId="19864837" w:rsidR="00DC4455" w:rsidRPr="0092579C" w:rsidRDefault="00DC4455" w:rsidP="00415CBF">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Pr>
                <w:rFonts w:asciiTheme="majorHAnsi" w:hAnsiTheme="majorHAnsi"/>
                <w:szCs w:val="20"/>
              </w:rPr>
              <w:t xml:space="preserve">Anskaffelsen </w:t>
            </w:r>
            <w:r w:rsidR="00054DB0">
              <w:rPr>
                <w:rFonts w:asciiTheme="majorHAnsi" w:hAnsiTheme="majorHAnsi"/>
                <w:szCs w:val="20"/>
              </w:rPr>
              <w:t>har vært</w:t>
            </w:r>
            <w:r>
              <w:rPr>
                <w:rFonts w:asciiTheme="majorHAnsi" w:hAnsiTheme="majorHAnsi"/>
                <w:szCs w:val="20"/>
              </w:rPr>
              <w:t xml:space="preserve"> samfunnsøkonomisk lønnsom</w:t>
            </w:r>
            <w:r w:rsidR="00054DB0">
              <w:rPr>
                <w:rFonts w:asciiTheme="majorHAnsi" w:hAnsiTheme="majorHAnsi"/>
                <w:szCs w:val="20"/>
              </w:rPr>
              <w:t>t</w:t>
            </w:r>
          </w:p>
        </w:tc>
      </w:tr>
    </w:tbl>
    <w:p w14:paraId="0744C22E" w14:textId="2EC0991A" w:rsidR="00DC4455" w:rsidRDefault="00DC4455" w:rsidP="00DC4455">
      <w:pPr>
        <w:pStyle w:val="Kildetekst"/>
      </w:pPr>
      <w:r>
        <w:t>Kilde: Oslo Economics</w:t>
      </w:r>
    </w:p>
    <w:p w14:paraId="0C792C0C" w14:textId="1A12D785" w:rsidR="00DB2EE4" w:rsidRDefault="00DB2EE4" w:rsidP="00DB2EE4">
      <w:r>
        <w:t>Vi estimerer at netto nåverdi av kommunale virkninger er mellom 44 og 222 millioner kroner for anskaffelsen som helhet. Dersom man inkluderer virkninger for samfunnet, øker netto nåverdien av de prissatte virkningene til mellom 52 og 265 millioner kroner for anskaffelsen som helhet</w:t>
      </w:r>
      <w:r w:rsidR="00190769">
        <w:t xml:space="preserve">. </w:t>
      </w:r>
      <w:r>
        <w:t xml:space="preserve">Anskaffelsen vil også ha betydelige positive virkninger for brukere av løsningen. Vi har ikke kunnet prissette disse virkningene, men det er nok sannsynlig at brukere kan ha like store positive virkninger som de økonomiske virkningene for helsetjenesten i kommunene. De </w:t>
      </w:r>
      <w:r>
        <w:lastRenderedPageBreak/>
        <w:t>viktigste virkningene for brukerne er at de får medisinene sine til rett tid, og at de får større fleksibilitet og forutsigbarhet i sin hverdag.</w:t>
      </w:r>
    </w:p>
    <w:p w14:paraId="17892496" w14:textId="2C99E08B" w:rsidR="00DC4455" w:rsidRDefault="0000441F" w:rsidP="0000441F">
      <w:pPr>
        <w:pStyle w:val="Overskrift4"/>
      </w:pPr>
      <w:r>
        <w:t>Spredningseffekter</w:t>
      </w:r>
    </w:p>
    <w:p w14:paraId="26480F89" w14:textId="0AD6C98F" w:rsidR="0000441F" w:rsidRDefault="00E964C4" w:rsidP="00DC4455">
      <w:r>
        <w:t xml:space="preserve">Larvik kommune var tidlig ute med å anskaffe elektronisk medisineringsstøtte. I etterkant har </w:t>
      </w:r>
      <w:r w:rsidR="001C7F4D">
        <w:t>Larvik kommune vært flinke til å dele erfaringer</w:t>
      </w:r>
      <w:r w:rsidR="002404B5">
        <w:t xml:space="preserve"> og kravspesifikasjoner med andre kommuner som har gjennomført tilsvarende konkurranser. Larvik </w:t>
      </w:r>
      <w:r w:rsidR="00FA4BED">
        <w:t xml:space="preserve">kommune har sannsynligvis bidratt til å senke terskelen for andre kommuner som </w:t>
      </w:r>
      <w:r w:rsidR="00826F19">
        <w:t xml:space="preserve">senere </w:t>
      </w:r>
      <w:r w:rsidR="00FA4BED">
        <w:t>har gjennomfør</w:t>
      </w:r>
      <w:r w:rsidR="00D8265E">
        <w:t>t</w:t>
      </w:r>
      <w:r w:rsidR="00FA4BED">
        <w:t xml:space="preserve"> </w:t>
      </w:r>
      <w:r w:rsidR="00D8265E">
        <w:t xml:space="preserve">tilsvarende </w:t>
      </w:r>
      <w:r w:rsidR="00FA4BED">
        <w:t>anskaffelser</w:t>
      </w:r>
      <w:r w:rsidR="00EA729A">
        <w:t xml:space="preserve">. Dette har kanskje ført til at andre kommuner har gjennomført anskaffelsene tidligere, mer effektivt og med en høyere kvalitet enn de ellers ville gjort. </w:t>
      </w:r>
    </w:p>
    <w:p w14:paraId="4EBA12D0" w14:textId="4A253C85" w:rsidR="0000441F" w:rsidRDefault="0000441F" w:rsidP="0000441F">
      <w:pPr>
        <w:pStyle w:val="Overskrift4"/>
      </w:pPr>
      <w:r>
        <w:t xml:space="preserve">Virkninger for </w:t>
      </w:r>
      <w:r w:rsidR="00190769">
        <w:t>andre offentlige oppdragsgivere</w:t>
      </w:r>
    </w:p>
    <w:p w14:paraId="436EE416" w14:textId="7691E879" w:rsidR="0000441F" w:rsidRDefault="00EE6661" w:rsidP="0000441F">
      <w:r>
        <w:t>Larvik kommune sin anskaffelse</w:t>
      </w:r>
      <w:r w:rsidR="005E3989">
        <w:t xml:space="preserve"> </w:t>
      </w:r>
      <w:r w:rsidR="00144655">
        <w:t xml:space="preserve">kan </w:t>
      </w:r>
      <w:r w:rsidR="005E3989">
        <w:t xml:space="preserve">ha bidratt til raskere spredning av </w:t>
      </w:r>
      <w:r>
        <w:t xml:space="preserve">løsningene </w:t>
      </w:r>
      <w:r w:rsidR="005E3989">
        <w:t>for</w:t>
      </w:r>
      <w:r w:rsidR="00090BE4">
        <w:t xml:space="preserve"> </w:t>
      </w:r>
      <w:r w:rsidR="009D2FFE">
        <w:t xml:space="preserve">elektronisk medisineringsstøtte </w:t>
      </w:r>
      <w:r w:rsidR="005E3989">
        <w:t>enn det som ellers ville vært tilfelle. Når det er sagt forventer vi at utrullingen av en så effektiv løsning ville skjedd uavhengig av denne anskaffelsen, om enn noe saktere. For å illustrere betydningen av løsningen og det å ta i bruk innovative løsninger kan det være interessant å undersøke hva potensialet er for offentlig sektor dersom alle kommuner i Norge anskaffer og implementerer elektronisk medisineringsstøtte. Våre analyser viser</w:t>
      </w:r>
      <w:r w:rsidR="004E4A29">
        <w:t xml:space="preserve"> at netto nåverdi </w:t>
      </w:r>
      <w:r w:rsidR="00CD51B4">
        <w:t xml:space="preserve">av </w:t>
      </w:r>
      <w:r w:rsidR="00B947C9">
        <w:t xml:space="preserve">de prissatte virkningene av </w:t>
      </w:r>
      <w:r w:rsidR="00CD51B4">
        <w:t xml:space="preserve">at alle kommuner implementerer elektronisk medisineringsstøtte er på mellom 1,6 og </w:t>
      </w:r>
      <w:r w:rsidR="002A3CC7">
        <w:t>5</w:t>
      </w:r>
      <w:r w:rsidR="00CD51B4">
        <w:t xml:space="preserve"> milliarder kroner over en kontraktsperiode på 4 år, </w:t>
      </w:r>
      <w:r w:rsidR="002A3CC7">
        <w:t>målt opp mot et alternativ der</w:t>
      </w:r>
      <w:r w:rsidR="00CD51B4">
        <w:t xml:space="preserve"> alle kommuner </w:t>
      </w:r>
      <w:r w:rsidR="002A3CC7">
        <w:t>fortsatte med</w:t>
      </w:r>
      <w:r w:rsidR="00CD51B4">
        <w:t xml:space="preserve"> manuell medisineringsstøtte. </w:t>
      </w:r>
    </w:p>
    <w:p w14:paraId="43FB3A62" w14:textId="3D6122F3" w:rsidR="0000441F" w:rsidRDefault="0000441F" w:rsidP="00054DB0">
      <w:pPr>
        <w:pStyle w:val="Overskrift4"/>
      </w:pPr>
      <w:r>
        <w:t>Virkninger for næringslivet</w:t>
      </w:r>
    </w:p>
    <w:p w14:paraId="2AD85B85" w14:textId="1BCA3053" w:rsidR="00A0208D" w:rsidRDefault="0012097E" w:rsidP="00A31FD6">
      <w:r>
        <w:t>I intervju får vi oppgitt</w:t>
      </w:r>
      <w:r w:rsidR="00A0208D">
        <w:t xml:space="preserve"> at en viktig driver for næringsutvikling var Velferdsteknologi</w:t>
      </w:r>
      <w:r w:rsidR="00A0208D">
        <w:softHyphen/>
        <w:t>programmets anbefaling i 2015 om at alle kommuner burde inkludere elektronisk medisineringsstøtte som en del av deres ordinære helse- og omsorgstjeneste</w:t>
      </w:r>
      <w:r w:rsidR="00A0208D">
        <w:softHyphen/>
        <w:t>tilbud. Siden 2015 har omsetningen til Dignio økt fra henholdsvis 3,7 millioner kroner til 44 i 2020. Dignio har etter hvert fått 40-50 ansatte og kontorer i Fredriksstad, Oslo, Birmingham og Shanghai. Evondos Norge sin omsetning har økt fra 0,5 millioner kroner i 2015 til 36 millioner kroner i 2019.</w:t>
      </w:r>
    </w:p>
    <w:p w14:paraId="516C3145" w14:textId="01A0D63C" w:rsidR="00A31FD6" w:rsidRDefault="00A31FD6" w:rsidP="00A31FD6">
      <w:r>
        <w:t xml:space="preserve">I henhold til definisjonen av innovative anskaffelser som kjøp av innovasjon, har innovative anskaffelser utvilsomt vært avgjørende for veksten Dignio og Evondos har klart å få til siden 2015. Anskaffelsen som ble organisert av Larvik kommune har vært en av flere anskaffelser av innovasjon som har hatt betydning. I intervju oppgir leverandørene at anskaffelsen alene i relativt begrenset grad har bidratt til næringsvekst utover det som omsettes i avtalen. Dette begrunnes med at det i liten grad førte til videreutviklingen av løsninger som er blitt solgt til andre virksomheter. Samtidig oppgis det at utformingen av anskaffelsen, der flere mindre kommuner fikk bli med på Larvik kommunes kjøp, førte til at flere mindre kommuner, som ikke ville gjennomført en anskaffelse på egenhånd, kjøpte løsningene. Videre har muligens anskaffelsen har inspirert andre kommuner til å gjennomføre en tilsvarende anskaffelse. </w:t>
      </w:r>
      <w:r w:rsidR="00A0208D">
        <w:t>Én</w:t>
      </w:r>
      <w:r>
        <w:t xml:space="preserve"> av leverandørene </w:t>
      </w:r>
      <w:r w:rsidR="00A0208D">
        <w:t>opplyste at de kunne</w:t>
      </w:r>
      <w:r>
        <w:t xml:space="preserve"> ansette flere og skalere opp som følge av økt omsetning gjennom avtalen. </w:t>
      </w:r>
    </w:p>
    <w:p w14:paraId="0F3467A0" w14:textId="56E98B15" w:rsidR="0000441F" w:rsidRDefault="0000441F" w:rsidP="00054DB0">
      <w:pPr>
        <w:pStyle w:val="Overskrift4"/>
      </w:pPr>
      <w:r>
        <w:t>Virkemiddelaktørenes rolle</w:t>
      </w:r>
    </w:p>
    <w:p w14:paraId="3FDE27BB" w14:textId="2C1BAA86" w:rsidR="00AB09ED" w:rsidRDefault="0033613C" w:rsidP="00AB09ED">
      <w:r>
        <w:t xml:space="preserve">Velferdsteknologiprogrammet har vært viktige for å få kommuner til å </w:t>
      </w:r>
      <w:r w:rsidR="0004709F">
        <w:t>prøve ut elektronisk medisineringsstøtte gjennom å finansiere piloter i en rekke kommuner i perioden 2014-2016. Videre har de sammenstilt erfaringer og gevinstanalyser fra de ulike pil</w:t>
      </w:r>
      <w:r w:rsidR="00E01F9C">
        <w:t>otene, og kommet med anbefaling om at alle kommuner b</w:t>
      </w:r>
      <w:r w:rsidR="00A263DF">
        <w:t>ør</w:t>
      </w:r>
      <w:r w:rsidR="00E01F9C">
        <w:t xml:space="preserve"> inkludere </w:t>
      </w:r>
      <w:r w:rsidR="009721A5">
        <w:t xml:space="preserve">elektronisk medisineringsstøtte som en del av </w:t>
      </w:r>
      <w:r w:rsidR="00A263DF">
        <w:t>sitt</w:t>
      </w:r>
      <w:r w:rsidR="009721A5">
        <w:t xml:space="preserve"> </w:t>
      </w:r>
      <w:r w:rsidR="00E64554">
        <w:t>ordinære</w:t>
      </w:r>
      <w:r w:rsidR="009721A5">
        <w:t xml:space="preserve"> helse</w:t>
      </w:r>
      <w:r w:rsidR="00E64554">
        <w:t>- og omsorgstjenestetilbud</w:t>
      </w:r>
      <w:r w:rsidR="00A263DF">
        <w:t xml:space="preserve">. </w:t>
      </w:r>
    </w:p>
    <w:p w14:paraId="3C6996E5" w14:textId="29CA1A44" w:rsidR="00A263DF" w:rsidRDefault="00A263DF" w:rsidP="00AB09ED">
      <w:r>
        <w:t>Videre har Velferdsteknologiprogrammet og Leverandørutviklingsprogrammet bidratt til å koordinere fellesanskaffelser, som sann</w:t>
      </w:r>
      <w:r w:rsidR="00EB2653">
        <w:t>s</w:t>
      </w:r>
      <w:r>
        <w:t xml:space="preserve">ynligvis har ført til økt spredning av løsningene til kommuner med begrenset kapasitet og </w:t>
      </w:r>
      <w:r w:rsidR="00EB2653">
        <w:t xml:space="preserve">kompetanse på å gjennomføre denne type anskaffelser. </w:t>
      </w:r>
    </w:p>
    <w:p w14:paraId="5D6293B9" w14:textId="6B603693" w:rsidR="00EB2653" w:rsidRPr="00AB09ED" w:rsidRDefault="00EB2653" w:rsidP="00AB09ED">
      <w:r>
        <w:t>I selve anskaffelsen bidro Leverandørutviklingsprogrammet med kompetanse</w:t>
      </w:r>
      <w:r w:rsidR="00BA5FEA">
        <w:t xml:space="preserve"> </w:t>
      </w:r>
      <w:r w:rsidR="006F1C4C">
        <w:t xml:space="preserve">om innovative anskaffelser og bidro med </w:t>
      </w:r>
      <w:r w:rsidR="00BA5FEA">
        <w:t>tilgang på nettverk inn i anskaffelsen</w:t>
      </w:r>
      <w:r w:rsidR="006F1C4C">
        <w:t xml:space="preserve">. Få av de som gjennomførte anskaffelsen hadde erfaring med </w:t>
      </w:r>
      <w:r w:rsidR="001F40EA">
        <w:t xml:space="preserve">å gjennomføre en innovativ anskaffelse, og det var derfor viktig </w:t>
      </w:r>
      <w:r w:rsidR="003614BB">
        <w:t xml:space="preserve">for dem å ha en støttespiller med kompetanse på dette området. Velferdsteknologiprogrammet bistod ressurser og med å koordinere fellesanskaffelsen. Begge virkemiddelaktørene var mest involvert i den tidlige fasen av anskaffelsen. </w:t>
      </w:r>
    </w:p>
    <w:p w14:paraId="6AAC7C02" w14:textId="77777777" w:rsidR="00DC4455" w:rsidRDefault="00DC4455" w:rsidP="00DC4455"/>
    <w:p w14:paraId="20599E35" w14:textId="6B8F11D8" w:rsidR="0000441F" w:rsidRPr="00DC4455" w:rsidRDefault="0000441F" w:rsidP="00DC4455">
      <w:pPr>
        <w:sectPr w:rsidR="0000441F" w:rsidRPr="00DC4455" w:rsidSect="00B344B7">
          <w:footerReference w:type="even" r:id="rId28"/>
          <w:footerReference w:type="default" r:id="rId29"/>
          <w:pgSz w:w="11906" w:h="16838"/>
          <w:pgMar w:top="1418" w:right="1134" w:bottom="1418" w:left="1701" w:header="709" w:footer="357" w:gutter="0"/>
          <w:cols w:space="708"/>
          <w:docGrid w:linePitch="360"/>
        </w:sectPr>
      </w:pPr>
    </w:p>
    <w:p w14:paraId="2A91E41E" w14:textId="2269E0B2" w:rsidR="006247FD" w:rsidRDefault="00DA1FA7" w:rsidP="00BA2CFD">
      <w:pPr>
        <w:pStyle w:val="Overskrift1"/>
        <w:framePr w:wrap="around"/>
      </w:pPr>
      <w:bookmarkStart w:id="6" w:name="_Toc76039011"/>
      <w:bookmarkEnd w:id="3"/>
      <w:r>
        <w:lastRenderedPageBreak/>
        <w:t>Formål, i</w:t>
      </w:r>
      <w:r w:rsidR="00057CEB">
        <w:t>nformasjonskilder</w:t>
      </w:r>
      <w:r>
        <w:t xml:space="preserve"> og </w:t>
      </w:r>
      <w:r w:rsidR="00057CEB">
        <w:t>metode</w:t>
      </w:r>
      <w:bookmarkEnd w:id="6"/>
    </w:p>
    <w:p w14:paraId="4605B989" w14:textId="2A4A049C" w:rsidR="00A66868" w:rsidRDefault="00A66868" w:rsidP="00DA1FA7">
      <w:r>
        <w:t xml:space="preserve">I følgende kapittel vil vi gå gjennom </w:t>
      </w:r>
      <w:r w:rsidR="00DA1FA7">
        <w:t>formålet med analysen</w:t>
      </w:r>
      <w:r w:rsidR="00A82DB7">
        <w:t>,</w:t>
      </w:r>
      <w:r w:rsidR="00DA1FA7">
        <w:t xml:space="preserve"> og hvilke informasjonskilder og metode vi har benyttet. </w:t>
      </w:r>
    </w:p>
    <w:p w14:paraId="33FE8945" w14:textId="59DA42EE" w:rsidR="00B80E12" w:rsidRDefault="003574FF" w:rsidP="003574FF">
      <w:pPr>
        <w:pStyle w:val="Overskrift2"/>
      </w:pPr>
      <w:bookmarkStart w:id="7" w:name="_Toc76039012"/>
      <w:r>
        <w:t>Formål</w:t>
      </w:r>
      <w:bookmarkEnd w:id="7"/>
    </w:p>
    <w:p w14:paraId="6576575B" w14:textId="77777777" w:rsidR="00103F2D" w:rsidRDefault="00674436" w:rsidP="00BF65BE">
      <w:r w:rsidRPr="00674436">
        <w:t xml:space="preserve">Nasjonalt program for leverandørutvikling </w:t>
      </w:r>
      <w:r>
        <w:t xml:space="preserve">(Leverandørutviklingsprogrammet) </w:t>
      </w:r>
      <w:r w:rsidRPr="00674436">
        <w:t>er en pådriver for at statlige og kommunale virksomheter skal skape innovasjon gjennom sine anskaffelser</w:t>
      </w:r>
      <w:r>
        <w:t xml:space="preserve">. </w:t>
      </w:r>
    </w:p>
    <w:p w14:paraId="787266E8" w14:textId="59EFF427" w:rsidR="00BF65BE" w:rsidRDefault="00BF65BE" w:rsidP="00BF65BE">
      <w:r>
        <w:t>Leverandørutviklingsprogrammet ønsker å dokumentere virkningene av eksempler på innovative anskaffelser. Formålet med undersøkelsene er å øke forståelsen for hvilke samfunnsmål som kan nås gjennom ulike typer innovative anskaffelser, og dermed motivere flere oppdragsgivere til å gjennomføre innovative anskaffelser. I tillegg ønsker Leverandørutviklingsprogrammet å bruke effektanalysene for å lære mer om hvilke fremgangsmåter som fungerer godt og mindre godt i ulike tilfeller, samt hvilken betydning virkemiddelapparatet generelt, og Leverandørutviklingsprogrammet spesielt, har hatt for eksemplene på innovative anskaffelser.</w:t>
      </w:r>
    </w:p>
    <w:p w14:paraId="14CC1CEB" w14:textId="57C8146F" w:rsidR="006B6623" w:rsidRDefault="003574FF" w:rsidP="003574FF">
      <w:pPr>
        <w:pStyle w:val="Overskrift2"/>
      </w:pPr>
      <w:bookmarkStart w:id="8" w:name="_Toc76039013"/>
      <w:r>
        <w:t>Informasjonskilder</w:t>
      </w:r>
      <w:bookmarkEnd w:id="8"/>
    </w:p>
    <w:p w14:paraId="260B000F" w14:textId="68730A51" w:rsidR="00C01F64" w:rsidRDefault="003574FF" w:rsidP="00C01F64">
      <w:r>
        <w:t xml:space="preserve">Analysen av </w:t>
      </w:r>
      <w:r w:rsidR="00541519">
        <w:t>anskaffelsen av elektronisk medisineringsstøtte</w:t>
      </w:r>
      <w:r>
        <w:t xml:space="preserve"> er gjort på grunnlag av en rekke informasjonskilder, både skriftlige og muntlige. </w:t>
      </w:r>
      <w:r w:rsidR="00541519">
        <w:t>Oppdrag</w:t>
      </w:r>
      <w:r w:rsidR="00023630">
        <w:t>s</w:t>
      </w:r>
      <w:r w:rsidR="00541519">
        <w:t xml:space="preserve">iver, </w:t>
      </w:r>
      <w:r w:rsidR="009F34E4">
        <w:t>Larvik kommune</w:t>
      </w:r>
      <w:r w:rsidR="00541519">
        <w:t>,</w:t>
      </w:r>
      <w:r w:rsidR="009F34E4">
        <w:t xml:space="preserve"> sin egen evaluering av anskaffelsen har vært en sentral informasjonskilde</w:t>
      </w:r>
      <w:r w:rsidR="00C01F64">
        <w:t xml:space="preserve"> for selve anskaffelsen.</w:t>
      </w:r>
      <w:r>
        <w:t xml:space="preserve"> Videre har vi intervjuet representanter for innkjøpersiden </w:t>
      </w:r>
      <w:r w:rsidR="00DA0854">
        <w:t>i</w:t>
      </w:r>
      <w:r>
        <w:t xml:space="preserve"> anskaffelsen, representanter fra leverandøren som fikk tildelt oppdraget og representanter for andre </w:t>
      </w:r>
      <w:r w:rsidR="00C01F64">
        <w:t xml:space="preserve">oppdragsgivere som har gjennomført tilsvarende anskaffelser i etterkant. Vi har også vært i kontakt med representanter for Velferdsteknologiprogrammet. </w:t>
      </w:r>
    </w:p>
    <w:p w14:paraId="29F43D67" w14:textId="0B3CF782" w:rsidR="00A64BA5" w:rsidRDefault="00A64BA5" w:rsidP="00A64BA5">
      <w:pPr>
        <w:pStyle w:val="Overskrift3"/>
      </w:pPr>
      <w:r>
        <w:t>Intervjuer</w:t>
      </w:r>
    </w:p>
    <w:p w14:paraId="3CEFFE29" w14:textId="47C27FD0" w:rsidR="000E655A" w:rsidRPr="000E655A" w:rsidRDefault="00033FFD" w:rsidP="000E655A">
      <w:r>
        <w:fldChar w:fldCharType="begin"/>
      </w:r>
      <w:r>
        <w:instrText xml:space="preserve"> REF _Ref75517495 \h </w:instrText>
      </w:r>
      <w:r>
        <w:fldChar w:fldCharType="separate"/>
      </w:r>
      <w:r>
        <w:t xml:space="preserve">Tabell </w:t>
      </w:r>
      <w:r>
        <w:rPr>
          <w:noProof/>
        </w:rPr>
        <w:t>1</w:t>
      </w:r>
      <w:r>
        <w:noBreakHyphen/>
      </w:r>
      <w:r>
        <w:rPr>
          <w:noProof/>
        </w:rPr>
        <w:t>1</w:t>
      </w:r>
      <w:r>
        <w:fldChar w:fldCharType="end"/>
      </w:r>
      <w:r>
        <w:t xml:space="preserve"> viser en oversikt over hvilke virksomheter som vi har intervjuet som en del av analysen. Alle intervjuobjektene fikk oversendt en intervjuguide i forkant av intervjuene, slik at de hadde mulighet til å forberede seg i forkant av møtet. Representanter for KS</w:t>
      </w:r>
      <w:r w:rsidR="003A27CA">
        <w:t xml:space="preserve"> og PA Consulting fikk oversendt spørsmål som de svarte på skriftlig. </w:t>
      </w:r>
    </w:p>
    <w:p w14:paraId="09816113" w14:textId="322713FF" w:rsidR="00033FFD" w:rsidRDefault="00033FFD" w:rsidP="00033FFD">
      <w:pPr>
        <w:pStyle w:val="Bildetekst"/>
      </w:pPr>
      <w:bookmarkStart w:id="9" w:name="_Ref75517495"/>
      <w:r>
        <w:t xml:space="preserve">Tabell </w:t>
      </w:r>
      <w:r w:rsidR="00321BFA">
        <w:fldChar w:fldCharType="begin"/>
      </w:r>
      <w:r w:rsidR="00321BFA">
        <w:instrText xml:space="preserve"> STYLEREF 1 \s </w:instrText>
      </w:r>
      <w:r w:rsidR="00321BFA">
        <w:fldChar w:fldCharType="separate"/>
      </w:r>
      <w:r>
        <w:rPr>
          <w:noProof/>
        </w:rPr>
        <w:t>1</w:t>
      </w:r>
      <w:r w:rsidR="00321BFA">
        <w:rPr>
          <w:noProof/>
        </w:rPr>
        <w:fldChar w:fldCharType="end"/>
      </w:r>
      <w:r>
        <w:noBreakHyphen/>
      </w:r>
      <w:r w:rsidR="00321BFA">
        <w:fldChar w:fldCharType="begin"/>
      </w:r>
      <w:r w:rsidR="00321BFA">
        <w:instrText xml:space="preserve"> SEQ Tabell \* ARABIC \s 1 </w:instrText>
      </w:r>
      <w:r w:rsidR="00321BFA">
        <w:fldChar w:fldCharType="separate"/>
      </w:r>
      <w:r>
        <w:rPr>
          <w:noProof/>
        </w:rPr>
        <w:t>1</w:t>
      </w:r>
      <w:r w:rsidR="00321BFA">
        <w:rPr>
          <w:noProof/>
        </w:rPr>
        <w:fldChar w:fldCharType="end"/>
      </w:r>
      <w:bookmarkEnd w:id="9"/>
      <w:r>
        <w:t>: Intervjuobjekter</w:t>
      </w:r>
    </w:p>
    <w:tbl>
      <w:tblPr>
        <w:tblStyle w:val="OsloEconomics"/>
        <w:tblW w:w="0" w:type="auto"/>
        <w:tblLook w:val="04A0" w:firstRow="1" w:lastRow="0" w:firstColumn="1" w:lastColumn="0" w:noHBand="0" w:noVBand="1"/>
      </w:tblPr>
      <w:tblGrid>
        <w:gridCol w:w="2165"/>
        <w:gridCol w:w="2166"/>
      </w:tblGrid>
      <w:tr w:rsidR="00A64BA5" w14:paraId="725A8298" w14:textId="77777777" w:rsidTr="00172716">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2165" w:type="dxa"/>
          </w:tcPr>
          <w:p w14:paraId="03230D73" w14:textId="7A7C1F26" w:rsidR="00A64BA5" w:rsidRDefault="00172716" w:rsidP="00A64BA5">
            <w:r>
              <w:t>Type virksomhet</w:t>
            </w:r>
          </w:p>
        </w:tc>
        <w:tc>
          <w:tcPr>
            <w:tcW w:w="2166" w:type="dxa"/>
          </w:tcPr>
          <w:p w14:paraId="72C7B43D" w14:textId="3D08FA3D" w:rsidR="00A64BA5" w:rsidRDefault="00172716" w:rsidP="00A64BA5">
            <w:pPr>
              <w:cnfStyle w:val="100000000000" w:firstRow="1" w:lastRow="0" w:firstColumn="0" w:lastColumn="0" w:oddVBand="0" w:evenVBand="0" w:oddHBand="0" w:evenHBand="0" w:firstRowFirstColumn="0" w:firstRowLastColumn="0" w:lastRowFirstColumn="0" w:lastRowLastColumn="0"/>
            </w:pPr>
            <w:r>
              <w:t>Virksomhet</w:t>
            </w:r>
          </w:p>
        </w:tc>
      </w:tr>
      <w:tr w:rsidR="00172716" w14:paraId="77332032" w14:textId="77777777" w:rsidTr="00172716">
        <w:trPr>
          <w:trHeight w:val="192"/>
        </w:trPr>
        <w:tc>
          <w:tcPr>
            <w:cnfStyle w:val="001000000000" w:firstRow="0" w:lastRow="0" w:firstColumn="1" w:lastColumn="0" w:oddVBand="0" w:evenVBand="0" w:oddHBand="0" w:evenHBand="0" w:firstRowFirstColumn="0" w:firstRowLastColumn="0" w:lastRowFirstColumn="0" w:lastRowLastColumn="0"/>
            <w:tcW w:w="2165" w:type="dxa"/>
          </w:tcPr>
          <w:p w14:paraId="14728CE2" w14:textId="6478E96D" w:rsidR="00172716" w:rsidRPr="00172716" w:rsidRDefault="00172716" w:rsidP="00A64BA5">
            <w:pPr>
              <w:rPr>
                <w:i/>
                <w:iCs/>
              </w:rPr>
            </w:pPr>
            <w:r w:rsidRPr="00172716">
              <w:rPr>
                <w:i/>
                <w:iCs/>
              </w:rPr>
              <w:t>Intervjuer</w:t>
            </w:r>
          </w:p>
        </w:tc>
        <w:tc>
          <w:tcPr>
            <w:tcW w:w="2166" w:type="dxa"/>
          </w:tcPr>
          <w:p w14:paraId="09936916" w14:textId="77777777" w:rsidR="00172716" w:rsidRDefault="00172716" w:rsidP="00A64BA5">
            <w:pPr>
              <w:cnfStyle w:val="000000000000" w:firstRow="0" w:lastRow="0" w:firstColumn="0" w:lastColumn="0" w:oddVBand="0" w:evenVBand="0" w:oddHBand="0" w:evenHBand="0" w:firstRowFirstColumn="0" w:firstRowLastColumn="0" w:lastRowFirstColumn="0" w:lastRowLastColumn="0"/>
            </w:pPr>
          </w:p>
        </w:tc>
      </w:tr>
      <w:tr w:rsidR="00A64BA5" w14:paraId="3BE7B400" w14:textId="77777777" w:rsidTr="00172716">
        <w:trPr>
          <w:trHeight w:val="192"/>
        </w:trPr>
        <w:tc>
          <w:tcPr>
            <w:cnfStyle w:val="001000000000" w:firstRow="0" w:lastRow="0" w:firstColumn="1" w:lastColumn="0" w:oddVBand="0" w:evenVBand="0" w:oddHBand="0" w:evenHBand="0" w:firstRowFirstColumn="0" w:firstRowLastColumn="0" w:lastRowFirstColumn="0" w:lastRowLastColumn="0"/>
            <w:tcW w:w="2165" w:type="dxa"/>
          </w:tcPr>
          <w:p w14:paraId="1550EA7F" w14:textId="5AA53168" w:rsidR="00A64BA5" w:rsidRDefault="00172716" w:rsidP="00172716">
            <w:r>
              <w:t>Oppdragsgiver</w:t>
            </w:r>
          </w:p>
        </w:tc>
        <w:tc>
          <w:tcPr>
            <w:tcW w:w="2166" w:type="dxa"/>
          </w:tcPr>
          <w:p w14:paraId="5C40C58E" w14:textId="69EE9527" w:rsidR="00A64BA5" w:rsidRDefault="0039754E" w:rsidP="00172716">
            <w:pPr>
              <w:jc w:val="left"/>
              <w:cnfStyle w:val="000000000000" w:firstRow="0" w:lastRow="0" w:firstColumn="0" w:lastColumn="0" w:oddVBand="0" w:evenVBand="0" w:oddHBand="0" w:evenHBand="0" w:firstRowFirstColumn="0" w:firstRowLastColumn="0" w:lastRowFirstColumn="0" w:lastRowLastColumn="0"/>
            </w:pPr>
            <w:r>
              <w:t>Larvik kommune</w:t>
            </w:r>
          </w:p>
        </w:tc>
      </w:tr>
      <w:tr w:rsidR="00A64BA5" w14:paraId="763273FC" w14:textId="77777777" w:rsidTr="00172716">
        <w:trPr>
          <w:trHeight w:val="192"/>
        </w:trPr>
        <w:tc>
          <w:tcPr>
            <w:cnfStyle w:val="001000000000" w:firstRow="0" w:lastRow="0" w:firstColumn="1" w:lastColumn="0" w:oddVBand="0" w:evenVBand="0" w:oddHBand="0" w:evenHBand="0" w:firstRowFirstColumn="0" w:firstRowLastColumn="0" w:lastRowFirstColumn="0" w:lastRowLastColumn="0"/>
            <w:tcW w:w="2165" w:type="dxa"/>
          </w:tcPr>
          <w:p w14:paraId="42F12E8E" w14:textId="50D13C88" w:rsidR="00A64BA5" w:rsidRDefault="00172716" w:rsidP="00172716">
            <w:r>
              <w:t>Oppdragsgiver</w:t>
            </w:r>
          </w:p>
        </w:tc>
        <w:tc>
          <w:tcPr>
            <w:tcW w:w="2166" w:type="dxa"/>
          </w:tcPr>
          <w:p w14:paraId="3993CD29" w14:textId="4A0119B9" w:rsidR="00A64BA5" w:rsidRDefault="0039754E" w:rsidP="00172716">
            <w:pPr>
              <w:jc w:val="left"/>
              <w:cnfStyle w:val="000000000000" w:firstRow="0" w:lastRow="0" w:firstColumn="0" w:lastColumn="0" w:oddVBand="0" w:evenVBand="0" w:oddHBand="0" w:evenHBand="0" w:firstRowFirstColumn="0" w:firstRowLastColumn="0" w:lastRowFirstColumn="0" w:lastRowLastColumn="0"/>
            </w:pPr>
            <w:r>
              <w:t>Lørenskog kommune</w:t>
            </w:r>
          </w:p>
        </w:tc>
      </w:tr>
      <w:tr w:rsidR="00A64BA5" w14:paraId="6DC0C822" w14:textId="77777777" w:rsidTr="00172716">
        <w:trPr>
          <w:trHeight w:val="192"/>
        </w:trPr>
        <w:tc>
          <w:tcPr>
            <w:cnfStyle w:val="001000000000" w:firstRow="0" w:lastRow="0" w:firstColumn="1" w:lastColumn="0" w:oddVBand="0" w:evenVBand="0" w:oddHBand="0" w:evenHBand="0" w:firstRowFirstColumn="0" w:firstRowLastColumn="0" w:lastRowFirstColumn="0" w:lastRowLastColumn="0"/>
            <w:tcW w:w="2165" w:type="dxa"/>
          </w:tcPr>
          <w:p w14:paraId="08987F70" w14:textId="69957D9F" w:rsidR="00A64BA5" w:rsidRDefault="00172716" w:rsidP="00172716">
            <w:r>
              <w:t>Oppdragsgiver</w:t>
            </w:r>
          </w:p>
        </w:tc>
        <w:tc>
          <w:tcPr>
            <w:tcW w:w="2166" w:type="dxa"/>
          </w:tcPr>
          <w:p w14:paraId="5D5DACF3" w14:textId="4230CD6B" w:rsidR="00A64BA5" w:rsidRDefault="0039754E" w:rsidP="00172716">
            <w:pPr>
              <w:jc w:val="left"/>
              <w:cnfStyle w:val="000000000000" w:firstRow="0" w:lastRow="0" w:firstColumn="0" w:lastColumn="0" w:oddVBand="0" w:evenVBand="0" w:oddHBand="0" w:evenHBand="0" w:firstRowFirstColumn="0" w:firstRowLastColumn="0" w:lastRowFirstColumn="0" w:lastRowLastColumn="0"/>
            </w:pPr>
            <w:r>
              <w:t>Trondheim kommune</w:t>
            </w:r>
          </w:p>
        </w:tc>
      </w:tr>
      <w:tr w:rsidR="00A64BA5" w14:paraId="32AAD1C1" w14:textId="77777777" w:rsidTr="00172716">
        <w:trPr>
          <w:trHeight w:val="192"/>
        </w:trPr>
        <w:tc>
          <w:tcPr>
            <w:cnfStyle w:val="001000000000" w:firstRow="0" w:lastRow="0" w:firstColumn="1" w:lastColumn="0" w:oddVBand="0" w:evenVBand="0" w:oddHBand="0" w:evenHBand="0" w:firstRowFirstColumn="0" w:firstRowLastColumn="0" w:lastRowFirstColumn="0" w:lastRowLastColumn="0"/>
            <w:tcW w:w="2165" w:type="dxa"/>
          </w:tcPr>
          <w:p w14:paraId="17CAA2BC" w14:textId="0E710F50" w:rsidR="00A64BA5" w:rsidRDefault="00172716" w:rsidP="00172716">
            <w:r>
              <w:t>Leverandør</w:t>
            </w:r>
          </w:p>
        </w:tc>
        <w:tc>
          <w:tcPr>
            <w:tcW w:w="2166" w:type="dxa"/>
          </w:tcPr>
          <w:p w14:paraId="53D1CCCE" w14:textId="19BE8853" w:rsidR="00A64BA5" w:rsidRDefault="00384D8D" w:rsidP="00172716">
            <w:pPr>
              <w:jc w:val="left"/>
              <w:cnfStyle w:val="000000000000" w:firstRow="0" w:lastRow="0" w:firstColumn="0" w:lastColumn="0" w:oddVBand="0" w:evenVBand="0" w:oddHBand="0" w:evenHBand="0" w:firstRowFirstColumn="0" w:firstRowLastColumn="0" w:lastRowFirstColumn="0" w:lastRowLastColumn="0"/>
            </w:pPr>
            <w:r>
              <w:t>Dignio AS</w:t>
            </w:r>
          </w:p>
        </w:tc>
      </w:tr>
      <w:tr w:rsidR="00384D8D" w14:paraId="738AEABB" w14:textId="77777777" w:rsidTr="00172716">
        <w:trPr>
          <w:trHeight w:val="192"/>
        </w:trPr>
        <w:tc>
          <w:tcPr>
            <w:cnfStyle w:val="001000000000" w:firstRow="0" w:lastRow="0" w:firstColumn="1" w:lastColumn="0" w:oddVBand="0" w:evenVBand="0" w:oddHBand="0" w:evenHBand="0" w:firstRowFirstColumn="0" w:firstRowLastColumn="0" w:lastRowFirstColumn="0" w:lastRowLastColumn="0"/>
            <w:tcW w:w="2165" w:type="dxa"/>
          </w:tcPr>
          <w:p w14:paraId="7B2F59B3" w14:textId="6D3B49F6" w:rsidR="00384D8D" w:rsidRDefault="00172716" w:rsidP="00172716">
            <w:r>
              <w:t>Leverandør</w:t>
            </w:r>
          </w:p>
        </w:tc>
        <w:tc>
          <w:tcPr>
            <w:tcW w:w="2166" w:type="dxa"/>
          </w:tcPr>
          <w:p w14:paraId="62911978" w14:textId="456B95E4" w:rsidR="00384D8D" w:rsidRDefault="00384D8D" w:rsidP="00172716">
            <w:pPr>
              <w:jc w:val="left"/>
              <w:cnfStyle w:val="000000000000" w:firstRow="0" w:lastRow="0" w:firstColumn="0" w:lastColumn="0" w:oddVBand="0" w:evenVBand="0" w:oddHBand="0" w:evenHBand="0" w:firstRowFirstColumn="0" w:firstRowLastColumn="0" w:lastRowFirstColumn="0" w:lastRowLastColumn="0"/>
            </w:pPr>
            <w:r>
              <w:t>Evondos AS</w:t>
            </w:r>
          </w:p>
        </w:tc>
      </w:tr>
      <w:tr w:rsidR="00384D8D" w14:paraId="2437F001" w14:textId="77777777" w:rsidTr="00172716">
        <w:trPr>
          <w:trHeight w:val="565"/>
        </w:trPr>
        <w:tc>
          <w:tcPr>
            <w:cnfStyle w:val="001000000000" w:firstRow="0" w:lastRow="0" w:firstColumn="1" w:lastColumn="0" w:oddVBand="0" w:evenVBand="0" w:oddHBand="0" w:evenHBand="0" w:firstRowFirstColumn="0" w:firstRowLastColumn="0" w:lastRowFirstColumn="0" w:lastRowLastColumn="0"/>
            <w:tcW w:w="2165" w:type="dxa"/>
          </w:tcPr>
          <w:p w14:paraId="5DD30469" w14:textId="735C0AB8" w:rsidR="00384D8D" w:rsidRDefault="00172716" w:rsidP="00172716">
            <w:r>
              <w:t>Oppdragsgiver i senere anskaffelse</w:t>
            </w:r>
          </w:p>
        </w:tc>
        <w:tc>
          <w:tcPr>
            <w:tcW w:w="2166" w:type="dxa"/>
          </w:tcPr>
          <w:p w14:paraId="035D0FE8" w14:textId="371728E5" w:rsidR="00384D8D" w:rsidRDefault="00384D8D" w:rsidP="00172716">
            <w:pPr>
              <w:jc w:val="left"/>
              <w:cnfStyle w:val="000000000000" w:firstRow="0" w:lastRow="0" w:firstColumn="0" w:lastColumn="0" w:oddVBand="0" w:evenVBand="0" w:oddHBand="0" w:evenHBand="0" w:firstRowFirstColumn="0" w:firstRowLastColumn="0" w:lastRowFirstColumn="0" w:lastRowLastColumn="0"/>
            </w:pPr>
            <w:r>
              <w:t>Haugesund kommune/Haugalandet vekst</w:t>
            </w:r>
          </w:p>
        </w:tc>
      </w:tr>
      <w:tr w:rsidR="00172716" w14:paraId="3F3FACDB" w14:textId="77777777" w:rsidTr="00172716">
        <w:trPr>
          <w:trHeight w:val="378"/>
        </w:trPr>
        <w:tc>
          <w:tcPr>
            <w:cnfStyle w:val="001000000000" w:firstRow="0" w:lastRow="0" w:firstColumn="1" w:lastColumn="0" w:oddVBand="0" w:evenVBand="0" w:oddHBand="0" w:evenHBand="0" w:firstRowFirstColumn="0" w:firstRowLastColumn="0" w:lastRowFirstColumn="0" w:lastRowLastColumn="0"/>
            <w:tcW w:w="2165" w:type="dxa"/>
          </w:tcPr>
          <w:p w14:paraId="647F680F" w14:textId="1C8878FA" w:rsidR="00172716" w:rsidRDefault="00172716" w:rsidP="00172716">
            <w:r>
              <w:t>Oppdragsgiver i senere anskaffelse</w:t>
            </w:r>
          </w:p>
        </w:tc>
        <w:tc>
          <w:tcPr>
            <w:tcW w:w="2166" w:type="dxa"/>
          </w:tcPr>
          <w:p w14:paraId="06C7EF9A" w14:textId="288286C2" w:rsidR="00172716" w:rsidRDefault="00172716" w:rsidP="00172716">
            <w:pPr>
              <w:jc w:val="left"/>
              <w:cnfStyle w:val="000000000000" w:firstRow="0" w:lastRow="0" w:firstColumn="0" w:lastColumn="0" w:oddVBand="0" w:evenVBand="0" w:oddHBand="0" w:evenHBand="0" w:firstRowFirstColumn="0" w:firstRowLastColumn="0" w:lastRowFirstColumn="0" w:lastRowLastColumn="0"/>
            </w:pPr>
            <w:r>
              <w:t>Østre-Toten kommune</w:t>
            </w:r>
          </w:p>
        </w:tc>
      </w:tr>
      <w:tr w:rsidR="00172716" w14:paraId="3057A48E" w14:textId="77777777" w:rsidTr="00172716">
        <w:trPr>
          <w:trHeight w:val="192"/>
        </w:trPr>
        <w:tc>
          <w:tcPr>
            <w:cnfStyle w:val="001000000000" w:firstRow="0" w:lastRow="0" w:firstColumn="1" w:lastColumn="0" w:oddVBand="0" w:evenVBand="0" w:oddHBand="0" w:evenHBand="0" w:firstRowFirstColumn="0" w:firstRowLastColumn="0" w:lastRowFirstColumn="0" w:lastRowLastColumn="0"/>
            <w:tcW w:w="2165" w:type="dxa"/>
          </w:tcPr>
          <w:p w14:paraId="32933BAF" w14:textId="0DD3E30F" w:rsidR="00172716" w:rsidRPr="00172716" w:rsidRDefault="00172716" w:rsidP="00172716">
            <w:pPr>
              <w:rPr>
                <w:i/>
                <w:iCs/>
              </w:rPr>
            </w:pPr>
            <w:r w:rsidRPr="00172716">
              <w:rPr>
                <w:i/>
                <w:iCs/>
              </w:rPr>
              <w:t>Skriftlige innspill</w:t>
            </w:r>
          </w:p>
        </w:tc>
        <w:tc>
          <w:tcPr>
            <w:tcW w:w="2166" w:type="dxa"/>
          </w:tcPr>
          <w:p w14:paraId="55657573" w14:textId="77777777" w:rsidR="00172716" w:rsidRDefault="00172716" w:rsidP="00172716">
            <w:pPr>
              <w:jc w:val="left"/>
              <w:cnfStyle w:val="000000000000" w:firstRow="0" w:lastRow="0" w:firstColumn="0" w:lastColumn="0" w:oddVBand="0" w:evenVBand="0" w:oddHBand="0" w:evenHBand="0" w:firstRowFirstColumn="0" w:firstRowLastColumn="0" w:lastRowFirstColumn="0" w:lastRowLastColumn="0"/>
            </w:pPr>
          </w:p>
        </w:tc>
      </w:tr>
      <w:tr w:rsidR="00172716" w14:paraId="3282D29F" w14:textId="77777777" w:rsidTr="00172716">
        <w:trPr>
          <w:trHeight w:val="192"/>
        </w:trPr>
        <w:tc>
          <w:tcPr>
            <w:cnfStyle w:val="001000000000" w:firstRow="0" w:lastRow="0" w:firstColumn="1" w:lastColumn="0" w:oddVBand="0" w:evenVBand="0" w:oddHBand="0" w:evenHBand="0" w:firstRowFirstColumn="0" w:firstRowLastColumn="0" w:lastRowFirstColumn="0" w:lastRowLastColumn="0"/>
            <w:tcW w:w="2165" w:type="dxa"/>
          </w:tcPr>
          <w:p w14:paraId="4EBB83C2" w14:textId="18742148" w:rsidR="00172716" w:rsidRDefault="00172716" w:rsidP="00172716">
            <w:r>
              <w:t>Virkemiddelapparat</w:t>
            </w:r>
          </w:p>
        </w:tc>
        <w:tc>
          <w:tcPr>
            <w:tcW w:w="2166" w:type="dxa"/>
          </w:tcPr>
          <w:p w14:paraId="0ABA9214" w14:textId="4554DD8F" w:rsidR="00172716" w:rsidRDefault="00172716" w:rsidP="00172716">
            <w:pPr>
              <w:jc w:val="left"/>
              <w:cnfStyle w:val="000000000000" w:firstRow="0" w:lastRow="0" w:firstColumn="0" w:lastColumn="0" w:oddVBand="0" w:evenVBand="0" w:oddHBand="0" w:evenHBand="0" w:firstRowFirstColumn="0" w:firstRowLastColumn="0" w:lastRowFirstColumn="0" w:lastRowLastColumn="0"/>
            </w:pPr>
            <w:r>
              <w:t xml:space="preserve">KS/PA </w:t>
            </w:r>
            <w:r w:rsidR="000B5A25">
              <w:t>C</w:t>
            </w:r>
            <w:r>
              <w:t>onsulting</w:t>
            </w:r>
          </w:p>
        </w:tc>
      </w:tr>
    </w:tbl>
    <w:p w14:paraId="7EF37A98" w14:textId="5DB32269" w:rsidR="009152B9" w:rsidRDefault="009152B9" w:rsidP="009152B9"/>
    <w:p w14:paraId="3C3C0676" w14:textId="0EAE4C65" w:rsidR="009152B9" w:rsidRDefault="009152B9" w:rsidP="009152B9">
      <w:pPr>
        <w:pStyle w:val="Overskrift3"/>
      </w:pPr>
      <w:r>
        <w:t>Datagrunnlag</w:t>
      </w:r>
    </w:p>
    <w:p w14:paraId="4FB577D3" w14:textId="391DC9BF" w:rsidR="009152B9" w:rsidRDefault="00D52F16" w:rsidP="009152B9">
      <w:r>
        <w:t>Flere av</w:t>
      </w:r>
      <w:r w:rsidR="009152B9">
        <w:t xml:space="preserve"> oppdragsgiverne </w:t>
      </w:r>
      <w:r>
        <w:t xml:space="preserve">som vi har vært i kontakt med har gjennomført egne gevinstanalyser av anskaffelsen av elektronisk medisineringsstøtte. Vi har fått tilgang på resultater fra </w:t>
      </w:r>
      <w:r w:rsidR="005F5FCE">
        <w:t>Larvik kommune og Lørenskog kommune</w:t>
      </w:r>
      <w:r w:rsidR="005B795B">
        <w:t>. Disse grunnlagene</w:t>
      </w:r>
      <w:r w:rsidR="005F5FCE">
        <w:t xml:space="preserve"> har vært sentrale i estimeringen av tidsgevinster</w:t>
      </w:r>
      <w:r w:rsidR="000C4409">
        <w:t xml:space="preserve"> i </w:t>
      </w:r>
      <w:r w:rsidR="00BD38CB">
        <w:t>effektanalysen</w:t>
      </w:r>
      <w:r w:rsidR="005F5FCE">
        <w:t xml:space="preserve">. Videre har vi fått tilgang </w:t>
      </w:r>
      <w:r w:rsidR="00BD38CB">
        <w:t>til en</w:t>
      </w:r>
      <w:r w:rsidR="005F5FCE">
        <w:t xml:space="preserve"> analyse </w:t>
      </w:r>
      <w:r w:rsidR="000C4409">
        <w:t xml:space="preserve">av </w:t>
      </w:r>
      <w:r w:rsidR="005F5FCE">
        <w:t xml:space="preserve">kostnadene forbundet med implementeringen av dispensere i Lørenskog kommune. </w:t>
      </w:r>
      <w:r w:rsidR="00463FCC">
        <w:t>Vi har også</w:t>
      </w:r>
      <w:r w:rsidR="005F5FCE">
        <w:t xml:space="preserve"> </w:t>
      </w:r>
      <w:r w:rsidR="000C4409">
        <w:t xml:space="preserve">benyttet </w:t>
      </w:r>
      <w:r w:rsidR="00A20071">
        <w:t xml:space="preserve">statistikk fra SSB for å estimere gjennomsnittlig lønnskostnader for ansatte i </w:t>
      </w:r>
      <w:r w:rsidR="009671D9">
        <w:t xml:space="preserve">den kommunale helsetjenesten. </w:t>
      </w:r>
    </w:p>
    <w:p w14:paraId="421ECCB0" w14:textId="15EB43FC" w:rsidR="009671D9" w:rsidRDefault="009671D9" w:rsidP="009671D9">
      <w:pPr>
        <w:pStyle w:val="Overskrift3"/>
      </w:pPr>
      <w:r>
        <w:t>Dokumenter</w:t>
      </w:r>
    </w:p>
    <w:p w14:paraId="7D9BD032" w14:textId="6A4D96E6" w:rsidR="009671D9" w:rsidRDefault="00057CEB" w:rsidP="009671D9">
      <w:r>
        <w:t xml:space="preserve">Vi har benyttet en rekke skriftlige kilder. Særlige relevante </w:t>
      </w:r>
      <w:r w:rsidR="002E492D">
        <w:t xml:space="preserve">dokumenter har vært: </w:t>
      </w:r>
    </w:p>
    <w:p w14:paraId="38E1C307" w14:textId="7C3F17CE" w:rsidR="00BA7ECD" w:rsidRPr="00BA7ECD" w:rsidRDefault="00815B94" w:rsidP="00F81008">
      <w:pPr>
        <w:pStyle w:val="Punktmerketnivliste"/>
      </w:pPr>
      <w:r w:rsidRPr="00BA7ECD">
        <w:t>Stan</w:t>
      </w:r>
      <w:r w:rsidR="00E619E5" w:rsidRPr="00BA7ECD">
        <w:t>a</w:t>
      </w:r>
      <w:r w:rsidRPr="00BA7ECD">
        <w:t>r</w:t>
      </w:r>
      <w:r w:rsidR="00E619E5" w:rsidRPr="00BA7ECD">
        <w:t>e</w:t>
      </w:r>
      <w:r w:rsidRPr="00BA7ECD">
        <w:t>vic</w:t>
      </w:r>
      <w:r w:rsidR="00E619E5" w:rsidRPr="00BA7ECD">
        <w:t>,</w:t>
      </w:r>
      <w:r w:rsidR="00066017">
        <w:t xml:space="preserve"> </w:t>
      </w:r>
      <w:r w:rsidRPr="00BA7ECD">
        <w:t>Marija</w:t>
      </w:r>
      <w:r w:rsidR="00E619E5" w:rsidRPr="00BA7ECD">
        <w:t xml:space="preserve">; </w:t>
      </w:r>
      <w:r w:rsidR="00BE2341" w:rsidRPr="00BA7ECD">
        <w:t>Sørensen, Elisabeth; 2019</w:t>
      </w:r>
      <w:r w:rsidR="00BE2341">
        <w:rPr>
          <w:i/>
          <w:iCs/>
        </w:rPr>
        <w:t xml:space="preserve"> Innovativ offentlig anskaffelse</w:t>
      </w:r>
      <w:r w:rsidR="004D2FE9">
        <w:rPr>
          <w:i/>
          <w:iCs/>
        </w:rPr>
        <w:t xml:space="preserve"> av </w:t>
      </w:r>
      <w:r w:rsidR="00BA7ECD">
        <w:rPr>
          <w:i/>
          <w:iCs/>
        </w:rPr>
        <w:t>elektronisk medisineringss</w:t>
      </w:r>
      <w:r w:rsidR="000B5A25">
        <w:rPr>
          <w:i/>
          <w:iCs/>
        </w:rPr>
        <w:t>t</w:t>
      </w:r>
      <w:r w:rsidR="00BA7ECD">
        <w:rPr>
          <w:i/>
          <w:iCs/>
        </w:rPr>
        <w:t xml:space="preserve">øtte løsninger. </w:t>
      </w:r>
      <w:r w:rsidR="00BA7ECD" w:rsidRPr="00BA7ECD">
        <w:t>Larvik: Larvik kommune</w:t>
      </w:r>
    </w:p>
    <w:p w14:paraId="7475D30B" w14:textId="03AFCCEB" w:rsidR="002E492D" w:rsidRPr="00A62EF3" w:rsidRDefault="00632EBF" w:rsidP="00A62EF3">
      <w:pPr>
        <w:pStyle w:val="Punktmerketnivliste"/>
        <w:rPr>
          <w:i/>
          <w:iCs/>
        </w:rPr>
      </w:pPr>
      <w:r>
        <w:t>Melting,</w:t>
      </w:r>
      <w:r w:rsidR="00A62EF3">
        <w:t xml:space="preserve"> Juni Bratberg; Frantzen, Lasse;</w:t>
      </w:r>
      <w:r w:rsidR="002E492D">
        <w:t xml:space="preserve"> 2015</w:t>
      </w:r>
      <w:r w:rsidR="00A62EF3">
        <w:t>;</w:t>
      </w:r>
      <w:r w:rsidR="002E492D">
        <w:t xml:space="preserve"> </w:t>
      </w:r>
      <w:r w:rsidR="002E492D" w:rsidRPr="00A62EF3">
        <w:rPr>
          <w:i/>
          <w:iCs/>
        </w:rPr>
        <w:t>Første gevinstrealiseringsrapport</w:t>
      </w:r>
      <w:r w:rsidR="00A62EF3">
        <w:rPr>
          <w:i/>
          <w:iCs/>
        </w:rPr>
        <w:t xml:space="preserve"> med anbefalinger</w:t>
      </w:r>
      <w:r w:rsidR="00A62EF3" w:rsidRPr="00A62EF3">
        <w:rPr>
          <w:i/>
          <w:iCs/>
        </w:rPr>
        <w:t xml:space="preserve">; </w:t>
      </w:r>
      <w:r w:rsidR="00A62EF3" w:rsidRPr="00A62EF3">
        <w:t>Oslo: Helsedirektoratet</w:t>
      </w:r>
    </w:p>
    <w:p w14:paraId="7CA3939C" w14:textId="4166C0FC" w:rsidR="00DC787C" w:rsidRPr="00A62EF3" w:rsidRDefault="00DC787C" w:rsidP="00DC787C">
      <w:pPr>
        <w:pStyle w:val="Punktmerketnivliste"/>
        <w:rPr>
          <w:i/>
          <w:iCs/>
        </w:rPr>
      </w:pPr>
      <w:r>
        <w:t>Melting, Juni Bratberg; 201</w:t>
      </w:r>
      <w:r w:rsidR="00CD26D5">
        <w:t>7</w:t>
      </w:r>
      <w:r>
        <w:t xml:space="preserve">; </w:t>
      </w:r>
      <w:r w:rsidR="00CD26D5">
        <w:rPr>
          <w:i/>
          <w:iCs/>
        </w:rPr>
        <w:t>Andre</w:t>
      </w:r>
      <w:r w:rsidRPr="00A62EF3">
        <w:rPr>
          <w:i/>
          <w:iCs/>
        </w:rPr>
        <w:t xml:space="preserve"> gevinstrealiseringsrapport</w:t>
      </w:r>
      <w:r>
        <w:rPr>
          <w:i/>
          <w:iCs/>
        </w:rPr>
        <w:t xml:space="preserve"> med anbefalinger</w:t>
      </w:r>
      <w:r w:rsidRPr="00A62EF3">
        <w:rPr>
          <w:i/>
          <w:iCs/>
        </w:rPr>
        <w:t xml:space="preserve">; </w:t>
      </w:r>
      <w:r w:rsidRPr="00A62EF3">
        <w:t>Oslo: Helsedirektoratet</w:t>
      </w:r>
    </w:p>
    <w:p w14:paraId="20CF8188" w14:textId="67D25320" w:rsidR="00A62EF3" w:rsidRDefault="00DD2D30" w:rsidP="00A62EF3">
      <w:pPr>
        <w:pStyle w:val="Punktmerketnivliste"/>
        <w:rPr>
          <w:i/>
          <w:iCs/>
        </w:rPr>
      </w:pPr>
      <w:r w:rsidRPr="00A34DEC">
        <w:t>Rogers; Everett</w:t>
      </w:r>
      <w:r w:rsidR="000205F3">
        <w:rPr>
          <w:i/>
          <w:iCs/>
        </w:rPr>
        <w:t xml:space="preserve">; 1962; Diffusion of </w:t>
      </w:r>
      <w:r w:rsidR="006D08A4">
        <w:rPr>
          <w:i/>
          <w:iCs/>
        </w:rPr>
        <w:t>I</w:t>
      </w:r>
      <w:r w:rsidR="000205F3">
        <w:rPr>
          <w:i/>
          <w:iCs/>
        </w:rPr>
        <w:t xml:space="preserve">nnovations; </w:t>
      </w:r>
      <w:r w:rsidR="00305078" w:rsidRPr="00A34DEC">
        <w:t xml:space="preserve">New York: </w:t>
      </w:r>
      <w:r w:rsidR="006D08A4" w:rsidRPr="00A34DEC">
        <w:t>The Free Press</w:t>
      </w:r>
    </w:p>
    <w:p w14:paraId="0ACBF395" w14:textId="212A1A91" w:rsidR="006D08A4" w:rsidRPr="00E85584" w:rsidRDefault="004466E7" w:rsidP="00A62EF3">
      <w:pPr>
        <w:pStyle w:val="Punktmerketnivliste"/>
      </w:pPr>
      <w:r w:rsidRPr="00C51181">
        <w:t>Ramsfjell, Veslemøy</w:t>
      </w:r>
      <w:r w:rsidR="00C51181" w:rsidRPr="00C51181">
        <w:t>, 2015</w:t>
      </w:r>
      <w:r w:rsidR="00C51181">
        <w:rPr>
          <w:i/>
          <w:iCs/>
        </w:rPr>
        <w:t>;</w:t>
      </w:r>
      <w:r>
        <w:rPr>
          <w:i/>
          <w:iCs/>
        </w:rPr>
        <w:t xml:space="preserve"> Sluttrapport </w:t>
      </w:r>
      <w:r w:rsidR="00C51181">
        <w:rPr>
          <w:i/>
          <w:iCs/>
        </w:rPr>
        <w:t xml:space="preserve">eSenior, </w:t>
      </w:r>
      <w:r w:rsidR="00E85584" w:rsidRPr="00E85584">
        <w:t>Oslo: Interreg</w:t>
      </w:r>
    </w:p>
    <w:p w14:paraId="7E937559" w14:textId="52A3A572" w:rsidR="002E492D" w:rsidRPr="00DF3AE6" w:rsidRDefault="00C46729" w:rsidP="009671D9">
      <w:r>
        <w:lastRenderedPageBreak/>
        <w:t>Se fullstendig</w:t>
      </w:r>
      <w:r w:rsidR="00DF3AE6" w:rsidRPr="00DF3AE6">
        <w:t xml:space="preserve"> referanseliste </w:t>
      </w:r>
      <w:r>
        <w:t xml:space="preserve">i slutten av dette </w:t>
      </w:r>
      <w:r w:rsidR="00DF3AE6" w:rsidRPr="00DF3AE6">
        <w:t>dokumentet</w:t>
      </w:r>
      <w:r>
        <w:t xml:space="preserve"> for øvrige skriftlige kilder</w:t>
      </w:r>
      <w:r w:rsidR="00DF3AE6" w:rsidRPr="00DF3AE6">
        <w:t xml:space="preserve">. </w:t>
      </w:r>
    </w:p>
    <w:p w14:paraId="4F48D2A0" w14:textId="6B0EF827" w:rsidR="000F4CEA" w:rsidRDefault="000F4CEA" w:rsidP="00C01F64">
      <w:pPr>
        <w:pStyle w:val="Overskrift2"/>
      </w:pPr>
      <w:bookmarkStart w:id="10" w:name="_Toc76039014"/>
      <w:r>
        <w:t>Metode</w:t>
      </w:r>
      <w:r w:rsidR="0045292A">
        <w:t xml:space="preserve"> for effektanalyse</w:t>
      </w:r>
      <w:r w:rsidR="00DF3AE6">
        <w:t>r</w:t>
      </w:r>
      <w:bookmarkEnd w:id="10"/>
    </w:p>
    <w:p w14:paraId="13B81140" w14:textId="5669DCA9" w:rsidR="0045292A" w:rsidRDefault="004D15E2" w:rsidP="0045292A">
      <w:r w:rsidRPr="003C1CF8">
        <w:t>Metoden for effektanalysen er utarbeidet i samråd med Leverandørutviklingsprogrammet</w:t>
      </w:r>
      <w:r w:rsidR="0028385E" w:rsidRPr="003C1CF8">
        <w:t xml:space="preserve">. </w:t>
      </w:r>
      <w:r w:rsidRPr="003C1CF8">
        <w:t>D</w:t>
      </w:r>
      <w:r w:rsidR="0028385E" w:rsidRPr="003C1CF8">
        <w:t>enne metoden fokusere</w:t>
      </w:r>
      <w:r w:rsidR="00BF0F4C" w:rsidRPr="003C1CF8">
        <w:t>r</w:t>
      </w:r>
      <w:r w:rsidR="0028385E" w:rsidRPr="003C1CF8">
        <w:t xml:space="preserve"> særskilt på h</w:t>
      </w:r>
      <w:r w:rsidR="0051516D" w:rsidRPr="003C1CF8">
        <w:t xml:space="preserve">vilke </w:t>
      </w:r>
      <w:r w:rsidR="00950A09" w:rsidRPr="003C1CF8">
        <w:t>virkinger</w:t>
      </w:r>
      <w:r w:rsidR="0028385E" w:rsidRPr="003C1CF8">
        <w:t xml:space="preserve"> den innovative anskaffelsen </w:t>
      </w:r>
      <w:r w:rsidR="0051516D" w:rsidRPr="003C1CF8">
        <w:t xml:space="preserve">har </w:t>
      </w:r>
      <w:r w:rsidR="00950A09" w:rsidRPr="003C1CF8">
        <w:t xml:space="preserve">hatt </w:t>
      </w:r>
      <w:r w:rsidR="0051516D" w:rsidRPr="003C1CF8">
        <w:t xml:space="preserve">for ulike </w:t>
      </w:r>
      <w:r w:rsidR="00950A09" w:rsidRPr="003C1CF8">
        <w:t>grupper</w:t>
      </w:r>
      <w:r w:rsidR="0028385E" w:rsidRPr="003C1CF8">
        <w:t xml:space="preserve">. </w:t>
      </w:r>
      <w:r w:rsidR="00155A72" w:rsidRPr="003C1CF8">
        <w:t xml:space="preserve">Videre er en sentral del av analysen </w:t>
      </w:r>
      <w:r w:rsidR="00CC31A2" w:rsidRPr="003C1CF8">
        <w:t xml:space="preserve">å vurdere hvilken rolle ulike deler av virkemiddelapparatet har hatt i anskaffelsen. </w:t>
      </w:r>
      <w:r w:rsidR="00766B02" w:rsidRPr="003C1CF8">
        <w:t xml:space="preserve">Analysen skal vise </w:t>
      </w:r>
      <w:r w:rsidR="0028385E" w:rsidRPr="003C1CF8">
        <w:t xml:space="preserve">andre oppdragsgivere hvordan </w:t>
      </w:r>
      <w:r w:rsidR="00766B02" w:rsidRPr="003C1CF8">
        <w:t>innovative</w:t>
      </w:r>
      <w:r w:rsidR="0028385E" w:rsidRPr="003C1CF8">
        <w:t xml:space="preserve"> anskaffelser kan gjøres og hvilke virkninger de gir. </w:t>
      </w:r>
      <w:r w:rsidR="00230599" w:rsidRPr="003C1CF8">
        <w:t>Effek</w:t>
      </w:r>
      <w:r w:rsidR="0028385E" w:rsidRPr="003C1CF8">
        <w:t>tanalysene er bygget opp som følger:</w:t>
      </w:r>
      <w:r w:rsidR="0028385E">
        <w:t xml:space="preserve"> </w:t>
      </w:r>
    </w:p>
    <w:p w14:paraId="7CDE1D31" w14:textId="5C16458C" w:rsidR="0045292A" w:rsidRDefault="0028385E" w:rsidP="000F4CEA">
      <w:pPr>
        <w:pStyle w:val="Nummerertnivliste"/>
      </w:pPr>
      <w:r w:rsidRPr="008476C4">
        <w:rPr>
          <w:b/>
          <w:bCs/>
        </w:rPr>
        <w:t>Bakgrunn</w:t>
      </w:r>
      <w:r w:rsidR="0045292A" w:rsidRPr="008476C4">
        <w:rPr>
          <w:b/>
          <w:bCs/>
        </w:rPr>
        <w:t xml:space="preserve">, mål og </w:t>
      </w:r>
      <w:r w:rsidRPr="008476C4">
        <w:rPr>
          <w:b/>
          <w:bCs/>
        </w:rPr>
        <w:t>behov:</w:t>
      </w:r>
      <w:r>
        <w:t xml:space="preserve"> Hva var målet med anskaffelsen? </w:t>
      </w:r>
    </w:p>
    <w:p w14:paraId="38A3EFAE" w14:textId="77777777" w:rsidR="0045292A" w:rsidRDefault="0028385E" w:rsidP="000F4CEA">
      <w:pPr>
        <w:pStyle w:val="Nummerertnivliste"/>
      </w:pPr>
      <w:r w:rsidRPr="008476C4">
        <w:rPr>
          <w:b/>
          <w:bCs/>
        </w:rPr>
        <w:t>Anskaffelsesprosessen:</w:t>
      </w:r>
      <w:r>
        <w:t xml:space="preserve"> Hvordan ble anskaffelsen gjennomført? </w:t>
      </w:r>
    </w:p>
    <w:p w14:paraId="0EEC5F0B" w14:textId="7B1DDB86" w:rsidR="0045292A" w:rsidRDefault="0045292A" w:rsidP="000F4CEA">
      <w:pPr>
        <w:pStyle w:val="Nummerertnivliste"/>
      </w:pPr>
      <w:r w:rsidRPr="008476C4">
        <w:rPr>
          <w:b/>
          <w:bCs/>
        </w:rPr>
        <w:t>Resultatet av anskaffelsen</w:t>
      </w:r>
      <w:r w:rsidR="0028385E" w:rsidRPr="008476C4">
        <w:rPr>
          <w:b/>
          <w:bCs/>
        </w:rPr>
        <w:t>:</w:t>
      </w:r>
      <w:r w:rsidR="0028385E">
        <w:t xml:space="preserve"> Hvilket produkt/ hvilken tjeneste resulterte anskaffelsesprosessen</w:t>
      </w:r>
      <w:r w:rsidR="003D741E">
        <w:t xml:space="preserve"> i</w:t>
      </w:r>
      <w:r>
        <w:t>?</w:t>
      </w:r>
    </w:p>
    <w:p w14:paraId="2DB0893C" w14:textId="7586CA0E" w:rsidR="003D741E" w:rsidRDefault="0028385E" w:rsidP="000F4CEA">
      <w:pPr>
        <w:pStyle w:val="Nummerertnivliste"/>
      </w:pPr>
      <w:r w:rsidRPr="008476C4">
        <w:rPr>
          <w:b/>
          <w:bCs/>
        </w:rPr>
        <w:t>Referansealternativet:</w:t>
      </w:r>
      <w:r>
        <w:t xml:space="preserve"> Hva var alternativet til å </w:t>
      </w:r>
      <w:r w:rsidR="00257E58">
        <w:t>det som ble anskaffet</w:t>
      </w:r>
      <w:r w:rsidR="003D741E">
        <w:t>?</w:t>
      </w:r>
    </w:p>
    <w:p w14:paraId="30527AF3" w14:textId="1BBEE7C1" w:rsidR="000A0C26" w:rsidRDefault="00133182" w:rsidP="000F4CEA">
      <w:pPr>
        <w:pStyle w:val="Nummerertnivliste"/>
      </w:pPr>
      <w:r>
        <w:rPr>
          <w:b/>
          <w:bCs/>
        </w:rPr>
        <w:t>V</w:t>
      </w:r>
      <w:r w:rsidR="00B35C8F">
        <w:rPr>
          <w:b/>
          <w:bCs/>
        </w:rPr>
        <w:t>urdering av innovasjon i anskaffelsen</w:t>
      </w:r>
      <w:r w:rsidR="000A0C26">
        <w:rPr>
          <w:b/>
          <w:bCs/>
        </w:rPr>
        <w:t>:</w:t>
      </w:r>
      <w:r w:rsidR="000A0C26">
        <w:t xml:space="preserve"> Hvor innovativ var anskaffelsen?</w:t>
      </w:r>
    </w:p>
    <w:p w14:paraId="1CE6F6B4" w14:textId="288D6F16" w:rsidR="003D741E" w:rsidRDefault="003D741E" w:rsidP="003D741E">
      <w:pPr>
        <w:pStyle w:val="Nummerertnivliste"/>
      </w:pPr>
      <w:bookmarkStart w:id="11" w:name="_Ref75516253"/>
      <w:r w:rsidRPr="008476C4">
        <w:rPr>
          <w:b/>
          <w:bCs/>
        </w:rPr>
        <w:t>Virkninger av anskaffelsen</w:t>
      </w:r>
      <w:r w:rsidR="0028385E" w:rsidRPr="008476C4">
        <w:rPr>
          <w:b/>
          <w:bCs/>
        </w:rPr>
        <w:t>:</w:t>
      </w:r>
      <w:r w:rsidR="0028385E">
        <w:t xml:space="preserve"> </w:t>
      </w:r>
      <w:r w:rsidR="0024111A">
        <w:t>Hva er</w:t>
      </w:r>
      <w:r w:rsidR="0028385E">
        <w:t xml:space="preserve"> </w:t>
      </w:r>
      <w:r>
        <w:t>virkninger for kommuner, brukere og samfunnet for øvrig</w:t>
      </w:r>
      <w:bookmarkEnd w:id="11"/>
      <w:r w:rsidR="00E54ACC">
        <w:t>?</w:t>
      </w:r>
    </w:p>
    <w:p w14:paraId="10D1C21E" w14:textId="0B5FC0B7" w:rsidR="008476C4" w:rsidRDefault="008476C4" w:rsidP="008476C4">
      <w:pPr>
        <w:pStyle w:val="Nummerertnivliste"/>
      </w:pPr>
      <w:r w:rsidRPr="008476C4">
        <w:rPr>
          <w:b/>
          <w:bCs/>
        </w:rPr>
        <w:t>Spredningseffekter av anskaffelsen:</w:t>
      </w:r>
      <w:r>
        <w:t xml:space="preserve"> I hvilken grad har den innovative anskaffelsen bidratt til spredning av innovasjon?</w:t>
      </w:r>
    </w:p>
    <w:p w14:paraId="3A4FE25C" w14:textId="00B570D4" w:rsidR="008476C4" w:rsidRPr="00142EF9" w:rsidRDefault="00DD1083" w:rsidP="008476C4">
      <w:pPr>
        <w:pStyle w:val="Nummerertnivliste"/>
      </w:pPr>
      <w:r>
        <w:rPr>
          <w:b/>
          <w:bCs/>
        </w:rPr>
        <w:t>Mulige fremtidige virkninger for andre offentlige oppdragsgivere</w:t>
      </w:r>
      <w:r w:rsidR="003A71D1">
        <w:rPr>
          <w:b/>
          <w:bCs/>
        </w:rPr>
        <w:t xml:space="preserve">: </w:t>
      </w:r>
      <w:r w:rsidR="00257E58" w:rsidRPr="00257E58">
        <w:t xml:space="preserve">Hva </w:t>
      </w:r>
      <w:r>
        <w:t>kan virkningene bli for andre offentlige oppdragsgivere, gitt spredning av innovasjonen?</w:t>
      </w:r>
      <w:r w:rsidR="00257E58" w:rsidRPr="00257E58">
        <w:t xml:space="preserve"> </w:t>
      </w:r>
      <w:r w:rsidR="00257E58">
        <w:rPr>
          <w:b/>
          <w:bCs/>
        </w:rPr>
        <w:t xml:space="preserve"> </w:t>
      </w:r>
    </w:p>
    <w:p w14:paraId="2C2FCB54" w14:textId="57279661" w:rsidR="007972DC" w:rsidRDefault="007972DC" w:rsidP="008476C4">
      <w:pPr>
        <w:pStyle w:val="Nummerertnivliste"/>
      </w:pPr>
      <w:r>
        <w:rPr>
          <w:b/>
          <w:bCs/>
        </w:rPr>
        <w:t>Virkninger for næringslive</w:t>
      </w:r>
      <w:r w:rsidR="003A71D1">
        <w:rPr>
          <w:b/>
          <w:bCs/>
        </w:rPr>
        <w:t>t</w:t>
      </w:r>
      <w:r>
        <w:rPr>
          <w:b/>
          <w:bCs/>
        </w:rPr>
        <w:t xml:space="preserve">: </w:t>
      </w:r>
      <w:r w:rsidRPr="003A71D1">
        <w:t xml:space="preserve">I hvilken grad har næringslivet </w:t>
      </w:r>
      <w:r w:rsidR="003A71D1" w:rsidRPr="003A71D1">
        <w:t>fått næringsvekst som følge av anskaffelsen?</w:t>
      </w:r>
    </w:p>
    <w:p w14:paraId="3DE8DF3E" w14:textId="6DDB8653" w:rsidR="00BA1DB1" w:rsidRDefault="00142EF9" w:rsidP="00BA1DB1">
      <w:pPr>
        <w:pStyle w:val="Nummerertnivliste"/>
      </w:pPr>
      <w:r>
        <w:rPr>
          <w:b/>
          <w:bCs/>
        </w:rPr>
        <w:t>Virkemiddelapparatets rolle i anskaffelsen:</w:t>
      </w:r>
      <w:r>
        <w:t xml:space="preserve"> Hvilken rolle hadde virkemiddelapparatet i anskaffelsen?</w:t>
      </w:r>
    </w:p>
    <w:p w14:paraId="4AC54A39" w14:textId="19BD00E9" w:rsidR="00BA1DB1" w:rsidRDefault="00BA1DB1" w:rsidP="00BA1DB1">
      <w:pPr>
        <w:pStyle w:val="Overskrift3"/>
      </w:pPr>
      <w:r>
        <w:t>Metode for verdsettelse av virkninger</w:t>
      </w:r>
    </w:p>
    <w:p w14:paraId="02D8ADB6" w14:textId="7AE3183B" w:rsidR="00BA1DB1" w:rsidRPr="00BA1DB1" w:rsidRDefault="00BA1DB1" w:rsidP="00BA1DB1">
      <w:r>
        <w:t xml:space="preserve">Alle </w:t>
      </w:r>
      <w:r w:rsidR="007651FF">
        <w:t>virkninger er verdsatt i henhold til Finansdepartementets rundskriv for utarbeidelsen av samfunnsøkonomiske analyser</w:t>
      </w:r>
      <w:r w:rsidR="000D478A">
        <w:t xml:space="preserve"> (R-109/14)</w:t>
      </w:r>
      <w:r w:rsidR="007651FF">
        <w:t xml:space="preserve"> og DFØs veileder for samfunnsøkonomiske analyser</w:t>
      </w:r>
      <w:sdt>
        <w:sdtPr>
          <w:id w:val="-2017226352"/>
          <w:citation/>
        </w:sdtPr>
        <w:sdtEndPr/>
        <w:sdtContent>
          <w:r w:rsidR="000D478A">
            <w:fldChar w:fldCharType="begin"/>
          </w:r>
          <w:r w:rsidR="000D478A">
            <w:instrText xml:space="preserve"> CITATION DFØ18 \l 1044 </w:instrText>
          </w:r>
          <w:r w:rsidR="000D478A">
            <w:fldChar w:fldCharType="separate"/>
          </w:r>
          <w:r w:rsidR="000D478A">
            <w:rPr>
              <w:noProof/>
            </w:rPr>
            <w:t xml:space="preserve"> </w:t>
          </w:r>
          <w:r w:rsidR="000D478A" w:rsidRPr="000D478A">
            <w:rPr>
              <w:noProof/>
            </w:rPr>
            <w:t>(DFØ, 2018)</w:t>
          </w:r>
          <w:r w:rsidR="000D478A">
            <w:fldChar w:fldCharType="end"/>
          </w:r>
        </w:sdtContent>
      </w:sdt>
      <w:r w:rsidR="007651FF">
        <w:t>. I det videre vil vi gi en kort beskrivelse av hvordan de ulike virkningene er verdsatt.</w:t>
      </w:r>
    </w:p>
    <w:p w14:paraId="78560495" w14:textId="682617D7" w:rsidR="000F4CEA" w:rsidRDefault="00BE14DF" w:rsidP="00BE14DF">
      <w:pPr>
        <w:pStyle w:val="Overskrift3"/>
      </w:pPr>
      <w:r>
        <w:t>Prissatte virkninger</w:t>
      </w:r>
    </w:p>
    <w:p w14:paraId="6930045A" w14:textId="336856DA" w:rsidR="000C05B7" w:rsidRDefault="000C05B7" w:rsidP="000C05B7">
      <w:r>
        <w:t xml:space="preserve">I beregninger av virkninger har vi sammenlignet de ulike virkningene av leveransen opp mot referansealternativet. </w:t>
      </w:r>
      <w:r w:rsidR="00E90579">
        <w:t>Virkninger</w:t>
      </w:r>
      <w:r>
        <w:t xml:space="preserve"> i referansealternativet</w:t>
      </w:r>
      <w:r w:rsidR="004C18AE">
        <w:t xml:space="preserve"> er ikke tallfestet</w:t>
      </w:r>
      <w:r w:rsidR="00101F3B">
        <w:t>, og</w:t>
      </w:r>
      <w:r>
        <w:t xml:space="preserve"> virkninge</w:t>
      </w:r>
      <w:r w:rsidR="00101F3B">
        <w:t>ne i analysen må dermed leses som</w:t>
      </w:r>
      <w:r>
        <w:t xml:space="preserve"> relative sett i forhold til referansealternativet. Vi har forsøkt å tallfeste de ulike virkningene i den grad det er mulig. Forutsetningene for prissettingen av de enkelte </w:t>
      </w:r>
      <w:r>
        <w:t xml:space="preserve">virkningene er beskrevet </w:t>
      </w:r>
      <w:r w:rsidR="00404388">
        <w:t>i det enkelte avsnittet virkningene estimeres.</w:t>
      </w:r>
      <w:r>
        <w:t xml:space="preserve"> Generelle forutsetninger som er benyttet for flere av virkningene er beskrevet i </w:t>
      </w:r>
      <w:r>
        <w:fldChar w:fldCharType="begin"/>
      </w:r>
      <w:r>
        <w:instrText xml:space="preserve"> REF _Ref75505046 \r \h </w:instrText>
      </w:r>
      <w:r>
        <w:fldChar w:fldCharType="separate"/>
      </w:r>
      <w:r>
        <w:t>Vedlegg A</w:t>
      </w:r>
      <w:r>
        <w:fldChar w:fldCharType="end"/>
      </w:r>
      <w:r>
        <w:t xml:space="preserve">. </w:t>
      </w:r>
    </w:p>
    <w:p w14:paraId="342C7E47" w14:textId="5D9BF886" w:rsidR="00AF6308" w:rsidRDefault="00AF6308" w:rsidP="00AF6308">
      <w:pPr>
        <w:pStyle w:val="Overskrift3"/>
      </w:pPr>
      <w:r>
        <w:t>Ikke-prissatte virkninger</w:t>
      </w:r>
    </w:p>
    <w:p w14:paraId="64C13D0C" w14:textId="73663C84" w:rsidR="000C05B7" w:rsidRDefault="000C05B7" w:rsidP="000C05B7">
      <w:r>
        <w:t>Nyttevirkninger som ikke lar seg verdsette i kroner og øre skal beskrives kvalitativt, og på en måte som gjør det mulig for beslutningstager å ta hensyn til dem i totalvurderingen. Ikke-prissatte virkninger i analysen vurderes ved hjelp av pluss-minusmetoden, beskrevet i DFØs veileder for samfunnsøkonomiske analyser</w:t>
      </w:r>
      <w:sdt>
        <w:sdtPr>
          <w:id w:val="1157651338"/>
          <w:citation/>
        </w:sdtPr>
        <w:sdtEndPr/>
        <w:sdtContent>
          <w:r>
            <w:fldChar w:fldCharType="begin"/>
          </w:r>
          <w:r>
            <w:instrText xml:space="preserve"> CITATION DFØ18 \l 1044 </w:instrText>
          </w:r>
          <w:r>
            <w:fldChar w:fldCharType="separate"/>
          </w:r>
          <w:r>
            <w:rPr>
              <w:noProof/>
            </w:rPr>
            <w:t xml:space="preserve"> </w:t>
          </w:r>
          <w:r w:rsidRPr="00500540">
            <w:rPr>
              <w:noProof/>
            </w:rPr>
            <w:t>(DFØ, 2018)</w:t>
          </w:r>
          <w:r>
            <w:fldChar w:fldCharType="end"/>
          </w:r>
        </w:sdtContent>
      </w:sdt>
      <w:r>
        <w:t xml:space="preserve">. Hver enkelt nyttevirkning tillegges en betydning og et omfang. Deretter vurderes konsekvensen etter matrisen vist i </w:t>
      </w:r>
      <w:r>
        <w:fldChar w:fldCharType="begin"/>
      </w:r>
      <w:r>
        <w:instrText xml:space="preserve"> REF _Ref74932993 \h </w:instrText>
      </w:r>
      <w:r>
        <w:fldChar w:fldCharType="separate"/>
      </w:r>
      <w:r>
        <w:t xml:space="preserve">Figur </w:t>
      </w:r>
      <w:r>
        <w:rPr>
          <w:noProof/>
        </w:rPr>
        <w:t>3</w:t>
      </w:r>
      <w:r>
        <w:noBreakHyphen/>
      </w:r>
      <w:r>
        <w:rPr>
          <w:noProof/>
        </w:rPr>
        <w:t>4</w:t>
      </w:r>
      <w:r>
        <w:fldChar w:fldCharType="end"/>
      </w:r>
      <w:r>
        <w:t>.</w:t>
      </w:r>
    </w:p>
    <w:p w14:paraId="644FEBD2" w14:textId="485B033F" w:rsidR="000C05B7" w:rsidRDefault="000C05B7" w:rsidP="000C05B7">
      <w:pPr>
        <w:pStyle w:val="Bildetekst"/>
      </w:pPr>
      <w:bookmarkStart w:id="12" w:name="_Ref74932993"/>
      <w:r>
        <w:t xml:space="preserve">Figur </w:t>
      </w:r>
      <w:r w:rsidR="00321BFA">
        <w:fldChar w:fldCharType="begin"/>
      </w:r>
      <w:r w:rsidR="00321BFA">
        <w:instrText xml:space="preserve"> STYLEREF 1 \s </w:instrText>
      </w:r>
      <w:r w:rsidR="00321BFA">
        <w:fldChar w:fldCharType="separate"/>
      </w:r>
      <w:r w:rsidR="00B30680">
        <w:rPr>
          <w:noProof/>
        </w:rPr>
        <w:t>1</w:t>
      </w:r>
      <w:r w:rsidR="00321BFA">
        <w:rPr>
          <w:noProof/>
        </w:rPr>
        <w:fldChar w:fldCharType="end"/>
      </w:r>
      <w:r>
        <w:noBreakHyphen/>
      </w:r>
      <w:r w:rsidR="00321BFA">
        <w:fldChar w:fldCharType="begin"/>
      </w:r>
      <w:r w:rsidR="00321BFA">
        <w:instrText xml:space="preserve"> SEQ Figur \* ARABIC \s 1 </w:instrText>
      </w:r>
      <w:r w:rsidR="00321BFA">
        <w:fldChar w:fldCharType="separate"/>
      </w:r>
      <w:r>
        <w:rPr>
          <w:noProof/>
        </w:rPr>
        <w:t>1</w:t>
      </w:r>
      <w:r w:rsidR="00321BFA">
        <w:rPr>
          <w:noProof/>
        </w:rPr>
        <w:fldChar w:fldCharType="end"/>
      </w:r>
      <w:bookmarkEnd w:id="12"/>
      <w:r>
        <w:t>: Pluss-minusmetoden</w:t>
      </w:r>
    </w:p>
    <w:tbl>
      <w:tblPr>
        <w:tblStyle w:val="Tabellrutenett"/>
        <w:tblW w:w="4866" w:type="pct"/>
        <w:tblLook w:val="04A0" w:firstRow="1" w:lastRow="0" w:firstColumn="1" w:lastColumn="0" w:noHBand="0" w:noVBand="1"/>
      </w:tblPr>
      <w:tblGrid>
        <w:gridCol w:w="1691"/>
        <w:gridCol w:w="650"/>
        <w:gridCol w:w="853"/>
        <w:gridCol w:w="1044"/>
      </w:tblGrid>
      <w:tr w:rsidR="000C05B7" w14:paraId="426D6F3B" w14:textId="77777777" w:rsidTr="00415CBF">
        <w:trPr>
          <w:trHeight w:val="664"/>
        </w:trPr>
        <w:tc>
          <w:tcPr>
            <w:tcW w:w="1996" w:type="pct"/>
            <w:tcBorders>
              <w:top w:val="single" w:sz="12" w:space="0" w:color="0076BE" w:themeColor="accent5"/>
              <w:tl2br w:val="single" w:sz="4" w:space="0" w:color="auto"/>
            </w:tcBorders>
          </w:tcPr>
          <w:p w14:paraId="6916B7CB" w14:textId="77777777" w:rsidR="000C05B7" w:rsidRPr="005C5057" w:rsidRDefault="000C05B7" w:rsidP="00415CBF">
            <w:pPr>
              <w:jc w:val="right"/>
              <w:rPr>
                <w:b/>
                <w:bCs/>
              </w:rPr>
            </w:pPr>
            <w:r w:rsidRPr="005C5057">
              <w:rPr>
                <w:b/>
              </w:rPr>
              <w:t>Betydning</w:t>
            </w:r>
          </w:p>
          <w:p w14:paraId="2795E527" w14:textId="77777777" w:rsidR="000C05B7" w:rsidRPr="005C5057" w:rsidRDefault="000C05B7" w:rsidP="00415CBF">
            <w:pPr>
              <w:rPr>
                <w:b/>
              </w:rPr>
            </w:pPr>
            <w:r w:rsidRPr="005C5057">
              <w:rPr>
                <w:b/>
                <w:bCs/>
              </w:rPr>
              <w:t>Omfang</w:t>
            </w:r>
          </w:p>
        </w:tc>
        <w:tc>
          <w:tcPr>
            <w:tcW w:w="768" w:type="pct"/>
            <w:tcBorders>
              <w:top w:val="single" w:sz="12" w:space="0" w:color="0076BE" w:themeColor="accent5"/>
            </w:tcBorders>
            <w:vAlign w:val="center"/>
          </w:tcPr>
          <w:p w14:paraId="3C84CD0E" w14:textId="77777777" w:rsidR="000C05B7" w:rsidRDefault="000C05B7" w:rsidP="00415CBF">
            <w:pPr>
              <w:jc w:val="center"/>
            </w:pPr>
            <w:r>
              <w:t>Liten</w:t>
            </w:r>
          </w:p>
        </w:tc>
        <w:tc>
          <w:tcPr>
            <w:tcW w:w="1006" w:type="pct"/>
            <w:tcBorders>
              <w:top w:val="single" w:sz="12" w:space="0" w:color="0076BE" w:themeColor="accent5"/>
            </w:tcBorders>
            <w:vAlign w:val="center"/>
          </w:tcPr>
          <w:p w14:paraId="4DBB5B4A" w14:textId="77777777" w:rsidR="000C05B7" w:rsidRDefault="000C05B7" w:rsidP="00415CBF">
            <w:pPr>
              <w:jc w:val="center"/>
            </w:pPr>
            <w:r>
              <w:t>Middels</w:t>
            </w:r>
          </w:p>
        </w:tc>
        <w:tc>
          <w:tcPr>
            <w:tcW w:w="1229" w:type="pct"/>
            <w:tcBorders>
              <w:top w:val="single" w:sz="12" w:space="0" w:color="0076BE" w:themeColor="accent5"/>
            </w:tcBorders>
            <w:vAlign w:val="center"/>
          </w:tcPr>
          <w:p w14:paraId="27AA117B" w14:textId="77777777" w:rsidR="000C05B7" w:rsidRDefault="000C05B7" w:rsidP="00415CBF">
            <w:pPr>
              <w:jc w:val="center"/>
            </w:pPr>
            <w:r>
              <w:t>Stor</w:t>
            </w:r>
          </w:p>
        </w:tc>
      </w:tr>
      <w:tr w:rsidR="000C05B7" w14:paraId="52CF7FAE" w14:textId="77777777" w:rsidTr="00415CBF">
        <w:trPr>
          <w:trHeight w:val="338"/>
        </w:trPr>
        <w:tc>
          <w:tcPr>
            <w:tcW w:w="1996" w:type="pct"/>
          </w:tcPr>
          <w:p w14:paraId="7B50F236" w14:textId="77777777" w:rsidR="000C05B7" w:rsidRDefault="000C05B7" w:rsidP="00415CBF">
            <w:r>
              <w:t>Stort positivt</w:t>
            </w:r>
          </w:p>
        </w:tc>
        <w:tc>
          <w:tcPr>
            <w:tcW w:w="768" w:type="pct"/>
          </w:tcPr>
          <w:p w14:paraId="6B690244" w14:textId="77777777" w:rsidR="000C05B7" w:rsidRPr="00EC695D" w:rsidRDefault="000C05B7" w:rsidP="00415CBF">
            <w:pPr>
              <w:rPr>
                <w:sz w:val="16"/>
                <w:szCs w:val="18"/>
              </w:rPr>
            </w:pPr>
            <w:r w:rsidRPr="00EC695D">
              <w:rPr>
                <w:sz w:val="16"/>
                <w:szCs w:val="18"/>
              </w:rPr>
              <w:t>+/++</w:t>
            </w:r>
          </w:p>
        </w:tc>
        <w:tc>
          <w:tcPr>
            <w:tcW w:w="1006" w:type="pct"/>
          </w:tcPr>
          <w:p w14:paraId="3688E643" w14:textId="77777777" w:rsidR="000C05B7" w:rsidRPr="00EC695D" w:rsidRDefault="000C05B7" w:rsidP="00415CBF">
            <w:pPr>
              <w:rPr>
                <w:sz w:val="16"/>
                <w:szCs w:val="18"/>
              </w:rPr>
            </w:pPr>
            <w:r w:rsidRPr="00EC695D">
              <w:rPr>
                <w:sz w:val="16"/>
                <w:szCs w:val="18"/>
              </w:rPr>
              <w:t>++/+++</w:t>
            </w:r>
          </w:p>
        </w:tc>
        <w:tc>
          <w:tcPr>
            <w:tcW w:w="1229" w:type="pct"/>
          </w:tcPr>
          <w:p w14:paraId="3CF6600C" w14:textId="77777777" w:rsidR="000C05B7" w:rsidRPr="00EC695D" w:rsidRDefault="000C05B7" w:rsidP="00415CBF">
            <w:pPr>
              <w:rPr>
                <w:sz w:val="16"/>
                <w:szCs w:val="18"/>
              </w:rPr>
            </w:pPr>
            <w:r w:rsidRPr="00EC695D">
              <w:rPr>
                <w:sz w:val="16"/>
                <w:szCs w:val="18"/>
              </w:rPr>
              <w:t>+++/++++</w:t>
            </w:r>
          </w:p>
        </w:tc>
      </w:tr>
      <w:tr w:rsidR="000C05B7" w14:paraId="597EBD4A" w14:textId="77777777" w:rsidTr="00415CBF">
        <w:trPr>
          <w:trHeight w:val="332"/>
        </w:trPr>
        <w:tc>
          <w:tcPr>
            <w:tcW w:w="1996" w:type="pct"/>
          </w:tcPr>
          <w:p w14:paraId="7D620F72" w14:textId="77777777" w:rsidR="000C05B7" w:rsidRDefault="000C05B7" w:rsidP="00415CBF">
            <w:r>
              <w:t>Middels positivt</w:t>
            </w:r>
          </w:p>
        </w:tc>
        <w:tc>
          <w:tcPr>
            <w:tcW w:w="768" w:type="pct"/>
          </w:tcPr>
          <w:p w14:paraId="35F7956E" w14:textId="77777777" w:rsidR="000C05B7" w:rsidRPr="00EC695D" w:rsidRDefault="000C05B7" w:rsidP="00415CBF">
            <w:pPr>
              <w:rPr>
                <w:sz w:val="16"/>
                <w:szCs w:val="18"/>
              </w:rPr>
            </w:pPr>
            <w:r w:rsidRPr="00EC695D">
              <w:rPr>
                <w:sz w:val="16"/>
                <w:szCs w:val="18"/>
              </w:rPr>
              <w:t>0/+</w:t>
            </w:r>
          </w:p>
        </w:tc>
        <w:tc>
          <w:tcPr>
            <w:tcW w:w="1006" w:type="pct"/>
          </w:tcPr>
          <w:p w14:paraId="762C711A" w14:textId="77777777" w:rsidR="000C05B7" w:rsidRPr="00EC695D" w:rsidRDefault="000C05B7" w:rsidP="00415CBF">
            <w:pPr>
              <w:rPr>
                <w:sz w:val="16"/>
                <w:szCs w:val="18"/>
              </w:rPr>
            </w:pPr>
            <w:r w:rsidRPr="00EC695D">
              <w:rPr>
                <w:sz w:val="16"/>
                <w:szCs w:val="18"/>
              </w:rPr>
              <w:t>++</w:t>
            </w:r>
          </w:p>
        </w:tc>
        <w:tc>
          <w:tcPr>
            <w:tcW w:w="1229" w:type="pct"/>
          </w:tcPr>
          <w:p w14:paraId="21FBF1FA" w14:textId="77777777" w:rsidR="000C05B7" w:rsidRPr="00EC695D" w:rsidRDefault="000C05B7" w:rsidP="00415CBF">
            <w:pPr>
              <w:rPr>
                <w:sz w:val="16"/>
                <w:szCs w:val="18"/>
              </w:rPr>
            </w:pPr>
            <w:r w:rsidRPr="00EC695D">
              <w:rPr>
                <w:sz w:val="16"/>
                <w:szCs w:val="18"/>
              </w:rPr>
              <w:t>++/+++</w:t>
            </w:r>
          </w:p>
        </w:tc>
      </w:tr>
      <w:tr w:rsidR="000C05B7" w14:paraId="362AC8C5" w14:textId="77777777" w:rsidTr="00415CBF">
        <w:trPr>
          <w:trHeight w:val="338"/>
        </w:trPr>
        <w:tc>
          <w:tcPr>
            <w:tcW w:w="1996" w:type="pct"/>
          </w:tcPr>
          <w:p w14:paraId="6E30A5EF" w14:textId="77777777" w:rsidR="000C05B7" w:rsidRDefault="000C05B7" w:rsidP="00415CBF">
            <w:r>
              <w:t>Lite positivt</w:t>
            </w:r>
          </w:p>
        </w:tc>
        <w:tc>
          <w:tcPr>
            <w:tcW w:w="768" w:type="pct"/>
          </w:tcPr>
          <w:p w14:paraId="5B5AAACC" w14:textId="77777777" w:rsidR="000C05B7" w:rsidRPr="00EC695D" w:rsidRDefault="000C05B7" w:rsidP="00415CBF">
            <w:pPr>
              <w:rPr>
                <w:sz w:val="16"/>
                <w:szCs w:val="18"/>
              </w:rPr>
            </w:pPr>
            <w:r w:rsidRPr="00EC695D">
              <w:rPr>
                <w:sz w:val="16"/>
                <w:szCs w:val="18"/>
              </w:rPr>
              <w:t>0</w:t>
            </w:r>
          </w:p>
        </w:tc>
        <w:tc>
          <w:tcPr>
            <w:tcW w:w="1006" w:type="pct"/>
          </w:tcPr>
          <w:p w14:paraId="40574062" w14:textId="77777777" w:rsidR="000C05B7" w:rsidRPr="00EC695D" w:rsidRDefault="000C05B7" w:rsidP="00415CBF">
            <w:pPr>
              <w:rPr>
                <w:sz w:val="16"/>
                <w:szCs w:val="18"/>
              </w:rPr>
            </w:pPr>
            <w:r w:rsidRPr="00EC695D">
              <w:rPr>
                <w:sz w:val="16"/>
                <w:szCs w:val="18"/>
              </w:rPr>
              <w:t>0/+</w:t>
            </w:r>
          </w:p>
        </w:tc>
        <w:tc>
          <w:tcPr>
            <w:tcW w:w="1229" w:type="pct"/>
          </w:tcPr>
          <w:p w14:paraId="6E4DB522" w14:textId="77777777" w:rsidR="000C05B7" w:rsidRPr="00EC695D" w:rsidRDefault="000C05B7" w:rsidP="00415CBF">
            <w:pPr>
              <w:rPr>
                <w:sz w:val="16"/>
                <w:szCs w:val="18"/>
              </w:rPr>
            </w:pPr>
            <w:r w:rsidRPr="00EC695D">
              <w:rPr>
                <w:sz w:val="16"/>
                <w:szCs w:val="18"/>
              </w:rPr>
              <w:t>+/++</w:t>
            </w:r>
          </w:p>
        </w:tc>
      </w:tr>
      <w:tr w:rsidR="000C05B7" w14:paraId="1475F1CB" w14:textId="77777777" w:rsidTr="00415CBF">
        <w:trPr>
          <w:trHeight w:val="338"/>
        </w:trPr>
        <w:tc>
          <w:tcPr>
            <w:tcW w:w="1996" w:type="pct"/>
          </w:tcPr>
          <w:p w14:paraId="22650B4E" w14:textId="77777777" w:rsidR="000C05B7" w:rsidRDefault="000C05B7" w:rsidP="00415CBF">
            <w:r>
              <w:t>Intet</w:t>
            </w:r>
          </w:p>
        </w:tc>
        <w:tc>
          <w:tcPr>
            <w:tcW w:w="768" w:type="pct"/>
          </w:tcPr>
          <w:p w14:paraId="196F6BBB" w14:textId="77777777" w:rsidR="000C05B7" w:rsidRPr="00EC695D" w:rsidRDefault="000C05B7" w:rsidP="00415CBF">
            <w:pPr>
              <w:rPr>
                <w:sz w:val="16"/>
                <w:szCs w:val="18"/>
              </w:rPr>
            </w:pPr>
            <w:r w:rsidRPr="00EC695D">
              <w:rPr>
                <w:sz w:val="16"/>
                <w:szCs w:val="18"/>
              </w:rPr>
              <w:t>0</w:t>
            </w:r>
          </w:p>
        </w:tc>
        <w:tc>
          <w:tcPr>
            <w:tcW w:w="1006" w:type="pct"/>
          </w:tcPr>
          <w:p w14:paraId="6284A7D8" w14:textId="77777777" w:rsidR="000C05B7" w:rsidRPr="00EC695D" w:rsidRDefault="000C05B7" w:rsidP="00415CBF">
            <w:pPr>
              <w:rPr>
                <w:sz w:val="16"/>
                <w:szCs w:val="18"/>
              </w:rPr>
            </w:pPr>
            <w:r w:rsidRPr="00EC695D">
              <w:rPr>
                <w:sz w:val="16"/>
                <w:szCs w:val="18"/>
              </w:rPr>
              <w:t>0</w:t>
            </w:r>
          </w:p>
        </w:tc>
        <w:tc>
          <w:tcPr>
            <w:tcW w:w="1229" w:type="pct"/>
          </w:tcPr>
          <w:p w14:paraId="1627EB2E" w14:textId="77777777" w:rsidR="000C05B7" w:rsidRPr="00EC695D" w:rsidRDefault="000C05B7" w:rsidP="00415CBF">
            <w:pPr>
              <w:rPr>
                <w:sz w:val="16"/>
                <w:szCs w:val="18"/>
              </w:rPr>
            </w:pPr>
            <w:r w:rsidRPr="00EC695D">
              <w:rPr>
                <w:sz w:val="16"/>
                <w:szCs w:val="18"/>
              </w:rPr>
              <w:t>0</w:t>
            </w:r>
          </w:p>
        </w:tc>
      </w:tr>
      <w:tr w:rsidR="000C05B7" w14:paraId="45F63B41" w14:textId="77777777" w:rsidTr="00415CBF">
        <w:trPr>
          <w:trHeight w:val="332"/>
        </w:trPr>
        <w:tc>
          <w:tcPr>
            <w:tcW w:w="1996" w:type="pct"/>
          </w:tcPr>
          <w:p w14:paraId="0BC9C76D" w14:textId="77777777" w:rsidR="000C05B7" w:rsidRDefault="000C05B7" w:rsidP="00415CBF">
            <w:r>
              <w:t>Lite negativt</w:t>
            </w:r>
          </w:p>
        </w:tc>
        <w:tc>
          <w:tcPr>
            <w:tcW w:w="768" w:type="pct"/>
          </w:tcPr>
          <w:p w14:paraId="56F4496F" w14:textId="77777777" w:rsidR="000C05B7" w:rsidRPr="00EC695D" w:rsidRDefault="000C05B7" w:rsidP="00415CBF">
            <w:pPr>
              <w:rPr>
                <w:sz w:val="16"/>
                <w:szCs w:val="18"/>
              </w:rPr>
            </w:pPr>
            <w:r w:rsidRPr="00EC695D">
              <w:rPr>
                <w:sz w:val="16"/>
                <w:szCs w:val="18"/>
              </w:rPr>
              <w:t>0</w:t>
            </w:r>
          </w:p>
        </w:tc>
        <w:tc>
          <w:tcPr>
            <w:tcW w:w="1006" w:type="pct"/>
          </w:tcPr>
          <w:p w14:paraId="74B200F0" w14:textId="77777777" w:rsidR="000C05B7" w:rsidRPr="00EC695D" w:rsidRDefault="000C05B7" w:rsidP="00415CBF">
            <w:pPr>
              <w:rPr>
                <w:sz w:val="16"/>
                <w:szCs w:val="18"/>
              </w:rPr>
            </w:pPr>
            <w:r w:rsidRPr="00EC695D">
              <w:rPr>
                <w:sz w:val="16"/>
                <w:szCs w:val="18"/>
              </w:rPr>
              <w:t>0/-</w:t>
            </w:r>
          </w:p>
        </w:tc>
        <w:tc>
          <w:tcPr>
            <w:tcW w:w="1229" w:type="pct"/>
          </w:tcPr>
          <w:p w14:paraId="6BDADA51" w14:textId="77777777" w:rsidR="000C05B7" w:rsidRPr="00EC695D" w:rsidRDefault="000C05B7" w:rsidP="00415CBF">
            <w:pPr>
              <w:rPr>
                <w:sz w:val="16"/>
                <w:szCs w:val="18"/>
              </w:rPr>
            </w:pPr>
            <w:r w:rsidRPr="00EC695D">
              <w:rPr>
                <w:sz w:val="16"/>
                <w:szCs w:val="18"/>
              </w:rPr>
              <w:t>-/--</w:t>
            </w:r>
          </w:p>
        </w:tc>
      </w:tr>
      <w:tr w:rsidR="000C05B7" w14:paraId="17BE4F5C" w14:textId="77777777" w:rsidTr="00415CBF">
        <w:trPr>
          <w:trHeight w:val="338"/>
        </w:trPr>
        <w:tc>
          <w:tcPr>
            <w:tcW w:w="1996" w:type="pct"/>
            <w:tcBorders>
              <w:bottom w:val="single" w:sz="4" w:space="0" w:color="auto"/>
            </w:tcBorders>
          </w:tcPr>
          <w:p w14:paraId="124C00C3" w14:textId="77777777" w:rsidR="000C05B7" w:rsidRDefault="000C05B7" w:rsidP="00415CBF">
            <w:r>
              <w:t>Middels negativt</w:t>
            </w:r>
          </w:p>
        </w:tc>
        <w:tc>
          <w:tcPr>
            <w:tcW w:w="768" w:type="pct"/>
            <w:tcBorders>
              <w:bottom w:val="single" w:sz="4" w:space="0" w:color="auto"/>
            </w:tcBorders>
          </w:tcPr>
          <w:p w14:paraId="08C5EBA5" w14:textId="77777777" w:rsidR="000C05B7" w:rsidRPr="00EC695D" w:rsidRDefault="000C05B7" w:rsidP="00415CBF">
            <w:pPr>
              <w:rPr>
                <w:sz w:val="16"/>
                <w:szCs w:val="18"/>
              </w:rPr>
            </w:pPr>
            <w:r w:rsidRPr="00EC695D">
              <w:rPr>
                <w:sz w:val="16"/>
                <w:szCs w:val="18"/>
              </w:rPr>
              <w:t>0/-</w:t>
            </w:r>
          </w:p>
        </w:tc>
        <w:tc>
          <w:tcPr>
            <w:tcW w:w="1006" w:type="pct"/>
            <w:tcBorders>
              <w:bottom w:val="single" w:sz="4" w:space="0" w:color="auto"/>
            </w:tcBorders>
          </w:tcPr>
          <w:p w14:paraId="2BEDD243" w14:textId="77777777" w:rsidR="000C05B7" w:rsidRPr="00EC695D" w:rsidRDefault="000C05B7" w:rsidP="00415CBF">
            <w:pPr>
              <w:rPr>
                <w:sz w:val="16"/>
                <w:szCs w:val="18"/>
              </w:rPr>
            </w:pPr>
            <w:r w:rsidRPr="00EC695D">
              <w:rPr>
                <w:sz w:val="16"/>
                <w:szCs w:val="18"/>
              </w:rPr>
              <w:t>--</w:t>
            </w:r>
          </w:p>
        </w:tc>
        <w:tc>
          <w:tcPr>
            <w:tcW w:w="1229" w:type="pct"/>
            <w:tcBorders>
              <w:bottom w:val="single" w:sz="4" w:space="0" w:color="auto"/>
            </w:tcBorders>
          </w:tcPr>
          <w:p w14:paraId="5DA82C74" w14:textId="77777777" w:rsidR="000C05B7" w:rsidRPr="00EC695D" w:rsidRDefault="000C05B7" w:rsidP="00415CBF">
            <w:pPr>
              <w:rPr>
                <w:sz w:val="16"/>
                <w:szCs w:val="18"/>
              </w:rPr>
            </w:pPr>
            <w:r w:rsidRPr="00EC695D">
              <w:rPr>
                <w:sz w:val="16"/>
                <w:szCs w:val="18"/>
              </w:rPr>
              <w:t>--/---</w:t>
            </w:r>
          </w:p>
        </w:tc>
      </w:tr>
      <w:tr w:rsidR="000C05B7" w14:paraId="7C16F0F1" w14:textId="77777777" w:rsidTr="00415CBF">
        <w:trPr>
          <w:trHeight w:val="332"/>
        </w:trPr>
        <w:tc>
          <w:tcPr>
            <w:tcW w:w="1996" w:type="pct"/>
            <w:tcBorders>
              <w:bottom w:val="single" w:sz="12" w:space="0" w:color="0076BE" w:themeColor="accent5"/>
            </w:tcBorders>
          </w:tcPr>
          <w:p w14:paraId="7AF74181" w14:textId="77777777" w:rsidR="000C05B7" w:rsidRDefault="000C05B7" w:rsidP="00415CBF">
            <w:r>
              <w:t>Stort negativt</w:t>
            </w:r>
          </w:p>
        </w:tc>
        <w:tc>
          <w:tcPr>
            <w:tcW w:w="768" w:type="pct"/>
            <w:tcBorders>
              <w:bottom w:val="single" w:sz="12" w:space="0" w:color="0076BE" w:themeColor="accent5"/>
            </w:tcBorders>
          </w:tcPr>
          <w:p w14:paraId="7A98DDD5" w14:textId="77777777" w:rsidR="000C05B7" w:rsidRPr="00EC695D" w:rsidRDefault="000C05B7" w:rsidP="00415CBF">
            <w:pPr>
              <w:rPr>
                <w:sz w:val="16"/>
                <w:szCs w:val="18"/>
              </w:rPr>
            </w:pPr>
            <w:r w:rsidRPr="00EC695D">
              <w:rPr>
                <w:sz w:val="16"/>
                <w:szCs w:val="18"/>
              </w:rPr>
              <w:t>-/--</w:t>
            </w:r>
          </w:p>
        </w:tc>
        <w:tc>
          <w:tcPr>
            <w:tcW w:w="1006" w:type="pct"/>
            <w:tcBorders>
              <w:bottom w:val="single" w:sz="12" w:space="0" w:color="0076BE" w:themeColor="accent5"/>
            </w:tcBorders>
          </w:tcPr>
          <w:p w14:paraId="55832AD7" w14:textId="77777777" w:rsidR="000C05B7" w:rsidRPr="00EC695D" w:rsidRDefault="000C05B7" w:rsidP="00415CBF">
            <w:pPr>
              <w:rPr>
                <w:sz w:val="16"/>
                <w:szCs w:val="18"/>
              </w:rPr>
            </w:pPr>
            <w:r w:rsidRPr="00EC695D">
              <w:rPr>
                <w:sz w:val="16"/>
                <w:szCs w:val="18"/>
              </w:rPr>
              <w:t>--/---</w:t>
            </w:r>
          </w:p>
        </w:tc>
        <w:tc>
          <w:tcPr>
            <w:tcW w:w="1229" w:type="pct"/>
            <w:tcBorders>
              <w:bottom w:val="single" w:sz="12" w:space="0" w:color="0076BE" w:themeColor="accent5"/>
            </w:tcBorders>
          </w:tcPr>
          <w:p w14:paraId="240F5AB1" w14:textId="77777777" w:rsidR="000C05B7" w:rsidRPr="00EC695D" w:rsidRDefault="000C05B7" w:rsidP="00415CBF">
            <w:pPr>
              <w:rPr>
                <w:sz w:val="16"/>
                <w:szCs w:val="18"/>
              </w:rPr>
            </w:pPr>
            <w:r w:rsidRPr="00EC695D">
              <w:rPr>
                <w:sz w:val="16"/>
                <w:szCs w:val="18"/>
              </w:rPr>
              <w:t>---/----</w:t>
            </w:r>
          </w:p>
        </w:tc>
      </w:tr>
    </w:tbl>
    <w:p w14:paraId="17265A0B" w14:textId="77777777" w:rsidR="000C05B7" w:rsidRDefault="000C05B7" w:rsidP="000C05B7">
      <w:pPr>
        <w:pStyle w:val="Kildetekst"/>
      </w:pPr>
      <w:r>
        <w:t xml:space="preserve">Kilde: DFØ </w:t>
      </w:r>
      <w:sdt>
        <w:sdtPr>
          <w:id w:val="1192727926"/>
          <w:citation/>
        </w:sdtPr>
        <w:sdtEndPr/>
        <w:sdtContent>
          <w:r>
            <w:fldChar w:fldCharType="begin"/>
          </w:r>
          <w:r>
            <w:instrText xml:space="preserve">CITATION DFØ18 \n  \t  \l 1044 </w:instrText>
          </w:r>
          <w:r>
            <w:fldChar w:fldCharType="separate"/>
          </w:r>
          <w:r>
            <w:rPr>
              <w:noProof/>
            </w:rPr>
            <w:t>(2018)</w:t>
          </w:r>
          <w:r>
            <w:fldChar w:fldCharType="end"/>
          </w:r>
        </w:sdtContent>
      </w:sdt>
      <w:r>
        <w:t>.</w:t>
      </w:r>
    </w:p>
    <w:p w14:paraId="186D72CB" w14:textId="77777777" w:rsidR="000C05B7" w:rsidRPr="000C05B7" w:rsidRDefault="000C05B7" w:rsidP="000C05B7"/>
    <w:p w14:paraId="76AFA628" w14:textId="77777777" w:rsidR="00AE023F" w:rsidRDefault="00AE023F" w:rsidP="00AE023F">
      <w:pPr>
        <w:pStyle w:val="Overskrift1"/>
        <w:framePr w:wrap="around"/>
      </w:pPr>
      <w:bookmarkStart w:id="13" w:name="_Toc76039015"/>
      <w:r>
        <w:lastRenderedPageBreak/>
        <w:t>Bakgrunn, behov og mål</w:t>
      </w:r>
      <w:bookmarkEnd w:id="13"/>
    </w:p>
    <w:p w14:paraId="46AE70C2" w14:textId="3E2EF975" w:rsidR="00404388" w:rsidRDefault="00404388" w:rsidP="00AE023F">
      <w:pPr>
        <w:pStyle w:val="Overskrift2"/>
      </w:pPr>
      <w:bookmarkStart w:id="14" w:name="_Toc76039016"/>
      <w:r>
        <w:t>Introduksjon</w:t>
      </w:r>
      <w:bookmarkEnd w:id="14"/>
    </w:p>
    <w:p w14:paraId="010AE941" w14:textId="2B44F73D" w:rsidR="00C337A8" w:rsidRDefault="00B0128C" w:rsidP="006169FB">
      <w:r>
        <w:t xml:space="preserve">Elektronisk medisineringsstøtte </w:t>
      </w:r>
      <w:r w:rsidR="003F2CB5">
        <w:t>er</w:t>
      </w:r>
      <w:r w:rsidR="001D2C6C">
        <w:t xml:space="preserve"> løsninger</w:t>
      </w:r>
      <w:r w:rsidR="003F2CB5">
        <w:t xml:space="preserve"> som hjelper </w:t>
      </w:r>
      <w:r w:rsidR="00621789">
        <w:t>hjemme</w:t>
      </w:r>
      <w:r w:rsidR="00860FA1">
        <w:t>boende</w:t>
      </w:r>
      <w:r w:rsidR="00621789">
        <w:t xml:space="preserve"> personer som har behov for medisiner med å ta korrekt medisiner </w:t>
      </w:r>
      <w:r w:rsidR="008F26D9">
        <w:t xml:space="preserve">til korrekt tid. </w:t>
      </w:r>
      <w:r w:rsidR="008A4836">
        <w:t xml:space="preserve">Dette løses ved at en robot </w:t>
      </w:r>
      <w:r w:rsidR="00C40DF5">
        <w:t xml:space="preserve">(en liten automatisk dispenser) </w:t>
      </w:r>
      <w:r w:rsidR="008A4836">
        <w:t xml:space="preserve">oppbevarer medisiner, og </w:t>
      </w:r>
      <w:r w:rsidR="00D44758">
        <w:t>som</w:t>
      </w:r>
      <w:r w:rsidR="008A4836">
        <w:t xml:space="preserve"> </w:t>
      </w:r>
      <w:r w:rsidR="0051365F">
        <w:t>distribuere</w:t>
      </w:r>
      <w:r w:rsidR="00D44758">
        <w:t>s til</w:t>
      </w:r>
      <w:r w:rsidR="00F12E89">
        <w:t xml:space="preserve"> pasienten </w:t>
      </w:r>
      <w:r w:rsidR="00D44758">
        <w:t xml:space="preserve">når det er tid for å ta medisiner. </w:t>
      </w:r>
      <w:r w:rsidR="004A7687">
        <w:t xml:space="preserve">Målet med denne type teknologi er å </w:t>
      </w:r>
      <w:r w:rsidR="00C81BB4">
        <w:t>gjøre pasientene mer selvdrevne når det kommer til medisinering,</w:t>
      </w:r>
      <w:r w:rsidR="0025102C">
        <w:t xml:space="preserve"> redusere ressursbruken knyttet til oppfølgning av pasienter</w:t>
      </w:r>
      <w:r w:rsidR="0018515D">
        <w:t xml:space="preserve"> og</w:t>
      </w:r>
      <w:r w:rsidR="00C81BB4">
        <w:t xml:space="preserve"> redusere </w:t>
      </w:r>
      <w:r w:rsidR="0025102C">
        <w:t>feilmedisinering b</w:t>
      </w:r>
      <w:r w:rsidR="0018515D">
        <w:t>lant pasienter.</w:t>
      </w:r>
    </w:p>
    <w:p w14:paraId="788D7F5B" w14:textId="0A6BAC30" w:rsidR="00F03BB0" w:rsidRDefault="007C3645" w:rsidP="006169FB">
      <w:r>
        <w:t>Det er gjennomført flere anskaffelser av elektronisk medisineringsstøtte</w:t>
      </w:r>
      <w:r w:rsidR="00EC406C">
        <w:t>, og ofte har flere kommuner deltatt i de enkelte anskaffelsene</w:t>
      </w:r>
      <w:r>
        <w:t xml:space="preserve">. </w:t>
      </w:r>
      <w:r w:rsidR="001E14A8">
        <w:t>En av de</w:t>
      </w:r>
      <w:r w:rsidR="009A39FC">
        <w:t xml:space="preserve"> første anskaffelsen ble gjennomført av Larvik kommune i perioden</w:t>
      </w:r>
      <w:r w:rsidR="004607A2">
        <w:t xml:space="preserve"> 201</w:t>
      </w:r>
      <w:r w:rsidR="001E14A8">
        <w:t>6</w:t>
      </w:r>
      <w:r w:rsidR="009A39FC">
        <w:t>-2018</w:t>
      </w:r>
      <w:r w:rsidR="00F03BB0">
        <w:t>.</w:t>
      </w:r>
      <w:r w:rsidR="00732418">
        <w:rPr>
          <w:rStyle w:val="Fotnotereferanse"/>
        </w:rPr>
        <w:footnoteReference w:id="3"/>
      </w:r>
      <w:r w:rsidR="00F03BB0">
        <w:t xml:space="preserve"> Prosessen ble initiert av Nasjonalt program for velferdsteknologi</w:t>
      </w:r>
      <w:r w:rsidR="00DD3D01">
        <w:t xml:space="preserve"> (Velferdsteknologiprogrammet)</w:t>
      </w:r>
      <w:r w:rsidR="00C40DF5">
        <w:rPr>
          <w:rStyle w:val="Fotnotereferanse"/>
        </w:rPr>
        <w:footnoteReference w:id="4"/>
      </w:r>
      <w:r w:rsidR="0049513D">
        <w:t>, som</w:t>
      </w:r>
      <w:r w:rsidR="00F03BB0">
        <w:t xml:space="preserve"> forespurte Larvik kommune om å lede en anskaffelse på vegne av </w:t>
      </w:r>
      <w:r w:rsidR="00EE23EF">
        <w:t>et større antall</w:t>
      </w:r>
      <w:r w:rsidR="00F03BB0">
        <w:t xml:space="preserve"> kommuner.</w:t>
      </w:r>
      <w:r w:rsidR="006E7AB0" w:rsidRPr="006E7AB0">
        <w:t xml:space="preserve"> </w:t>
      </w:r>
      <w:r w:rsidR="00EA10C3">
        <w:t>Anskaffelsen ble gjennomført som en innovativ anskaffelse, og k</w:t>
      </w:r>
      <w:r w:rsidR="00E5515E">
        <w:t xml:space="preserve">ontraktsinngåelsen i anskaffelsen ble gjennomført </w:t>
      </w:r>
      <w:r w:rsidR="0011379B">
        <w:t>på høsten</w:t>
      </w:r>
      <w:r w:rsidR="00E5515E">
        <w:t xml:space="preserve"> 2018. </w:t>
      </w:r>
    </w:p>
    <w:p w14:paraId="56BC20FA" w14:textId="59918E9C" w:rsidR="001233AD" w:rsidRDefault="004739C3" w:rsidP="006169FB">
      <w:r>
        <w:t xml:space="preserve">I etterkant av Larvik kommune sin anskaffelse, er det flere andre kommuner som har </w:t>
      </w:r>
      <w:r w:rsidR="00946699">
        <w:t xml:space="preserve">gjennomført anskaffelser av </w:t>
      </w:r>
      <w:r w:rsidR="00A009B9">
        <w:t>tilsvarende løsninger</w:t>
      </w:r>
      <w:r>
        <w:t xml:space="preserve">. </w:t>
      </w:r>
      <w:r w:rsidR="001233AD">
        <w:t xml:space="preserve">I </w:t>
      </w:r>
      <w:r w:rsidR="00BD2032">
        <w:t xml:space="preserve">løpet av høsten 2018 </w:t>
      </w:r>
      <w:r w:rsidR="00D442BA">
        <w:t>samar</w:t>
      </w:r>
      <w:r w:rsidR="00AC3F5D">
        <w:t>beidet 10 kommuner på Haugalandet og 13 kommuner i Sør-Rogaland med å gjennomføre to</w:t>
      </w:r>
      <w:r w:rsidR="00B62FFA">
        <w:t xml:space="preserve"> fellesanskaffelser</w:t>
      </w:r>
      <w:r w:rsidR="007425CA">
        <w:t xml:space="preserve"> av elektronisk medisineringsstøtte</w:t>
      </w:r>
      <w:r w:rsidR="00732418">
        <w:t xml:space="preserve">. </w:t>
      </w:r>
      <w:r w:rsidR="0041050A">
        <w:t xml:space="preserve">I 2020 gjennomførte også </w:t>
      </w:r>
      <w:r w:rsidR="00732418">
        <w:t>Østre Toten</w:t>
      </w:r>
      <w:r w:rsidR="00450584">
        <w:t>/Gjøvikregionen innkjøpssamarbeid,</w:t>
      </w:r>
      <w:r w:rsidR="00732418">
        <w:t xml:space="preserve"> </w:t>
      </w:r>
      <w:r w:rsidR="00450584">
        <w:t xml:space="preserve">i tett samarbeid med KS og Velferdsteknologiprogrammet, en hasteanskaffelse av </w:t>
      </w:r>
      <w:r w:rsidR="001232F7">
        <w:t>elektronisk medisineringsstøtte på vegne av 5</w:t>
      </w:r>
      <w:r w:rsidR="00261CF0">
        <w:t>8</w:t>
      </w:r>
      <w:r w:rsidR="001232F7">
        <w:t xml:space="preserve"> kommuner. Grunnen til at det ble gjennomført som en hasteanskaffelse var </w:t>
      </w:r>
      <w:r w:rsidR="00932118">
        <w:t>den påg</w:t>
      </w:r>
      <w:r w:rsidR="00394491">
        <w:t>å</w:t>
      </w:r>
      <w:r w:rsidR="00932118">
        <w:t>ende covid-19</w:t>
      </w:r>
      <w:r w:rsidR="00403913">
        <w:t>-</w:t>
      </w:r>
      <w:r w:rsidR="00932118">
        <w:t xml:space="preserve">pandemien. Som en følge av pandemien var det et økt behov </w:t>
      </w:r>
      <w:r w:rsidR="008A155F">
        <w:t xml:space="preserve">i kommunene </w:t>
      </w:r>
      <w:r w:rsidR="00932118">
        <w:t xml:space="preserve">for løsninger som bidro til mer effektiv utnyttelse av helsepersonell og som kunne bidra til redusert kontakt mellom helsepersonell og pasienter. </w:t>
      </w:r>
      <w:r w:rsidR="00F278EC">
        <w:t xml:space="preserve">Det er også blitt gjennomført tilsvarende anskaffelser av andre kommuner, blant annet </w:t>
      </w:r>
      <w:r w:rsidR="009569E5">
        <w:t>Asker kommune og kommuner i Hallingdal.</w:t>
      </w:r>
    </w:p>
    <w:p w14:paraId="33DA599C" w14:textId="5EA5F65E" w:rsidR="001E423B" w:rsidRPr="006169FB" w:rsidRDefault="001E423B" w:rsidP="006169FB">
      <w:r>
        <w:t xml:space="preserve">I følgende analyse vil vi i hovedsak ta for oss </w:t>
      </w:r>
      <w:r w:rsidR="00A8678A">
        <w:t xml:space="preserve">en av de første anskaffelsene, nemlig </w:t>
      </w:r>
      <w:r>
        <w:t>Larvik kommune sin anskaffelse, som ble gjennomført i perioden 201</w:t>
      </w:r>
      <w:r w:rsidR="00883919">
        <w:t>6</w:t>
      </w:r>
      <w:r>
        <w:t xml:space="preserve">-2018. </w:t>
      </w:r>
      <w:r w:rsidR="00C337A8">
        <w:t xml:space="preserve">Videre </w:t>
      </w:r>
      <w:r w:rsidR="00A009B9">
        <w:t xml:space="preserve">vil anskaffelsene som ble gjennomført </w:t>
      </w:r>
      <w:r w:rsidR="009569E5">
        <w:t>i etterkant</w:t>
      </w:r>
      <w:r w:rsidR="00A009B9">
        <w:t xml:space="preserve"> bli omtalt under </w:t>
      </w:r>
      <w:r w:rsidR="00AC58AB">
        <w:t xml:space="preserve">analysen av spredningseffekter av Larvik kommune sin anskaffelse. </w:t>
      </w:r>
    </w:p>
    <w:p w14:paraId="2C59065D" w14:textId="71B004F9" w:rsidR="00B3006B" w:rsidRDefault="00517CA2" w:rsidP="008D0F32">
      <w:pPr>
        <w:pStyle w:val="Overskrift2"/>
      </w:pPr>
      <w:bookmarkStart w:id="15" w:name="_Toc76039017"/>
      <w:r>
        <w:t>Bruk av</w:t>
      </w:r>
      <w:r w:rsidR="00B3006B">
        <w:t xml:space="preserve"> elektronisk medisineringsstøtte</w:t>
      </w:r>
      <w:bookmarkEnd w:id="15"/>
    </w:p>
    <w:p w14:paraId="0B36F633" w14:textId="5812E7C6" w:rsidR="00B03792" w:rsidRDefault="007268E5" w:rsidP="00B03792">
      <w:r>
        <w:t xml:space="preserve">Så vidt vi vet var </w:t>
      </w:r>
      <w:r w:rsidR="00A70875">
        <w:t xml:space="preserve">Sarpsborg kommune </w:t>
      </w:r>
      <w:r>
        <w:t>den</w:t>
      </w:r>
      <w:r w:rsidR="00A70875">
        <w:t xml:space="preserve"> f</w:t>
      </w:r>
      <w:r w:rsidR="00783068">
        <w:t>ørste kommune</w:t>
      </w:r>
      <w:r>
        <w:t>n</w:t>
      </w:r>
      <w:r w:rsidR="00783068">
        <w:t xml:space="preserve"> som prøvde ut elektronisk </w:t>
      </w:r>
      <w:r w:rsidR="00CB6A3B">
        <w:t>medisineringsstøtte</w:t>
      </w:r>
      <w:r w:rsidR="00A70875">
        <w:t xml:space="preserve"> i</w:t>
      </w:r>
      <w:r w:rsidR="00783068">
        <w:t xml:space="preserve"> 2009</w:t>
      </w:r>
      <w:r w:rsidR="00CB6A3B">
        <w:t xml:space="preserve">. De </w:t>
      </w:r>
      <w:r w:rsidR="00FE7BF8">
        <w:t>testet ut Pilly</w:t>
      </w:r>
      <w:r w:rsidR="00A70875">
        <w:t>,</w:t>
      </w:r>
      <w:r w:rsidR="00FE7BF8">
        <w:t xml:space="preserve"> som er en medisindispenser utviklet av norske Dignio. Fra 2011</w:t>
      </w:r>
      <w:r w:rsidR="00B5367A">
        <w:t>-2014 deltok</w:t>
      </w:r>
      <w:r w:rsidR="00FE7BF8">
        <w:t xml:space="preserve"> deretter Sarpsborg kommune sammen med </w:t>
      </w:r>
      <w:r w:rsidR="00A06BFE">
        <w:t>Fredrikstad</w:t>
      </w:r>
      <w:r w:rsidR="00865DE7">
        <w:t xml:space="preserve"> kommune, </w:t>
      </w:r>
      <w:r w:rsidR="00A06BFE">
        <w:t>Oslo kommune</w:t>
      </w:r>
      <w:r w:rsidR="00FE7BF8">
        <w:t xml:space="preserve"> </w:t>
      </w:r>
      <w:r w:rsidR="00A06BFE">
        <w:t xml:space="preserve">og </w:t>
      </w:r>
      <w:r w:rsidR="00ED6BFA">
        <w:t>Gøteborg</w:t>
      </w:r>
      <w:r w:rsidR="00FE7BF8">
        <w:t xml:space="preserve"> i eSenior, som var et </w:t>
      </w:r>
      <w:r w:rsidR="00933D56">
        <w:t xml:space="preserve">interregprosjekt finansiert gjennom EU. Formålet med prosjektet var </w:t>
      </w:r>
      <w:r w:rsidR="00C57295">
        <w:t>«</w:t>
      </w:r>
      <w:r w:rsidR="00C57295" w:rsidRPr="00B03792">
        <w:rPr>
          <w:i/>
          <w:iCs/>
        </w:rPr>
        <w:t>En enklere og tryggere hverdag i eget hjem»</w:t>
      </w:r>
      <w:r w:rsidR="00B03792">
        <w:rPr>
          <w:i/>
          <w:iCs/>
        </w:rPr>
        <w:t xml:space="preserve">. </w:t>
      </w:r>
      <w:r w:rsidR="00B03792">
        <w:t xml:space="preserve">Gjennom prosjektet ble innbyggere bedt om å komme med innspill til </w:t>
      </w:r>
      <w:r w:rsidR="0026745B">
        <w:t xml:space="preserve">hva som skulle til for at de kunne bo trygt hjemme. </w:t>
      </w:r>
      <w:r w:rsidR="00441380">
        <w:t>Ett av målene til prosjektet var å teste u</w:t>
      </w:r>
      <w:r w:rsidR="001A269E">
        <w:t xml:space="preserve">t og utvikle 5 IKT-løsninger </w:t>
      </w:r>
      <w:r w:rsidR="00742704">
        <w:t xml:space="preserve">som var </w:t>
      </w:r>
      <w:r w:rsidR="001A269E">
        <w:t xml:space="preserve">økonomisk bærekraftige. En av løsningene som ble testet ut og ansett som økonomisk bærekraftige var </w:t>
      </w:r>
      <w:r w:rsidR="0026745B">
        <w:t xml:space="preserve">Pilly </w:t>
      </w:r>
      <w:r w:rsidR="001A269E">
        <w:t xml:space="preserve">fra Dignio. </w:t>
      </w:r>
    </w:p>
    <w:p w14:paraId="4D0978B1" w14:textId="6FB8546A" w:rsidR="00EE1ABC" w:rsidRDefault="00B3006B" w:rsidP="00B3006B">
      <w:r>
        <w:t xml:space="preserve">I </w:t>
      </w:r>
      <w:r w:rsidR="0030338C">
        <w:t>201</w:t>
      </w:r>
      <w:r w:rsidR="005D627B">
        <w:t>4</w:t>
      </w:r>
      <w:r w:rsidR="0030338C">
        <w:t xml:space="preserve"> b</w:t>
      </w:r>
      <w:r w:rsidR="00BC2DC4">
        <w:t>le</w:t>
      </w:r>
      <w:r w:rsidR="0030338C">
        <w:t xml:space="preserve"> Nasjonalt Velferdsteknologiprogram</w:t>
      </w:r>
      <w:r w:rsidR="00BC2DC4">
        <w:t xml:space="preserve"> etablert. I </w:t>
      </w:r>
      <w:r w:rsidR="002D4F90">
        <w:t xml:space="preserve">perioden 2014-2016 finansierte </w:t>
      </w:r>
      <w:r w:rsidR="005901F3">
        <w:t xml:space="preserve">programmet 34 utviklingskommuner med å prøve ut ulike velferdsteknologiløsninger, deriblant løsninger for elektronisk medisineringsstøtte. </w:t>
      </w:r>
      <w:r w:rsidR="008649A0">
        <w:t>I etterkant av pilotprosjektene gjennomførte Velferdsteknologi</w:t>
      </w:r>
      <w:r w:rsidR="00620C30">
        <w:softHyphen/>
      </w:r>
      <w:r w:rsidR="008649A0">
        <w:t>programmet gevinstanalyser av de ulike pilotene som hadde blitt gjennomført</w:t>
      </w:r>
      <w:r w:rsidR="00B019A0">
        <w:t>,</w:t>
      </w:r>
      <w:r w:rsidR="00844B72">
        <w:t xml:space="preserve"> som ble oppsummert i en rapport som ble utgitt høsten 2015. </w:t>
      </w:r>
      <w:r w:rsidR="001F6322">
        <w:t xml:space="preserve">Rapporten inneholdt også anbefalinger til norske kommuner. En </w:t>
      </w:r>
      <w:r w:rsidR="00980BD9">
        <w:t xml:space="preserve">av </w:t>
      </w:r>
      <w:r w:rsidR="001F6322">
        <w:t>a</w:t>
      </w:r>
      <w:r w:rsidR="00C23D52">
        <w:t xml:space="preserve">nbefalingene var at alle norske kommuner burde </w:t>
      </w:r>
      <w:r w:rsidR="00EE1ABC">
        <w:t>inkludere elektronisk medisineringsstøtte som en del av det ordinære helsetjenestetilbud</w:t>
      </w:r>
      <w:r w:rsidR="0065359E">
        <w:t>et</w:t>
      </w:r>
      <w:r w:rsidR="00EE1ABC">
        <w:t xml:space="preserve"> i kommune. </w:t>
      </w:r>
    </w:p>
    <w:p w14:paraId="2DFD0276" w14:textId="4D8BF1CB" w:rsidR="00B3006B" w:rsidRPr="00B3006B" w:rsidRDefault="00B3006B" w:rsidP="008D0F32">
      <w:pPr>
        <w:pStyle w:val="Overskrift2"/>
      </w:pPr>
      <w:bookmarkStart w:id="16" w:name="_Toc76039018"/>
      <w:r>
        <w:t>Bakgrunn</w:t>
      </w:r>
      <w:r w:rsidR="00B019A0">
        <w:t>, behov og mål</w:t>
      </w:r>
      <w:r>
        <w:t xml:space="preserve"> for Larvik kommune sin anskaffelse</w:t>
      </w:r>
      <w:bookmarkEnd w:id="16"/>
      <w:r w:rsidR="00EE1ABC">
        <w:t xml:space="preserve"> </w:t>
      </w:r>
    </w:p>
    <w:p w14:paraId="3A7B0544" w14:textId="3DFF7174" w:rsidR="000D0553" w:rsidRDefault="00612928" w:rsidP="00A543EF">
      <w:r>
        <w:t>Larvik kommune har deltatt i Velferdsteknologi</w:t>
      </w:r>
      <w:r w:rsidR="00620C30">
        <w:softHyphen/>
      </w:r>
      <w:r>
        <w:t>programmet siden programmets oppstart i 201</w:t>
      </w:r>
      <w:r w:rsidR="005D627B">
        <w:t>4</w:t>
      </w:r>
      <w:r>
        <w:t xml:space="preserve">. I 2016 </w:t>
      </w:r>
      <w:r w:rsidR="00117E74">
        <w:t xml:space="preserve">ble </w:t>
      </w:r>
      <w:r w:rsidR="00E56552">
        <w:t xml:space="preserve">Larvik kommune </w:t>
      </w:r>
      <w:r w:rsidR="00916C22">
        <w:t>forespurt av programmet om de</w:t>
      </w:r>
      <w:r w:rsidR="00117E74">
        <w:t xml:space="preserve"> kunne </w:t>
      </w:r>
      <w:r w:rsidR="00190CF6">
        <w:t xml:space="preserve">lede en innovativ anskaffelse av elektronisk medisineringsstøtte. </w:t>
      </w:r>
      <w:r w:rsidR="00916C22">
        <w:t xml:space="preserve">Kommunen påtok seg det ansvaret, og </w:t>
      </w:r>
      <w:r w:rsidR="00CC6114">
        <w:t xml:space="preserve">alle kommunene i Velferdsteknologiprogrammet, samt alle kommuner i daværende Vestfold fylke, ble invitert til å delta i anskaffelsen. </w:t>
      </w:r>
    </w:p>
    <w:p w14:paraId="03CD1165" w14:textId="1F2F7B17" w:rsidR="006A555C" w:rsidRDefault="006A555C" w:rsidP="006A555C">
      <w:pPr>
        <w:pStyle w:val="Overskrift4"/>
      </w:pPr>
      <w:r>
        <w:lastRenderedPageBreak/>
        <w:t>Bakgrunn</w:t>
      </w:r>
    </w:p>
    <w:p w14:paraId="1CC4DEF8" w14:textId="25E66C7C" w:rsidR="000D0553" w:rsidRDefault="000402D4" w:rsidP="00A543EF">
      <w:r>
        <w:t xml:space="preserve">Bakgrunnen for anskaffelsen var at kommunene ønsket å </w:t>
      </w:r>
      <w:r w:rsidR="00964514">
        <w:t>få bedre kvalitet</w:t>
      </w:r>
      <w:r w:rsidR="00F14037">
        <w:t>, selvstendighet</w:t>
      </w:r>
      <w:r w:rsidR="00664EAE">
        <w:t xml:space="preserve"> og</w:t>
      </w:r>
      <w:r w:rsidR="00F14037">
        <w:t xml:space="preserve"> frihet for brukere og mer effektive tjenester. Forut for anskaffelsen </w:t>
      </w:r>
      <w:r w:rsidR="00917541">
        <w:t xml:space="preserve">brukte </w:t>
      </w:r>
      <w:r w:rsidR="00F24689">
        <w:t>hjemmehjelptjenesten</w:t>
      </w:r>
      <w:r w:rsidR="00917541">
        <w:t xml:space="preserve"> betydelige ressurser på </w:t>
      </w:r>
      <w:r w:rsidR="003F5E18">
        <w:t xml:space="preserve">å </w:t>
      </w:r>
      <w:r w:rsidR="00917541">
        <w:t xml:space="preserve">manuelt følge opp medisineringen hjemme hos pasienter. </w:t>
      </w:r>
      <w:r w:rsidR="00CF6740">
        <w:t xml:space="preserve">Dette innebar blant annet å følge opp fastlege, apotek og følge opp at pasientene </w:t>
      </w:r>
      <w:r w:rsidR="009201E4">
        <w:t xml:space="preserve">faktisk tok sin medisin. Videre kunne det være uforutsigbarhet for pasientene knyttet til når </w:t>
      </w:r>
      <w:r w:rsidR="00952FF7">
        <w:t xml:space="preserve">pleiere fra hjemmetjenesten kom på besøk, noe som kunne føre til at pasientene ikke fikk </w:t>
      </w:r>
      <w:r w:rsidR="00411BB9">
        <w:t>medisiner til korrekt tid.</w:t>
      </w:r>
    </w:p>
    <w:p w14:paraId="0BADFA2B" w14:textId="645B76DC" w:rsidR="00B3006B" w:rsidRDefault="00B3006B" w:rsidP="00B3006B">
      <w:pPr>
        <w:pStyle w:val="Overskrift4"/>
      </w:pPr>
      <w:r>
        <w:t>Behov</w:t>
      </w:r>
    </w:p>
    <w:p w14:paraId="19C4597D" w14:textId="29AE88DD" w:rsidR="000D0553" w:rsidRDefault="000D0553" w:rsidP="00A543EF">
      <w:r>
        <w:t xml:space="preserve">I forkant av anskaffelsen </w:t>
      </w:r>
      <w:r w:rsidR="006A555C">
        <w:t>var</w:t>
      </w:r>
      <w:r>
        <w:t xml:space="preserve"> Larvik kommune e</w:t>
      </w:r>
      <w:r w:rsidR="00A25870">
        <w:t>n av kommunene som hadde gjennomført et</w:t>
      </w:r>
      <w:r>
        <w:t xml:space="preserve"> pilotprosjekt hvor de prøvde ut ulike løsninger for elektronisk medisineringsstøtte. Resultatet av piloten var at de fant ut at løsningene som var i markedet ikke dekket </w:t>
      </w:r>
      <w:r w:rsidR="00117C41">
        <w:t xml:space="preserve">spekteret av behov som ulike brukere i kommunen hadde for medisineringsstøtte. De ønsket dermed </w:t>
      </w:r>
      <w:r w:rsidR="0034555D">
        <w:t xml:space="preserve">å gjennomføre en innovativ anskaffelse av elektronisk medisineringsstøtte for å forsøke å få markedet til å </w:t>
      </w:r>
      <w:r w:rsidR="0034555D">
        <w:t xml:space="preserve">utvikle/tilpasse løsninger som i større grad dekket brukernes behov. </w:t>
      </w:r>
    </w:p>
    <w:p w14:paraId="25C2467E" w14:textId="052C0195" w:rsidR="00B3006B" w:rsidRDefault="00B3006B" w:rsidP="00B3006B">
      <w:pPr>
        <w:pStyle w:val="Overskrift4"/>
      </w:pPr>
      <w:r>
        <w:t>Mål</w:t>
      </w:r>
    </w:p>
    <w:p w14:paraId="5022A409" w14:textId="4A1F52ED" w:rsidR="00F24689" w:rsidRDefault="002200A1" w:rsidP="00A543EF">
      <w:r>
        <w:t xml:space="preserve">Målene for anskaffelsen var å anskaffe en løsning som både kunne ivareta </w:t>
      </w:r>
      <w:r w:rsidR="008A102C">
        <w:t xml:space="preserve">brukernes </w:t>
      </w:r>
      <w:r>
        <w:t>behov</w:t>
      </w:r>
      <w:r w:rsidR="008A102C">
        <w:t xml:space="preserve"> for selvmedisinering, og samtidig bidra til å </w:t>
      </w:r>
      <w:r w:rsidR="00B76A54">
        <w:t xml:space="preserve">redusere </w:t>
      </w:r>
      <w:r w:rsidR="009100E2">
        <w:t>helsetjenesten</w:t>
      </w:r>
      <w:r w:rsidR="0080548D">
        <w:t>s</w:t>
      </w:r>
      <w:r w:rsidR="009100E2">
        <w:t xml:space="preserve"> ressursbruk knyttet til administrering av medisineringen. </w:t>
      </w:r>
    </w:p>
    <w:p w14:paraId="34EEAD2D" w14:textId="77777777" w:rsidR="000564A8" w:rsidRDefault="00872B12" w:rsidP="00A543EF">
      <w:r>
        <w:t xml:space="preserve">Velferdsteknologiprogrammet utfordret </w:t>
      </w:r>
      <w:r w:rsidR="00514F4B">
        <w:t>Larvik kommune til å</w:t>
      </w:r>
      <w:r w:rsidR="000564A8">
        <w:t>:</w:t>
      </w:r>
    </w:p>
    <w:p w14:paraId="29D56122" w14:textId="77777777" w:rsidR="000564A8" w:rsidRDefault="000564A8" w:rsidP="00444B66">
      <w:pPr>
        <w:pStyle w:val="Punktmerketnivliste"/>
      </w:pPr>
      <w:r>
        <w:t>Ikke la seg begrense av dagens tjenester</w:t>
      </w:r>
    </w:p>
    <w:p w14:paraId="54245611" w14:textId="77777777" w:rsidR="00444B66" w:rsidRDefault="000564A8" w:rsidP="00444B66">
      <w:pPr>
        <w:pStyle w:val="Punktmerketnivliste"/>
      </w:pPr>
      <w:r>
        <w:t>Tenke tjenesteinnovasjon</w:t>
      </w:r>
      <w:r w:rsidR="00514F4B">
        <w:t xml:space="preserve"> </w:t>
      </w:r>
      <w:r w:rsidR="00444B66">
        <w:t xml:space="preserve">og overføring av tjenester til andre aktører </w:t>
      </w:r>
    </w:p>
    <w:p w14:paraId="2FBAC752" w14:textId="044F3C15" w:rsidR="00444B66" w:rsidRDefault="00444B66" w:rsidP="00444B66">
      <w:pPr>
        <w:pStyle w:val="Punktmerketnivliste"/>
      </w:pPr>
      <w:r>
        <w:t xml:space="preserve">Gjøre leverandørene medansvarlige for gevinster </w:t>
      </w:r>
    </w:p>
    <w:p w14:paraId="1AC05D93" w14:textId="77777777" w:rsidR="00142B22" w:rsidRDefault="00444B66" w:rsidP="00A543EF">
      <w:pPr>
        <w:sectPr w:rsidR="00142B22" w:rsidSect="00577CE9">
          <w:footerReference w:type="default" r:id="rId30"/>
          <w:type w:val="continuous"/>
          <w:pgSz w:w="11906" w:h="16838"/>
          <w:pgMar w:top="1418" w:right="1134" w:bottom="1418" w:left="1701" w:header="709" w:footer="357" w:gutter="0"/>
          <w:cols w:num="2" w:space="340"/>
          <w:docGrid w:linePitch="360"/>
        </w:sectPr>
      </w:pPr>
      <w:r>
        <w:t xml:space="preserve">På bakgrunn av dette ønsket også Larvik kommune </w:t>
      </w:r>
      <w:r w:rsidR="000137B5">
        <w:t xml:space="preserve">å gjennomføre en </w:t>
      </w:r>
      <w:r w:rsidR="00872B12">
        <w:t xml:space="preserve">anskaffelsesprosess der </w:t>
      </w:r>
      <w:r w:rsidR="000137B5">
        <w:t>de</w:t>
      </w:r>
      <w:r w:rsidR="00872B12">
        <w:t xml:space="preserve"> skulle anskaffe utstyr og tjenester «Fra apotek til mage». </w:t>
      </w:r>
      <w:r w:rsidR="005B43D5">
        <w:t>Målet var å</w:t>
      </w:r>
      <w:r w:rsidR="00872B12">
        <w:t xml:space="preserve"> utfordre markedet på å levere en tjeneste som inneholdt både medikamenter og leveranse av dem, og utstyr som kan bidra til at innbyggerne i større grad klarer å håndtere medisineringen sin selv.</w:t>
      </w:r>
    </w:p>
    <w:p w14:paraId="13008E4D" w14:textId="149E5F72" w:rsidR="00F011D9" w:rsidRDefault="00F011D9" w:rsidP="00A543EF"/>
    <w:p w14:paraId="29DA2B27" w14:textId="093883D1" w:rsidR="009D33B9" w:rsidRDefault="009D33B9" w:rsidP="008D0F32">
      <w:pPr>
        <w:pStyle w:val="Overskrift1"/>
        <w:framePr w:wrap="around"/>
      </w:pPr>
      <w:bookmarkStart w:id="17" w:name="_Toc76039019"/>
      <w:r>
        <w:lastRenderedPageBreak/>
        <w:t>Anskaffelsesprosessen</w:t>
      </w:r>
      <w:r w:rsidR="00336158">
        <w:t>, resultat og nullalternativ</w:t>
      </w:r>
      <w:bookmarkEnd w:id="17"/>
    </w:p>
    <w:p w14:paraId="76CA4BE2" w14:textId="2C739CBE" w:rsidR="00336158" w:rsidRDefault="00336158" w:rsidP="00336158">
      <w:pPr>
        <w:pStyle w:val="Overskrift2"/>
      </w:pPr>
      <w:bookmarkStart w:id="18" w:name="_Toc76039020"/>
      <w:r>
        <w:t>Anskaffelsesprosess</w:t>
      </w:r>
      <w:bookmarkEnd w:id="18"/>
    </w:p>
    <w:p w14:paraId="35823DBE" w14:textId="3BEC6422" w:rsidR="00F75982" w:rsidRPr="00514F4B" w:rsidRDefault="00ED40B8" w:rsidP="00F75982">
      <w:r>
        <w:t xml:space="preserve">I dette kapittelet vil vi gi en kort beskrivelse av relevante deler av anskaffelsesprosessen. </w:t>
      </w:r>
      <w:r w:rsidR="00514F4B">
        <w:fldChar w:fldCharType="begin"/>
      </w:r>
      <w:r w:rsidR="00514F4B">
        <w:instrText xml:space="preserve"> REF _Ref72577208 \h </w:instrText>
      </w:r>
      <w:r w:rsidR="00514F4B">
        <w:fldChar w:fldCharType="separate"/>
      </w:r>
      <w:r w:rsidR="00514F4B">
        <w:t xml:space="preserve">Tabell </w:t>
      </w:r>
      <w:r w:rsidR="00514F4B">
        <w:rPr>
          <w:noProof/>
        </w:rPr>
        <w:t>2</w:t>
      </w:r>
      <w:r w:rsidR="00514F4B">
        <w:noBreakHyphen/>
      </w:r>
      <w:r w:rsidR="00514F4B">
        <w:rPr>
          <w:noProof/>
        </w:rPr>
        <w:t>1</w:t>
      </w:r>
      <w:r w:rsidR="00514F4B">
        <w:fldChar w:fldCharType="end"/>
      </w:r>
      <w:r w:rsidR="000546D3">
        <w:t xml:space="preserve"> viser nøkkelinformasjon f</w:t>
      </w:r>
      <w:r w:rsidR="00D56BB0">
        <w:t>or</w:t>
      </w:r>
      <w:r w:rsidR="000546D3">
        <w:t xml:space="preserve"> konkurransen. </w:t>
      </w:r>
    </w:p>
    <w:p w14:paraId="1FB9094E" w14:textId="34F73AB5" w:rsidR="00D378CF" w:rsidRDefault="00D378CF" w:rsidP="00D378CF">
      <w:pPr>
        <w:pStyle w:val="Bildetekst"/>
      </w:pPr>
      <w:bookmarkStart w:id="19" w:name="_Ref72577208"/>
      <w:r>
        <w:t xml:space="preserve">Tabell </w:t>
      </w:r>
      <w:r w:rsidR="00321BFA">
        <w:fldChar w:fldCharType="begin"/>
      </w:r>
      <w:r w:rsidR="00321BFA">
        <w:instrText xml:space="preserve"> STYLEREF 1 \s </w:instrText>
      </w:r>
      <w:r w:rsidR="00321BFA">
        <w:fldChar w:fldCharType="separate"/>
      </w:r>
      <w:r w:rsidR="00033FFD">
        <w:rPr>
          <w:noProof/>
        </w:rPr>
        <w:t>2</w:t>
      </w:r>
      <w:r w:rsidR="00321BFA">
        <w:rPr>
          <w:noProof/>
        </w:rPr>
        <w:fldChar w:fldCharType="end"/>
      </w:r>
      <w:r w:rsidR="00033FFD">
        <w:noBreakHyphen/>
      </w:r>
      <w:r w:rsidR="00321BFA">
        <w:fldChar w:fldCharType="begin"/>
      </w:r>
      <w:r w:rsidR="00321BFA">
        <w:instrText xml:space="preserve"> SEQ Tabell \* ARABIC \s 1 </w:instrText>
      </w:r>
      <w:r w:rsidR="00321BFA">
        <w:fldChar w:fldCharType="separate"/>
      </w:r>
      <w:r w:rsidR="00033FFD">
        <w:rPr>
          <w:noProof/>
        </w:rPr>
        <w:t>1</w:t>
      </w:r>
      <w:r w:rsidR="00321BFA">
        <w:rPr>
          <w:noProof/>
        </w:rPr>
        <w:fldChar w:fldCharType="end"/>
      </w:r>
      <w:bookmarkEnd w:id="19"/>
      <w:r>
        <w:t>: Nøkkelinformasjon om anskaffelsen</w:t>
      </w:r>
    </w:p>
    <w:tbl>
      <w:tblPr>
        <w:tblStyle w:val="OsloEconomics"/>
        <w:tblW w:w="0" w:type="auto"/>
        <w:tblLook w:val="04A0" w:firstRow="1" w:lastRow="0" w:firstColumn="1" w:lastColumn="0" w:noHBand="0" w:noVBand="1"/>
      </w:tblPr>
      <w:tblGrid>
        <w:gridCol w:w="1740"/>
        <w:gridCol w:w="2574"/>
      </w:tblGrid>
      <w:tr w:rsidR="00D378CF" w14:paraId="7B8734FB" w14:textId="77777777" w:rsidTr="00934A19">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706" w:type="dxa"/>
            <w:tcBorders>
              <w:bottom w:val="nil"/>
            </w:tcBorders>
          </w:tcPr>
          <w:p w14:paraId="18A6A9A3" w14:textId="77777777" w:rsidR="00D378CF" w:rsidRPr="00383B93" w:rsidRDefault="00D378CF" w:rsidP="00473552">
            <w:pPr>
              <w:jc w:val="left"/>
              <w:rPr>
                <w:b w:val="0"/>
                <w:bCs/>
              </w:rPr>
            </w:pPr>
            <w:r w:rsidRPr="00383B93">
              <w:rPr>
                <w:b w:val="0"/>
                <w:bCs/>
              </w:rPr>
              <w:t>Kontraktsperiode:</w:t>
            </w:r>
          </w:p>
        </w:tc>
        <w:tc>
          <w:tcPr>
            <w:tcW w:w="2574" w:type="dxa"/>
            <w:tcBorders>
              <w:bottom w:val="nil"/>
            </w:tcBorders>
          </w:tcPr>
          <w:p w14:paraId="4CC6A3D0" w14:textId="77777777" w:rsidR="00D378CF" w:rsidRPr="00383B93" w:rsidRDefault="00D378CF" w:rsidP="00AA2F0A">
            <w:pPr>
              <w:jc w:val="left"/>
              <w:cnfStyle w:val="100000000000" w:firstRow="1" w:lastRow="0" w:firstColumn="0" w:lastColumn="0" w:oddVBand="0" w:evenVBand="0" w:oddHBand="0" w:evenHBand="0" w:firstRowFirstColumn="0" w:firstRowLastColumn="0" w:lastRowFirstColumn="0" w:lastRowLastColumn="0"/>
              <w:rPr>
                <w:b w:val="0"/>
                <w:bCs/>
              </w:rPr>
            </w:pPr>
            <w:r w:rsidRPr="00383B93">
              <w:rPr>
                <w:b w:val="0"/>
                <w:bCs/>
              </w:rPr>
              <w:t>2+1+1 år</w:t>
            </w:r>
          </w:p>
        </w:tc>
      </w:tr>
      <w:tr w:rsidR="00D378CF" w14:paraId="3D66BD69" w14:textId="77777777" w:rsidTr="00934A19">
        <w:trPr>
          <w:trHeight w:val="185"/>
        </w:trPr>
        <w:tc>
          <w:tcPr>
            <w:cnfStyle w:val="001000000000" w:firstRow="0" w:lastRow="0" w:firstColumn="1" w:lastColumn="0" w:oddVBand="0" w:evenVBand="0" w:oddHBand="0" w:evenHBand="0" w:firstRowFirstColumn="0" w:firstRowLastColumn="0" w:lastRowFirstColumn="0" w:lastRowLastColumn="0"/>
            <w:tcW w:w="1706" w:type="dxa"/>
            <w:tcBorders>
              <w:top w:val="nil"/>
            </w:tcBorders>
          </w:tcPr>
          <w:p w14:paraId="0D0879E6" w14:textId="77777777" w:rsidR="00D378CF" w:rsidRDefault="00D378CF" w:rsidP="00415CBF">
            <w:r>
              <w:t>Kontraktsverdi:</w:t>
            </w:r>
          </w:p>
        </w:tc>
        <w:tc>
          <w:tcPr>
            <w:tcW w:w="2574" w:type="dxa"/>
            <w:tcBorders>
              <w:top w:val="nil"/>
            </w:tcBorders>
          </w:tcPr>
          <w:p w14:paraId="193911A6" w14:textId="3B3A667A" w:rsidR="00D378CF" w:rsidRDefault="00207E14" w:rsidP="00AA2F0A">
            <w:pPr>
              <w:jc w:val="left"/>
              <w:cnfStyle w:val="000000000000" w:firstRow="0" w:lastRow="0" w:firstColumn="0" w:lastColumn="0" w:oddVBand="0" w:evenVBand="0" w:oddHBand="0" w:evenHBand="0" w:firstRowFirstColumn="0" w:firstRowLastColumn="0" w:lastRowFirstColumn="0" w:lastRowLastColumn="0"/>
            </w:pPr>
            <w:r>
              <w:t>Ikke oppgitt</w:t>
            </w:r>
          </w:p>
        </w:tc>
      </w:tr>
      <w:tr w:rsidR="00D378CF" w14:paraId="2B824E60" w14:textId="77777777" w:rsidTr="00934A19">
        <w:trPr>
          <w:trHeight w:val="366"/>
        </w:trPr>
        <w:tc>
          <w:tcPr>
            <w:cnfStyle w:val="001000000000" w:firstRow="0" w:lastRow="0" w:firstColumn="1" w:lastColumn="0" w:oddVBand="0" w:evenVBand="0" w:oddHBand="0" w:evenHBand="0" w:firstRowFirstColumn="0" w:firstRowLastColumn="0" w:lastRowFirstColumn="0" w:lastRowLastColumn="0"/>
            <w:tcW w:w="1706" w:type="dxa"/>
          </w:tcPr>
          <w:p w14:paraId="297D3026" w14:textId="77777777" w:rsidR="00D378CF" w:rsidRDefault="00D378CF" w:rsidP="00415CBF">
            <w:r>
              <w:t>Konkurranse (tidsrom):</w:t>
            </w:r>
          </w:p>
        </w:tc>
        <w:tc>
          <w:tcPr>
            <w:tcW w:w="2574" w:type="dxa"/>
          </w:tcPr>
          <w:p w14:paraId="42ACF4D3" w14:textId="77777777" w:rsidR="00D378CF" w:rsidRDefault="00D378CF" w:rsidP="00AA2F0A">
            <w:pPr>
              <w:jc w:val="left"/>
              <w:cnfStyle w:val="000000000000" w:firstRow="0" w:lastRow="0" w:firstColumn="0" w:lastColumn="0" w:oddVBand="0" w:evenVBand="0" w:oddHBand="0" w:evenHBand="0" w:firstRowFirstColumn="0" w:firstRowLastColumn="0" w:lastRowFirstColumn="0" w:lastRowLastColumn="0"/>
            </w:pPr>
            <w:r>
              <w:t>Kunngjøring: 26.01.2018</w:t>
            </w:r>
          </w:p>
          <w:p w14:paraId="00392663" w14:textId="77777777" w:rsidR="00D378CF" w:rsidRDefault="00D378CF" w:rsidP="00AA2F0A">
            <w:pPr>
              <w:jc w:val="left"/>
              <w:cnfStyle w:val="000000000000" w:firstRow="0" w:lastRow="0" w:firstColumn="0" w:lastColumn="0" w:oddVBand="0" w:evenVBand="0" w:oddHBand="0" w:evenHBand="0" w:firstRowFirstColumn="0" w:firstRowLastColumn="0" w:lastRowFirstColumn="0" w:lastRowLastColumn="0"/>
            </w:pPr>
            <w:r>
              <w:t>Tilbudsfrist: 12.02.2018</w:t>
            </w:r>
          </w:p>
        </w:tc>
      </w:tr>
      <w:tr w:rsidR="00A00FB0" w14:paraId="595782FC" w14:textId="77777777" w:rsidTr="00934A19">
        <w:trPr>
          <w:trHeight w:val="366"/>
        </w:trPr>
        <w:tc>
          <w:tcPr>
            <w:cnfStyle w:val="001000000000" w:firstRow="0" w:lastRow="0" w:firstColumn="1" w:lastColumn="0" w:oddVBand="0" w:evenVBand="0" w:oddHBand="0" w:evenHBand="0" w:firstRowFirstColumn="0" w:firstRowLastColumn="0" w:lastRowFirstColumn="0" w:lastRowLastColumn="0"/>
            <w:tcW w:w="1706" w:type="dxa"/>
          </w:tcPr>
          <w:p w14:paraId="4F49458E" w14:textId="333167FF" w:rsidR="00A00FB0" w:rsidRDefault="00A00FB0" w:rsidP="00415CBF">
            <w:r>
              <w:t>Antall deltakende kommuner</w:t>
            </w:r>
          </w:p>
        </w:tc>
        <w:tc>
          <w:tcPr>
            <w:tcW w:w="2574" w:type="dxa"/>
          </w:tcPr>
          <w:p w14:paraId="48FE2829" w14:textId="23503394" w:rsidR="00A00FB0" w:rsidRDefault="00C94B48" w:rsidP="00AA2F0A">
            <w:pPr>
              <w:jc w:val="left"/>
              <w:cnfStyle w:val="000000000000" w:firstRow="0" w:lastRow="0" w:firstColumn="0" w:lastColumn="0" w:oddVBand="0" w:evenVBand="0" w:oddHBand="0" w:evenHBand="0" w:firstRowFirstColumn="0" w:firstRowLastColumn="0" w:lastRowFirstColumn="0" w:lastRowLastColumn="0"/>
            </w:pPr>
            <w:r>
              <w:t>2</w:t>
            </w:r>
            <w:r w:rsidR="00207E14">
              <w:t>9</w:t>
            </w:r>
          </w:p>
        </w:tc>
      </w:tr>
      <w:tr w:rsidR="005914E3" w14:paraId="48CCF404" w14:textId="77777777" w:rsidTr="00934A19">
        <w:trPr>
          <w:trHeight w:val="366"/>
        </w:trPr>
        <w:tc>
          <w:tcPr>
            <w:cnfStyle w:val="001000000000" w:firstRow="0" w:lastRow="0" w:firstColumn="1" w:lastColumn="0" w:oddVBand="0" w:evenVBand="0" w:oddHBand="0" w:evenHBand="0" w:firstRowFirstColumn="0" w:firstRowLastColumn="0" w:lastRowFirstColumn="0" w:lastRowLastColumn="0"/>
            <w:tcW w:w="1706" w:type="dxa"/>
          </w:tcPr>
          <w:p w14:paraId="1D08E016" w14:textId="18016585" w:rsidR="005914E3" w:rsidRDefault="005914E3" w:rsidP="00415CBF">
            <w:r>
              <w:t>Antall delkontrakter</w:t>
            </w:r>
          </w:p>
        </w:tc>
        <w:tc>
          <w:tcPr>
            <w:tcW w:w="2574" w:type="dxa"/>
          </w:tcPr>
          <w:p w14:paraId="78895D4B" w14:textId="22209950" w:rsidR="005914E3" w:rsidRDefault="005914E3" w:rsidP="00AA2F0A">
            <w:pPr>
              <w:jc w:val="left"/>
              <w:cnfStyle w:val="000000000000" w:firstRow="0" w:lastRow="0" w:firstColumn="0" w:lastColumn="0" w:oddVBand="0" w:evenVBand="0" w:oddHBand="0" w:evenHBand="0" w:firstRowFirstColumn="0" w:firstRowLastColumn="0" w:lastRowFirstColumn="0" w:lastRowLastColumn="0"/>
            </w:pPr>
            <w:r>
              <w:t>4</w:t>
            </w:r>
            <w:r w:rsidR="00207E14">
              <w:t xml:space="preserve"> </w:t>
            </w:r>
          </w:p>
        </w:tc>
      </w:tr>
      <w:tr w:rsidR="00D378CF" w14:paraId="55423771" w14:textId="77777777" w:rsidTr="00934A19">
        <w:trPr>
          <w:trHeight w:val="185"/>
        </w:trPr>
        <w:tc>
          <w:tcPr>
            <w:cnfStyle w:val="001000000000" w:firstRow="0" w:lastRow="0" w:firstColumn="1" w:lastColumn="0" w:oddVBand="0" w:evenVBand="0" w:oddHBand="0" w:evenHBand="0" w:firstRowFirstColumn="0" w:firstRowLastColumn="0" w:lastRowFirstColumn="0" w:lastRowLastColumn="0"/>
            <w:tcW w:w="1706" w:type="dxa"/>
          </w:tcPr>
          <w:p w14:paraId="41058B5F" w14:textId="77777777" w:rsidR="00D378CF" w:rsidRDefault="00D378CF" w:rsidP="00415CBF">
            <w:r>
              <w:t>Konkurranseform:</w:t>
            </w:r>
          </w:p>
        </w:tc>
        <w:tc>
          <w:tcPr>
            <w:tcW w:w="2574" w:type="dxa"/>
          </w:tcPr>
          <w:p w14:paraId="0CC0A337" w14:textId="77777777" w:rsidR="00D378CF" w:rsidRDefault="00D378CF" w:rsidP="00AA2F0A">
            <w:pPr>
              <w:jc w:val="left"/>
              <w:cnfStyle w:val="000000000000" w:firstRow="0" w:lastRow="0" w:firstColumn="0" w:lastColumn="0" w:oddVBand="0" w:evenVBand="0" w:oddHBand="0" w:evenHBand="0" w:firstRowFirstColumn="0" w:firstRowLastColumn="0" w:lastRowFirstColumn="0" w:lastRowLastColumn="0"/>
            </w:pPr>
            <w:r>
              <w:t>Konkurranse med forhandling</w:t>
            </w:r>
          </w:p>
        </w:tc>
      </w:tr>
      <w:tr w:rsidR="00D378CF" w14:paraId="18211671" w14:textId="77777777" w:rsidTr="00934A19">
        <w:trPr>
          <w:trHeight w:val="913"/>
        </w:trPr>
        <w:tc>
          <w:tcPr>
            <w:cnfStyle w:val="001000000000" w:firstRow="0" w:lastRow="0" w:firstColumn="1" w:lastColumn="0" w:oddVBand="0" w:evenVBand="0" w:oddHBand="0" w:evenHBand="0" w:firstRowFirstColumn="0" w:firstRowLastColumn="0" w:lastRowFirstColumn="0" w:lastRowLastColumn="0"/>
            <w:tcW w:w="1706" w:type="dxa"/>
          </w:tcPr>
          <w:p w14:paraId="6855C84F" w14:textId="77777777" w:rsidR="00D378CF" w:rsidRDefault="00D378CF" w:rsidP="00415CBF">
            <w:r>
              <w:t>Utvelgelseskriterier</w:t>
            </w:r>
          </w:p>
        </w:tc>
        <w:tc>
          <w:tcPr>
            <w:tcW w:w="2574" w:type="dxa"/>
          </w:tcPr>
          <w:p w14:paraId="3DF26BDF" w14:textId="77777777" w:rsidR="00D378CF" w:rsidRDefault="00D378CF" w:rsidP="00AA2F0A">
            <w:pPr>
              <w:jc w:val="left"/>
              <w:cnfStyle w:val="000000000000" w:firstRow="0" w:lastRow="0" w:firstColumn="0" w:lastColumn="0" w:oddVBand="0" w:evenVBand="0" w:oddHBand="0" w:evenHBand="0" w:firstRowFirstColumn="0" w:firstRowLastColumn="0" w:lastRowFirstColumn="0" w:lastRowLastColumn="0"/>
            </w:pPr>
            <w:r>
              <w:t>Score på kvalifikasjonskravene «Gjennomføringsevne og kapasitet» og «Erfaring og kompetanse»</w:t>
            </w:r>
          </w:p>
        </w:tc>
      </w:tr>
      <w:tr w:rsidR="00D378CF" w14:paraId="29272A91" w14:textId="77777777" w:rsidTr="00934A19">
        <w:trPr>
          <w:trHeight w:val="185"/>
        </w:trPr>
        <w:tc>
          <w:tcPr>
            <w:cnfStyle w:val="001000000000" w:firstRow="0" w:lastRow="0" w:firstColumn="1" w:lastColumn="0" w:oddVBand="0" w:evenVBand="0" w:oddHBand="0" w:evenHBand="0" w:firstRowFirstColumn="0" w:firstRowLastColumn="0" w:lastRowFirstColumn="0" w:lastRowLastColumn="0"/>
            <w:tcW w:w="1706" w:type="dxa"/>
          </w:tcPr>
          <w:p w14:paraId="4866AB04" w14:textId="77777777" w:rsidR="00D378CF" w:rsidRDefault="00D378CF" w:rsidP="00415CBF">
            <w:r>
              <w:t>Antall tilbydere:</w:t>
            </w:r>
          </w:p>
        </w:tc>
        <w:tc>
          <w:tcPr>
            <w:tcW w:w="2574" w:type="dxa"/>
          </w:tcPr>
          <w:p w14:paraId="25BB9A9C" w14:textId="72570035" w:rsidR="00D378CF" w:rsidRDefault="0019791B" w:rsidP="00AA2F0A">
            <w:pPr>
              <w:jc w:val="left"/>
              <w:cnfStyle w:val="000000000000" w:firstRow="0" w:lastRow="0" w:firstColumn="0" w:lastColumn="0" w:oddVBand="0" w:evenVBand="0" w:oddHBand="0" w:evenHBand="0" w:firstRowFirstColumn="0" w:firstRowLastColumn="0" w:lastRowFirstColumn="0" w:lastRowLastColumn="0"/>
            </w:pPr>
            <w:r>
              <w:t>6</w:t>
            </w:r>
          </w:p>
        </w:tc>
      </w:tr>
      <w:tr w:rsidR="00D378CF" w:rsidRPr="00D07DCA" w14:paraId="3CF04CE3" w14:textId="77777777" w:rsidTr="00934A19">
        <w:trPr>
          <w:trHeight w:val="366"/>
        </w:trPr>
        <w:tc>
          <w:tcPr>
            <w:cnfStyle w:val="001000000000" w:firstRow="0" w:lastRow="0" w:firstColumn="1" w:lastColumn="0" w:oddVBand="0" w:evenVBand="0" w:oddHBand="0" w:evenHBand="0" w:firstRowFirstColumn="0" w:firstRowLastColumn="0" w:lastRowFirstColumn="0" w:lastRowLastColumn="0"/>
            <w:tcW w:w="1706" w:type="dxa"/>
          </w:tcPr>
          <w:p w14:paraId="5E98B29F" w14:textId="77777777" w:rsidR="00D378CF" w:rsidRDefault="00D378CF" w:rsidP="00415CBF">
            <w:r>
              <w:t>Vinnere av konkurransen:</w:t>
            </w:r>
          </w:p>
        </w:tc>
        <w:tc>
          <w:tcPr>
            <w:tcW w:w="2574" w:type="dxa"/>
          </w:tcPr>
          <w:p w14:paraId="23097593" w14:textId="77777777" w:rsidR="00D378CF" w:rsidRPr="00D07DCA" w:rsidRDefault="00D378CF" w:rsidP="00AA2F0A">
            <w:pPr>
              <w:jc w:val="left"/>
              <w:cnfStyle w:val="000000000000" w:firstRow="0" w:lastRow="0" w:firstColumn="0" w:lastColumn="0" w:oddVBand="0" w:evenVBand="0" w:oddHBand="0" w:evenHBand="0" w:firstRowFirstColumn="0" w:firstRowLastColumn="0" w:lastRowFirstColumn="0" w:lastRowLastColumn="0"/>
              <w:rPr>
                <w:lang w:val="en-US"/>
              </w:rPr>
            </w:pPr>
            <w:r w:rsidRPr="00D07DCA">
              <w:rPr>
                <w:lang w:val="en-US"/>
              </w:rPr>
              <w:t>Ev</w:t>
            </w:r>
            <w:r>
              <w:rPr>
                <w:lang w:val="en-US"/>
              </w:rPr>
              <w:t>o</w:t>
            </w:r>
            <w:r w:rsidRPr="00D07DCA">
              <w:rPr>
                <w:lang w:val="en-US"/>
              </w:rPr>
              <w:t>ndos og Dignio</w:t>
            </w:r>
          </w:p>
        </w:tc>
      </w:tr>
    </w:tbl>
    <w:p w14:paraId="365F5EAB" w14:textId="0C0999BE" w:rsidR="002D5FB0" w:rsidRDefault="00D56BB0" w:rsidP="00D56BB0">
      <w:pPr>
        <w:pStyle w:val="Kildetekst"/>
      </w:pPr>
      <w:r>
        <w:t>Kilde: Larvik kommune</w:t>
      </w:r>
    </w:p>
    <w:p w14:paraId="4599C2FE" w14:textId="28328784" w:rsidR="00F75982" w:rsidRDefault="00F75982" w:rsidP="00F75982">
      <w:r>
        <w:t xml:space="preserve">I det videre vil vi gi en kort beskrivelse av følgende </w:t>
      </w:r>
      <w:r w:rsidR="00473552">
        <w:t>aspekter ved</w:t>
      </w:r>
      <w:r>
        <w:t xml:space="preserve"> anskaffelsesprosessen:</w:t>
      </w:r>
    </w:p>
    <w:p w14:paraId="36DA5D4B" w14:textId="77777777" w:rsidR="00F75982" w:rsidRDefault="00F75982" w:rsidP="00F75982">
      <w:pPr>
        <w:pStyle w:val="Punktmerketnivliste"/>
      </w:pPr>
      <w:r>
        <w:t>Ansvar og deltakende kommuner</w:t>
      </w:r>
    </w:p>
    <w:p w14:paraId="7239E9F9" w14:textId="77777777" w:rsidR="00F75982" w:rsidRDefault="00F75982" w:rsidP="00F75982">
      <w:pPr>
        <w:pStyle w:val="Punktmerketnivliste"/>
      </w:pPr>
      <w:r>
        <w:t>Involvering av virkemiddelapparatet</w:t>
      </w:r>
    </w:p>
    <w:p w14:paraId="32D1EC98" w14:textId="77777777" w:rsidR="00F75982" w:rsidRDefault="00F75982" w:rsidP="00F75982">
      <w:pPr>
        <w:pStyle w:val="Punktmerketnivliste"/>
      </w:pPr>
      <w:r>
        <w:t>Kartlegging av behov</w:t>
      </w:r>
    </w:p>
    <w:p w14:paraId="3A6E55DE" w14:textId="77777777" w:rsidR="00F75982" w:rsidRDefault="00F75982" w:rsidP="00F75982">
      <w:pPr>
        <w:pStyle w:val="Punktmerketnivliste"/>
      </w:pPr>
      <w:r>
        <w:t>Markedsdialog</w:t>
      </w:r>
    </w:p>
    <w:p w14:paraId="0FF8FB27" w14:textId="513267ED" w:rsidR="00F75982" w:rsidRDefault="00F75982" w:rsidP="00F75982">
      <w:pPr>
        <w:pStyle w:val="Punktmerketnivliste"/>
      </w:pPr>
      <w:r>
        <w:t>Tilbydere</w:t>
      </w:r>
    </w:p>
    <w:p w14:paraId="15C9D920" w14:textId="567209AA" w:rsidR="00E4652E" w:rsidRDefault="00E4652E" w:rsidP="00F75982">
      <w:pPr>
        <w:pStyle w:val="Punktmerketnivliste"/>
      </w:pPr>
      <w:r>
        <w:t>Konkurransegrunnlag</w:t>
      </w:r>
    </w:p>
    <w:p w14:paraId="0451C951" w14:textId="61E7DD2A" w:rsidR="00934A19" w:rsidRDefault="00934A19" w:rsidP="00F75982">
      <w:pPr>
        <w:pStyle w:val="Punktmerketnivliste"/>
      </w:pPr>
      <w:r>
        <w:t>Kontraktsinngåelse</w:t>
      </w:r>
    </w:p>
    <w:p w14:paraId="7C7EBEDC" w14:textId="20BC1E86" w:rsidR="00934A19" w:rsidRPr="00514F4B" w:rsidRDefault="00934A19" w:rsidP="00F75982">
      <w:pPr>
        <w:pStyle w:val="Punktmerketnivliste"/>
      </w:pPr>
      <w:r>
        <w:t>Implementeringsfase</w:t>
      </w:r>
    </w:p>
    <w:p w14:paraId="5681AA0C" w14:textId="2C2BBF1A" w:rsidR="009100E2" w:rsidRDefault="009100E2" w:rsidP="00142B22">
      <w:pPr>
        <w:pStyle w:val="Overskrift4"/>
      </w:pPr>
      <w:r>
        <w:t>Ansvar og deltakende kommuner</w:t>
      </w:r>
    </w:p>
    <w:p w14:paraId="5A039C0B" w14:textId="6277A340" w:rsidR="00BC78A0" w:rsidRDefault="00CB3485" w:rsidP="00BD0847">
      <w:r>
        <w:t xml:space="preserve">Etter oppfordringen fra Velferdsteknologiprogrammet, påtok </w:t>
      </w:r>
      <w:r w:rsidR="00ED53F1">
        <w:t xml:space="preserve">Larvik kommune seg ansvaret med å gjennomføre anskaffelsen. Deretter ble det sendt ut invitasjon til alle kommuner som på det </w:t>
      </w:r>
      <w:r>
        <w:t xml:space="preserve">tidspunktet deltok i Velferdsteknologiprogrammet og </w:t>
      </w:r>
      <w:r w:rsidR="00A92AF4">
        <w:t xml:space="preserve">alle kommuner i tidligere Vestfold fylke. Samlet sett var det </w:t>
      </w:r>
      <w:r w:rsidR="00BC78A0">
        <w:t>ved oppstart</w:t>
      </w:r>
      <w:r w:rsidR="00A92AF4">
        <w:t xml:space="preserve"> åtte kommuner som ønsket å delta</w:t>
      </w:r>
      <w:r w:rsidR="00BC78A0">
        <w:t xml:space="preserve">. </w:t>
      </w:r>
      <w:r w:rsidR="00C6228B">
        <w:t xml:space="preserve">Rett før kunngjøringen av konkurransegrunnlaget ble det sendt ut en ny invitasjon til </w:t>
      </w:r>
      <w:r w:rsidR="001371A5">
        <w:t xml:space="preserve">et større antall kommuner. </w:t>
      </w:r>
      <w:r w:rsidR="00C02570">
        <w:t>Etter denne runden økte antallet deltakende kommuner til 2</w:t>
      </w:r>
      <w:r w:rsidR="008F4B3D">
        <w:t>9</w:t>
      </w:r>
      <w:r w:rsidR="00C02570">
        <w:t>.</w:t>
      </w:r>
    </w:p>
    <w:p w14:paraId="59DC6D78" w14:textId="1CDECBF2" w:rsidR="00ED53F1" w:rsidRDefault="00BC78A0" w:rsidP="00BD0847">
      <w:r>
        <w:t>Larvik kommune</w:t>
      </w:r>
      <w:r w:rsidR="00C02570">
        <w:t xml:space="preserve"> hadde hovedansvaret for anskaffelsen og</w:t>
      </w:r>
      <w:r>
        <w:t xml:space="preserve"> satte ned en prosjektgruppe bestående av representanter fra både Larvik kommune og </w:t>
      </w:r>
      <w:r w:rsidR="00127AC7">
        <w:t>et utvalg</w:t>
      </w:r>
      <w:r w:rsidR="007616EB">
        <w:t xml:space="preserve"> representanter fra de</w:t>
      </w:r>
      <w:r w:rsidR="00127AC7">
        <w:t xml:space="preserve"> øvrige </w:t>
      </w:r>
      <w:r w:rsidR="007616EB">
        <w:t xml:space="preserve">(opprinnelige) </w:t>
      </w:r>
      <w:r w:rsidR="00127AC7">
        <w:t xml:space="preserve">deltakende kommunene. </w:t>
      </w:r>
      <w:r w:rsidR="00B833D9">
        <w:t>Det ble også etablert en styringsgruppe for prosjektet,</w:t>
      </w:r>
      <w:r w:rsidR="00B55BCA">
        <w:t xml:space="preserve"> bestående av to medlemmer fra Larvik kommune (inkludert styreleder) og en representant fra </w:t>
      </w:r>
      <w:r w:rsidR="005219FB">
        <w:t>Trondheim kommune</w:t>
      </w:r>
      <w:r w:rsidR="00C6228B">
        <w:t xml:space="preserve">. </w:t>
      </w:r>
      <w:r w:rsidR="00CF7D39">
        <w:t xml:space="preserve">Hver av de deltakende kommunene i samarbeidet hadde også utpekt en prosjektleder/kontaktperson </w:t>
      </w:r>
      <w:r w:rsidR="00733343">
        <w:t xml:space="preserve">inn mot prosjektet. </w:t>
      </w:r>
    </w:p>
    <w:p w14:paraId="1836D1C3" w14:textId="7E8137A7" w:rsidR="005A7C2D" w:rsidRDefault="005A7C2D" w:rsidP="00142B22">
      <w:pPr>
        <w:pStyle w:val="Overskrift4"/>
      </w:pPr>
      <w:r>
        <w:t>Kartlegging av behov</w:t>
      </w:r>
    </w:p>
    <w:p w14:paraId="3E4101A5" w14:textId="45C362A6" w:rsidR="00733343" w:rsidRDefault="00733343" w:rsidP="00733343">
      <w:r>
        <w:t>Første fase av anskaffelsesprosessen innebar å kartlegge behovene til brukere</w:t>
      </w:r>
      <w:r w:rsidR="00A22D3E">
        <w:t xml:space="preserve">, ansatte i helsetjenesten </w:t>
      </w:r>
      <w:r w:rsidR="00DB42D6">
        <w:t>og øvrige involverte (eks. leger og farmasøyter)</w:t>
      </w:r>
      <w:r w:rsidR="00A22D3E">
        <w:t>.</w:t>
      </w:r>
      <w:r w:rsidR="00DB42D6">
        <w:t xml:space="preserve"> </w:t>
      </w:r>
      <w:r w:rsidR="006916A6">
        <w:t xml:space="preserve">Kartleggingen ble gjennomført gjennom </w:t>
      </w:r>
      <w:r w:rsidR="005072E7">
        <w:t xml:space="preserve">en to dagers workshop, hvor </w:t>
      </w:r>
      <w:r w:rsidR="00C13718">
        <w:t>é</w:t>
      </w:r>
      <w:r w:rsidR="005072E7">
        <w:t>n dag var dedi</w:t>
      </w:r>
      <w:r w:rsidR="00E93D9C">
        <w:t xml:space="preserve">kert til brukerbehov og den andre til ansattes behov. </w:t>
      </w:r>
      <w:r w:rsidR="00ED708B">
        <w:t xml:space="preserve">I workshopen deltok brukere og ansatte fra både Larvik kommune og andre deltakende kommuner. </w:t>
      </w:r>
      <w:r w:rsidR="00E93D9C">
        <w:t>Basert på innspillene fra workshopen</w:t>
      </w:r>
      <w:r w:rsidR="000A2A55">
        <w:t xml:space="preserve"> ble det utarbeidet fire ulike brukerreiser som </w:t>
      </w:r>
      <w:r w:rsidR="005853AB">
        <w:t xml:space="preserve">beskrev ulike type behov </w:t>
      </w:r>
      <w:r w:rsidR="00ED708B">
        <w:t xml:space="preserve">som brukerne hadde. </w:t>
      </w:r>
    </w:p>
    <w:p w14:paraId="4A0EC925" w14:textId="081E9EF3" w:rsidR="00C62CC1" w:rsidRPr="00733343" w:rsidRDefault="00C62CC1" w:rsidP="00733343">
      <w:r>
        <w:t xml:space="preserve">Det ble også utarbeidet en tjenestereisemodell som beskrev </w:t>
      </w:r>
      <w:r w:rsidR="00517FC5">
        <w:t xml:space="preserve">prosessen med medisinering fra </w:t>
      </w:r>
      <w:r w:rsidR="00145F0D">
        <w:t xml:space="preserve">apotek til pasient. </w:t>
      </w:r>
    </w:p>
    <w:p w14:paraId="1C1C54F4" w14:textId="19C485C7" w:rsidR="005A7C2D" w:rsidRDefault="005A7C2D" w:rsidP="00142B22">
      <w:pPr>
        <w:pStyle w:val="Overskrift4"/>
      </w:pPr>
      <w:r>
        <w:t>Markedsdialog</w:t>
      </w:r>
    </w:p>
    <w:p w14:paraId="234CF14C" w14:textId="22BEBEB8" w:rsidR="00145F0D" w:rsidRDefault="00145F0D" w:rsidP="00145F0D">
      <w:r>
        <w:t xml:space="preserve">Det ble gjennomført </w:t>
      </w:r>
      <w:r w:rsidR="00FE08F2">
        <w:t>både dialogkonferanse og en</w:t>
      </w:r>
      <w:r w:rsidR="009F333C">
        <w:t xml:space="preserve"> </w:t>
      </w:r>
      <w:r w:rsidR="005A675A">
        <w:t>é</w:t>
      </w:r>
      <w:r w:rsidR="00FE08F2">
        <w:t>n-til-</w:t>
      </w:r>
      <w:r w:rsidR="005A675A">
        <w:t>én-møter</w:t>
      </w:r>
      <w:r w:rsidR="00FE08F2">
        <w:t xml:space="preserve"> med leverandører. På dialogkonferansen deltok</w:t>
      </w:r>
      <w:r w:rsidR="00967C9E">
        <w:t xml:space="preserve"> </w:t>
      </w:r>
      <w:r>
        <w:t xml:space="preserve">leverandører </w:t>
      </w:r>
      <w:r w:rsidR="00F018A7">
        <w:t xml:space="preserve">av elektroniske medisineringsløsninger, </w:t>
      </w:r>
      <w:r w:rsidR="00E85B9C">
        <w:t xml:space="preserve">transport- og </w:t>
      </w:r>
      <w:r w:rsidR="007A2384">
        <w:t>logistikktjenester</w:t>
      </w:r>
      <w:r w:rsidR="00E85B9C">
        <w:t xml:space="preserve"> og</w:t>
      </w:r>
      <w:r w:rsidR="007A2384">
        <w:t xml:space="preserve"> </w:t>
      </w:r>
      <w:r w:rsidR="00E85B9C">
        <w:t>apotekkjede</w:t>
      </w:r>
      <w:r w:rsidR="005A675A">
        <w:t>r</w:t>
      </w:r>
      <w:r w:rsidR="00E85B9C">
        <w:t xml:space="preserve">, samt ansatte i kommunen. </w:t>
      </w:r>
      <w:r w:rsidR="00CF3BF0">
        <w:t>P</w:t>
      </w:r>
      <w:r w:rsidR="004E58AF">
        <w:t>å</w:t>
      </w:r>
      <w:r w:rsidR="00CF3BF0">
        <w:t xml:space="preserve"> dialogen ble de ulike brukerreisene og tjenestereise</w:t>
      </w:r>
      <w:r w:rsidR="004E01CA">
        <w:softHyphen/>
      </w:r>
      <w:r w:rsidR="00CF3BF0">
        <w:t>modellen presentert med fokus på dagens utfordringer, og leverandører ble bedt om å komme med innspill</w:t>
      </w:r>
      <w:r w:rsidR="008404CE">
        <w:t xml:space="preserve">. </w:t>
      </w:r>
    </w:p>
    <w:p w14:paraId="2A78DF5A" w14:textId="1B66EBDE" w:rsidR="003C785E" w:rsidRPr="00145F0D" w:rsidRDefault="003C785E" w:rsidP="00145F0D">
      <w:r>
        <w:t>Etter innspill fra leverandører ble det klart at anskaffelsen måtte justeres, og at de</w:t>
      </w:r>
      <w:r w:rsidR="006F45FC">
        <w:t xml:space="preserve"> måtte gå vekk fra ideen om en helhetlig </w:t>
      </w:r>
      <w:r w:rsidR="008F14BD">
        <w:t>tjeneste som omfattet alt fra «Apotek til mage».</w:t>
      </w:r>
      <w:r w:rsidR="006F45FC">
        <w:t xml:space="preserve"> </w:t>
      </w:r>
      <w:r w:rsidR="00A76C4E">
        <w:t xml:space="preserve">Den generelle tilbakemeldingen var at oppdragsgiver burde </w:t>
      </w:r>
      <w:r w:rsidR="001511BE">
        <w:t xml:space="preserve">anskaffe teknologi som fantes i markedet, og heller starte </w:t>
      </w:r>
      <w:r w:rsidR="000857C0">
        <w:t>en prosess for å</w:t>
      </w:r>
      <w:r w:rsidR="008B30D6">
        <w:t xml:space="preserve"> utvikle løsninger som på sikt kunne</w:t>
      </w:r>
      <w:r w:rsidR="000857C0">
        <w:t xml:space="preserve"> løse</w:t>
      </w:r>
      <w:r w:rsidR="008B30D6">
        <w:t xml:space="preserve"> noen av dagens</w:t>
      </w:r>
      <w:r w:rsidR="000857C0">
        <w:t xml:space="preserve"> </w:t>
      </w:r>
      <w:r w:rsidR="008E2076">
        <w:t xml:space="preserve">utfordringer. Enkelte leverandørene sa at de kunne </w:t>
      </w:r>
      <w:r w:rsidR="0081797F">
        <w:t xml:space="preserve">levere alt fra </w:t>
      </w:r>
      <w:r w:rsidR="000E29D0">
        <w:t>«</w:t>
      </w:r>
      <w:r w:rsidR="0081797F">
        <w:t>Apotek til mage</w:t>
      </w:r>
      <w:r w:rsidR="000E29D0">
        <w:t>»</w:t>
      </w:r>
      <w:r w:rsidR="0081797F">
        <w:t xml:space="preserve">, men de kunne ikke si </w:t>
      </w:r>
      <w:r w:rsidR="00390113">
        <w:t>fra</w:t>
      </w:r>
      <w:r w:rsidR="0081797F">
        <w:t xml:space="preserve"> hvilket tidspunkt de eventuelt kunne tilby en slik </w:t>
      </w:r>
      <w:r w:rsidR="000E29D0">
        <w:t xml:space="preserve">helhetlig tjeneste. </w:t>
      </w:r>
      <w:r w:rsidR="0081797F">
        <w:t xml:space="preserve"> </w:t>
      </w:r>
    </w:p>
    <w:p w14:paraId="10EDC8EE" w14:textId="6ACC8F58" w:rsidR="000D7768" w:rsidRDefault="0014794F" w:rsidP="00142B22">
      <w:pPr>
        <w:pStyle w:val="Overskrift4"/>
      </w:pPr>
      <w:r>
        <w:lastRenderedPageBreak/>
        <w:t>Konkurransegrunnlag</w:t>
      </w:r>
    </w:p>
    <w:p w14:paraId="569B71FE" w14:textId="5673631D" w:rsidR="000D7768" w:rsidRDefault="0014794F" w:rsidP="000D7768">
      <w:r>
        <w:t xml:space="preserve">I etterkant av markedsdialogen ble </w:t>
      </w:r>
      <w:r w:rsidR="005914E3">
        <w:t>konkurranse</w:t>
      </w:r>
      <w:r w:rsidR="00390113">
        <w:softHyphen/>
      </w:r>
      <w:r w:rsidR="005914E3">
        <w:t xml:space="preserve">grunnlaget </w:t>
      </w:r>
      <w:r w:rsidR="00730F43">
        <w:t>utarbeidet. Tilbyderne hadde mulighet til å gi separate tilbud på de fire ulike brukerreisene.</w:t>
      </w:r>
      <w:r w:rsidR="00B40DB0">
        <w:t xml:space="preserve"> </w:t>
      </w:r>
    </w:p>
    <w:p w14:paraId="4FF6B742" w14:textId="386AA152" w:rsidR="00B40DB0" w:rsidRDefault="00676B44" w:rsidP="000D7768">
      <w:r>
        <w:t xml:space="preserve">Kravspesifikasjonen inneholder en rekke bør- og må-krav </w:t>
      </w:r>
      <w:r w:rsidR="00D54CE2">
        <w:t xml:space="preserve">som kan deles inn i to kategorier: </w:t>
      </w:r>
    </w:p>
    <w:p w14:paraId="6DBBA01A" w14:textId="69F7E9AA" w:rsidR="00D54CE2" w:rsidRDefault="00D54CE2" w:rsidP="00A00A20">
      <w:pPr>
        <w:pStyle w:val="Punktmerketnivliste"/>
      </w:pPr>
      <w:r>
        <w:t>Evalueringskrav</w:t>
      </w:r>
    </w:p>
    <w:p w14:paraId="54D0FA60" w14:textId="615D72A4" w:rsidR="00A868BC" w:rsidRDefault="00033135" w:rsidP="00A00A20">
      <w:pPr>
        <w:pStyle w:val="Punktmerketnivliste"/>
        <w:numPr>
          <w:ilvl w:val="1"/>
          <w:numId w:val="14"/>
        </w:numPr>
      </w:pPr>
      <w:r>
        <w:t>Krav til b</w:t>
      </w:r>
      <w:r w:rsidR="00A868BC">
        <w:t>rukers behov</w:t>
      </w:r>
    </w:p>
    <w:p w14:paraId="352D6116" w14:textId="5A21ECF5" w:rsidR="00A868BC" w:rsidRDefault="00033135" w:rsidP="00A00A20">
      <w:pPr>
        <w:pStyle w:val="Punktmerketnivliste"/>
        <w:numPr>
          <w:ilvl w:val="1"/>
          <w:numId w:val="14"/>
        </w:numPr>
      </w:pPr>
      <w:r>
        <w:t>Krav til a</w:t>
      </w:r>
      <w:r w:rsidR="00A868BC">
        <w:t>nsattes behov</w:t>
      </w:r>
    </w:p>
    <w:p w14:paraId="55878FF4" w14:textId="77777777" w:rsidR="00A868BC" w:rsidRDefault="00A868BC" w:rsidP="00A00A20">
      <w:pPr>
        <w:pStyle w:val="Punktmerketnivliste"/>
        <w:numPr>
          <w:ilvl w:val="1"/>
          <w:numId w:val="14"/>
        </w:numPr>
      </w:pPr>
      <w:r>
        <w:t>Generelle krav</w:t>
      </w:r>
    </w:p>
    <w:p w14:paraId="084B5D06" w14:textId="38880729" w:rsidR="00A868BC" w:rsidRDefault="00A868BC" w:rsidP="00A00A20">
      <w:pPr>
        <w:pStyle w:val="Punktmerketnivliste"/>
        <w:numPr>
          <w:ilvl w:val="1"/>
          <w:numId w:val="14"/>
        </w:numPr>
      </w:pPr>
      <w:r>
        <w:t>Drift- og vedlikeholdskrav</w:t>
      </w:r>
    </w:p>
    <w:p w14:paraId="7AE1D295" w14:textId="042A6882" w:rsidR="00D54CE2" w:rsidRPr="000D7768" w:rsidRDefault="00D54CE2" w:rsidP="00A00A20">
      <w:pPr>
        <w:pStyle w:val="Punktmerketnivliste"/>
      </w:pPr>
      <w:r>
        <w:t>Minimumskrav</w:t>
      </w:r>
    </w:p>
    <w:p w14:paraId="08C18183" w14:textId="77777777" w:rsidR="00E628E4" w:rsidRDefault="00E628E4" w:rsidP="00A00A20">
      <w:pPr>
        <w:pStyle w:val="Punktmerketnivliste"/>
        <w:numPr>
          <w:ilvl w:val="1"/>
          <w:numId w:val="14"/>
        </w:numPr>
      </w:pPr>
      <w:r>
        <w:t xml:space="preserve">Generelle minimumskrav </w:t>
      </w:r>
    </w:p>
    <w:p w14:paraId="029226E8" w14:textId="77777777" w:rsidR="00E628E4" w:rsidRDefault="00E628E4" w:rsidP="00A00A20">
      <w:pPr>
        <w:pStyle w:val="Punktmerketnivliste"/>
        <w:numPr>
          <w:ilvl w:val="1"/>
          <w:numId w:val="14"/>
        </w:numPr>
      </w:pPr>
      <w:r>
        <w:t xml:space="preserve">Krav til informasjonsutveksling med responssenter </w:t>
      </w:r>
    </w:p>
    <w:p w14:paraId="3BEB3B1E" w14:textId="7D23CEB5" w:rsidR="00E628E4" w:rsidRDefault="00E628E4" w:rsidP="00A00A20">
      <w:pPr>
        <w:pStyle w:val="Punktmerketnivliste"/>
        <w:numPr>
          <w:ilvl w:val="1"/>
          <w:numId w:val="14"/>
        </w:numPr>
      </w:pPr>
      <w:r>
        <w:t>Krav til informasjonsutveksling</w:t>
      </w:r>
    </w:p>
    <w:p w14:paraId="4A47C784" w14:textId="77777777" w:rsidR="00E628E4" w:rsidRDefault="00E628E4" w:rsidP="00A00A20">
      <w:pPr>
        <w:pStyle w:val="Punktmerketnivliste"/>
        <w:numPr>
          <w:ilvl w:val="1"/>
          <w:numId w:val="14"/>
        </w:numPr>
      </w:pPr>
      <w:r>
        <w:t xml:space="preserve">Minimumskrav til leie </w:t>
      </w:r>
    </w:p>
    <w:p w14:paraId="126FD862" w14:textId="258454CE" w:rsidR="00033135" w:rsidRDefault="00E628E4" w:rsidP="005B3515">
      <w:pPr>
        <w:pStyle w:val="Punktmerketnivliste"/>
        <w:numPr>
          <w:ilvl w:val="1"/>
          <w:numId w:val="14"/>
        </w:numPr>
      </w:pPr>
      <w:r>
        <w:t>Krav til samarbeid med apotek om pakking av pilledispensere</w:t>
      </w:r>
    </w:p>
    <w:p w14:paraId="2FE549C1" w14:textId="7119E214" w:rsidR="002321FD" w:rsidRDefault="002321FD" w:rsidP="00142B22">
      <w:pPr>
        <w:pStyle w:val="Overskrift4"/>
      </w:pPr>
      <w:r>
        <w:t>Tilbydere</w:t>
      </w:r>
    </w:p>
    <w:p w14:paraId="286D901D" w14:textId="209780AD" w:rsidR="00DE03B8" w:rsidRDefault="003654CA" w:rsidP="009100E2">
      <w:r>
        <w:t xml:space="preserve">Følgende seks leverandører meldte forespørsel om å få delta i konkurransen: </w:t>
      </w:r>
    </w:p>
    <w:p w14:paraId="6F302BC9" w14:textId="4B0D17B7" w:rsidR="003654CA" w:rsidRDefault="003654CA" w:rsidP="007524C5">
      <w:pPr>
        <w:pStyle w:val="Punktmerketnivliste"/>
      </w:pPr>
      <w:r>
        <w:t>Telenor</w:t>
      </w:r>
    </w:p>
    <w:p w14:paraId="5053B0E7" w14:textId="17674A1B" w:rsidR="003654CA" w:rsidRDefault="007524C5" w:rsidP="007524C5">
      <w:pPr>
        <w:pStyle w:val="Punktmerketnivliste"/>
      </w:pPr>
      <w:r>
        <w:t>Atea</w:t>
      </w:r>
    </w:p>
    <w:p w14:paraId="7092A9E6" w14:textId="19F44A80" w:rsidR="007524C5" w:rsidRDefault="007524C5" w:rsidP="007524C5">
      <w:pPr>
        <w:pStyle w:val="Punktmerketnivliste"/>
      </w:pPr>
      <w:r>
        <w:t>Dignio</w:t>
      </w:r>
    </w:p>
    <w:p w14:paraId="4BDAD62F" w14:textId="40131586" w:rsidR="007524C5" w:rsidRDefault="007524C5" w:rsidP="007524C5">
      <w:pPr>
        <w:pStyle w:val="Punktmerketnivliste"/>
      </w:pPr>
      <w:r>
        <w:t>Evondos</w:t>
      </w:r>
    </w:p>
    <w:p w14:paraId="372D8D46" w14:textId="64496A5A" w:rsidR="007524C5" w:rsidRDefault="007524C5" w:rsidP="007524C5">
      <w:pPr>
        <w:pStyle w:val="Punktmerketnivliste"/>
      </w:pPr>
      <w:r>
        <w:t>MedicPen</w:t>
      </w:r>
    </w:p>
    <w:p w14:paraId="6F81F933" w14:textId="1DD1D811" w:rsidR="007524C5" w:rsidRPr="009100E2" w:rsidRDefault="007524C5" w:rsidP="007524C5">
      <w:pPr>
        <w:pStyle w:val="Punktmerketnivliste"/>
      </w:pPr>
      <w:r>
        <w:t>NorEngros</w:t>
      </w:r>
    </w:p>
    <w:p w14:paraId="7410894E" w14:textId="40B51E72" w:rsidR="00F24689" w:rsidRDefault="00433153" w:rsidP="009D33B9">
      <w:r>
        <w:t>Fire av tilbyderne ble prekvalifisert til å kunne levere inn tilbud, hvorav én leverandør valgte å ikke levere tilbud. Blant de tre tilbyderne valgte oppdragsgiver å invitere to tilbydere, Ev</w:t>
      </w:r>
      <w:r w:rsidR="00BB7DE4">
        <w:t>ondos og Dignio, til forhandlinger. Larvik kommune oppgir at den tredje leverandøren var såpass langt unna på pris at</w:t>
      </w:r>
      <w:r w:rsidR="00282B57">
        <w:t xml:space="preserve"> de</w:t>
      </w:r>
      <w:r w:rsidR="00B816B1">
        <w:t>t</w:t>
      </w:r>
      <w:r w:rsidR="00282B57">
        <w:t xml:space="preserve"> ble vurdert som ikke hensiktsmessig å </w:t>
      </w:r>
      <w:r w:rsidR="00FC4AD6">
        <w:t xml:space="preserve">invitere leverandøren til forhandlinger. </w:t>
      </w:r>
    </w:p>
    <w:p w14:paraId="774F63AF" w14:textId="1BE6745B" w:rsidR="00FC4AD6" w:rsidRDefault="00EB60A6" w:rsidP="009D33B9">
      <w:r>
        <w:t>Resultatet av evalueringen var at Dignio og Evo</w:t>
      </w:r>
      <w:r w:rsidR="00F92118">
        <w:t>n</w:t>
      </w:r>
      <w:r>
        <w:t>dos ble tildelt t</w:t>
      </w:r>
      <w:r w:rsidR="00090089">
        <w:t xml:space="preserve">o kontrakter hver </w:t>
      </w:r>
      <w:r w:rsidR="00BF3B49">
        <w:t>(</w:t>
      </w:r>
      <w:r w:rsidR="00090089">
        <w:t xml:space="preserve">for to ulike </w:t>
      </w:r>
      <w:r w:rsidR="00BF3B49">
        <w:t>brukerreiser)</w:t>
      </w:r>
      <w:r w:rsidR="00F92118">
        <w:t>.</w:t>
      </w:r>
    </w:p>
    <w:p w14:paraId="6E48A1FA" w14:textId="144ABD11" w:rsidR="001C4C9E" w:rsidRDefault="001C4C9E" w:rsidP="00142B22">
      <w:pPr>
        <w:pStyle w:val="Overskrift4"/>
      </w:pPr>
      <w:r>
        <w:t>Kontraktsinngåelse</w:t>
      </w:r>
    </w:p>
    <w:p w14:paraId="020932FD" w14:textId="1489DF27" w:rsidR="00C65D4E" w:rsidRPr="001C4C9E" w:rsidRDefault="001C4C9E" w:rsidP="001C4C9E">
      <w:r>
        <w:t xml:space="preserve">Det ble inngått </w:t>
      </w:r>
      <w:r w:rsidR="00913689">
        <w:t xml:space="preserve">en felles rammeavtale på vegne av alle kommunene i anskaffelsen og leverandørene. I tillegg ble det inngått egne separate kontrakter mellom hver enkelt kommune og de ulike leverandørene. I </w:t>
      </w:r>
      <w:r w:rsidR="001E41B3">
        <w:t xml:space="preserve">Larvik kommunes evaluering av anskaffelsesprosessen oppgis det at denne delen av anskaffelsen ble </w:t>
      </w:r>
      <w:r w:rsidR="00F34D96">
        <w:t xml:space="preserve">mer tidkrevende enn de hadde forutsett. Det oppgis at dette skyldes til dels </w:t>
      </w:r>
      <w:r w:rsidR="00ED3B1C">
        <w:t xml:space="preserve">kompleksitet i avtaler og bilag som skulle inngås og </w:t>
      </w:r>
      <w:r w:rsidR="00F34D96">
        <w:t xml:space="preserve">dårlig samhandling mellom </w:t>
      </w:r>
      <w:r w:rsidR="001E5CC3">
        <w:t>kommuner</w:t>
      </w:r>
      <w:r w:rsidR="001726F7">
        <w:t>,</w:t>
      </w:r>
      <w:r w:rsidR="00ED3B1C">
        <w:t xml:space="preserve"> og</w:t>
      </w:r>
      <w:r w:rsidR="001E5CC3">
        <w:t xml:space="preserve"> mellom </w:t>
      </w:r>
      <w:r w:rsidR="00ED3B1C">
        <w:t>kommune</w:t>
      </w:r>
      <w:r w:rsidR="00EF1CD3">
        <w:t>r</w:t>
      </w:r>
      <w:r w:rsidR="00ED3B1C">
        <w:t xml:space="preserve"> og leverandør. I </w:t>
      </w:r>
      <w:r w:rsidR="00DD3080">
        <w:t xml:space="preserve">intervju oppgis det blant annet at det var tidkrevende å inngå unike databehandleravtaler for hver kommune, siden </w:t>
      </w:r>
      <w:r w:rsidR="006F297E">
        <w:t xml:space="preserve">de </w:t>
      </w:r>
      <w:r w:rsidR="006F297E">
        <w:t xml:space="preserve">ulike kommunene </w:t>
      </w:r>
      <w:r w:rsidR="00862D90">
        <w:t>utformet avtalene ulikt</w:t>
      </w:r>
      <w:r w:rsidR="00C65D4E">
        <w:t xml:space="preserve"> og at avtalen ofte måtte godkjennes av flere i kommunene.</w:t>
      </w:r>
    </w:p>
    <w:p w14:paraId="6D8778C1" w14:textId="7DB4DA56" w:rsidR="00DC29B2" w:rsidRDefault="00DC29B2" w:rsidP="00142B22">
      <w:pPr>
        <w:pStyle w:val="Overskrift4"/>
      </w:pPr>
      <w:r>
        <w:t>Implementeringsfase</w:t>
      </w:r>
    </w:p>
    <w:p w14:paraId="1E28FF45" w14:textId="39FDE3DC" w:rsidR="00DC29B2" w:rsidRDefault="001C31E4" w:rsidP="00DC29B2">
      <w:r>
        <w:t xml:space="preserve">Trondheim kommune ledet </w:t>
      </w:r>
      <w:r w:rsidR="00695334">
        <w:t>innføringsprosjektet</w:t>
      </w:r>
      <w:r w:rsidR="004C4E5A">
        <w:t xml:space="preserve"> av produktene. Det var frivillig for de deltakende kommunene å delta i innføringsprosjekt</w:t>
      </w:r>
      <w:r w:rsidR="00DA2051">
        <w:t>et</w:t>
      </w:r>
      <w:r w:rsidR="004C4E5A">
        <w:t xml:space="preserve">, og </w:t>
      </w:r>
      <w:r w:rsidR="00DA2051">
        <w:t>av de 29 kommunene som deltok i anskaffelsen meldte 25 kommuner seg på innføringsprosjektet. Innføringsprosjektet innebar å gj</w:t>
      </w:r>
      <w:r w:rsidR="00CF7200">
        <w:t xml:space="preserve">ennomføre akseptansetesting av de ulike produktene. Av de fire </w:t>
      </w:r>
      <w:r w:rsidR="00FD58C4">
        <w:t>løsningene</w:t>
      </w:r>
      <w:r w:rsidR="00CF7200">
        <w:t xml:space="preserve"> </w:t>
      </w:r>
      <w:r w:rsidR="00FD58C4">
        <w:t>som rammeavtalen omfattet var det kun tre som bestod akseptansetestingen.</w:t>
      </w:r>
    </w:p>
    <w:p w14:paraId="46464287" w14:textId="6E59DD00" w:rsidR="00513999" w:rsidRDefault="00513999" w:rsidP="00336158">
      <w:pPr>
        <w:pStyle w:val="Overskrift2"/>
      </w:pPr>
      <w:bookmarkStart w:id="20" w:name="_Toc76039021"/>
      <w:r>
        <w:t>Resultatet av anskaffelsen</w:t>
      </w:r>
      <w:bookmarkEnd w:id="20"/>
    </w:p>
    <w:p w14:paraId="29A2E7A8" w14:textId="690E612B" w:rsidR="00142B22" w:rsidRDefault="00142B22" w:rsidP="00142B22">
      <w:pPr>
        <w:pStyle w:val="Overskrift4"/>
      </w:pPr>
      <w:r>
        <w:t>Leveranse</w:t>
      </w:r>
    </w:p>
    <w:p w14:paraId="2017392D" w14:textId="0D30F13A" w:rsidR="00513999" w:rsidRDefault="00513999" w:rsidP="00513999">
      <w:r>
        <w:t xml:space="preserve">Leveransen bestod </w:t>
      </w:r>
      <w:r w:rsidR="00BF3B49">
        <w:t xml:space="preserve">i hovedsak </w:t>
      </w:r>
      <w:r>
        <w:t>av følgende tre ulike elektroniske medisindispensere:</w:t>
      </w:r>
    </w:p>
    <w:p w14:paraId="36698F40" w14:textId="77777777" w:rsidR="00513999" w:rsidRDefault="00513999" w:rsidP="00D95177">
      <w:pPr>
        <w:pStyle w:val="Punktmerketnivliste"/>
      </w:pPr>
      <w:r>
        <w:t>Evondos E300, Evondos AS</w:t>
      </w:r>
    </w:p>
    <w:p w14:paraId="1ECADF88" w14:textId="77777777" w:rsidR="00513999" w:rsidRDefault="00513999" w:rsidP="00D95177">
      <w:pPr>
        <w:pStyle w:val="Punktmerketnivliste"/>
      </w:pPr>
      <w:r>
        <w:t>Medido, Dignio AS</w:t>
      </w:r>
    </w:p>
    <w:p w14:paraId="67EE2046" w14:textId="2BAE8722" w:rsidR="00513999" w:rsidRDefault="00513999" w:rsidP="00D95177">
      <w:pPr>
        <w:pStyle w:val="Punktmerketnivliste"/>
      </w:pPr>
      <w:r>
        <w:t>Pilly med tippestativ, Dignio AS</w:t>
      </w:r>
    </w:p>
    <w:p w14:paraId="6182F82B" w14:textId="01357653" w:rsidR="00133B4E" w:rsidRDefault="00133B4E" w:rsidP="00D95177">
      <w:pPr>
        <w:pStyle w:val="Punktmerketnivliste"/>
      </w:pPr>
      <w:r>
        <w:t>Evondos Mini, Evondos AS</w:t>
      </w:r>
    </w:p>
    <w:p w14:paraId="3558FC4A" w14:textId="0023FAFF" w:rsidR="00513999" w:rsidRDefault="00513999" w:rsidP="00513999">
      <w:r w:rsidRPr="00631BA8">
        <w:rPr>
          <w:b/>
          <w:bCs/>
        </w:rPr>
        <w:t>Evondos E300</w:t>
      </w:r>
      <w:r>
        <w:t xml:space="preserve"> </w:t>
      </w:r>
      <w:r w:rsidRPr="005A5FD9">
        <w:rPr>
          <w:b/>
          <w:bCs/>
        </w:rPr>
        <w:t>og Medido</w:t>
      </w:r>
      <w:r>
        <w:t xml:space="preserve"> deler ut ferdigpakkede poser med medisiner på gitte tidspunkt, såkalt multidosedispensere. Medisinposene gjøres kun tilgjengelig til pasienten på det tidspunktet som er oppgitt. Det er også mulig i begge løsningene å ta ut medisiner på forhånd dersom pasienten har behov for å ta med dosene ut av hjemmet. Dispenser</w:t>
      </w:r>
      <w:r w:rsidR="00BB4A42">
        <w:t>ne</w:t>
      </w:r>
      <w:r>
        <w:t xml:space="preserve"> varsler bruker om når det er tid for å ta medisiner. Helsetjenesten fyller på med nye poser om lag annenhver uke.</w:t>
      </w:r>
    </w:p>
    <w:p w14:paraId="31D37B13" w14:textId="55EB02C5" w:rsidR="00513999" w:rsidRDefault="00513999" w:rsidP="00513999">
      <w:r>
        <w:rPr>
          <w:b/>
          <w:bCs/>
        </w:rPr>
        <w:t>Pilly med tippestav</w:t>
      </w:r>
      <w:r w:rsidR="006B234E">
        <w:rPr>
          <w:b/>
          <w:bCs/>
        </w:rPr>
        <w:t xml:space="preserve"> Evondos </w:t>
      </w:r>
      <w:r w:rsidR="0072776E">
        <w:rPr>
          <w:b/>
          <w:bCs/>
        </w:rPr>
        <w:t>Mini</w:t>
      </w:r>
      <w:r>
        <w:rPr>
          <w:b/>
          <w:bCs/>
        </w:rPr>
        <w:t xml:space="preserve"> </w:t>
      </w:r>
      <w:r w:rsidRPr="0009527D">
        <w:t xml:space="preserve">er </w:t>
      </w:r>
      <w:r w:rsidR="004E5B0C">
        <w:t xml:space="preserve">en </w:t>
      </w:r>
      <w:r>
        <w:t>dispenser for enkeltpiller. Når det er tidspunkt for at pasienten skal ta medisiner, varsler dispenserne pasienten om å ta medisiner. Deretter kan pasienten be om å få sine medisiner. Dispenseren</w:t>
      </w:r>
      <w:r w:rsidR="00BB4A42">
        <w:t xml:space="preserve"> </w:t>
      </w:r>
      <w:r>
        <w:t xml:space="preserve">består av dosettkasetter som kan fylles opp av helsetjenesten eller av apoteket. </w:t>
      </w:r>
    </w:p>
    <w:p w14:paraId="088038B9" w14:textId="57DC11E3" w:rsidR="00513999" w:rsidRDefault="00513999" w:rsidP="00513999">
      <w:r>
        <w:t xml:space="preserve">Alle de ulike løsningene har koblet opp mot fjernsystemer som varsler helsetjenesten dersom pasienten ikke tar </w:t>
      </w:r>
      <w:r w:rsidR="0047060C">
        <w:t xml:space="preserve">sine </w:t>
      </w:r>
      <w:r>
        <w:t>medisine</w:t>
      </w:r>
      <w:r w:rsidR="0047060C">
        <w:t>r.</w:t>
      </w:r>
    </w:p>
    <w:p w14:paraId="38CE85C2" w14:textId="0B6DB4ED" w:rsidR="00513999" w:rsidRPr="00513999" w:rsidRDefault="00513999" w:rsidP="00336158">
      <w:pPr>
        <w:pStyle w:val="Overskrift4"/>
      </w:pPr>
      <w:r w:rsidRPr="00513999">
        <w:t>Omfang</w:t>
      </w:r>
    </w:p>
    <w:p w14:paraId="2E4172A5" w14:textId="6682D3BE" w:rsidR="00513999" w:rsidRDefault="00532B50" w:rsidP="00513999">
      <w:r>
        <w:t xml:space="preserve">I anskaffelsen er det ikke oppgitt noe forpliktende omfang som oppdragsgiver må </w:t>
      </w:r>
      <w:r w:rsidR="00A968B3">
        <w:t xml:space="preserve">kjøpe over rammeavtalen. </w:t>
      </w:r>
      <w:r w:rsidR="00E30F32">
        <w:t>Vi får opplyst fra leverandører at k</w:t>
      </w:r>
      <w:r w:rsidR="00513999">
        <w:t xml:space="preserve">ommunene </w:t>
      </w:r>
      <w:r w:rsidR="00E30F32">
        <w:t xml:space="preserve">i </w:t>
      </w:r>
      <w:r w:rsidR="00513999">
        <w:t>ulik grad benytte</w:t>
      </w:r>
      <w:r w:rsidR="00E30F32">
        <w:t>r</w:t>
      </w:r>
      <w:r w:rsidR="00513999">
        <w:t xml:space="preserve"> de ulike</w:t>
      </w:r>
      <w:r w:rsidR="00E30F32">
        <w:t xml:space="preserve"> løsningene</w:t>
      </w:r>
      <w:r w:rsidR="00513999">
        <w:t xml:space="preserve">. Noen benytter alle, mens andre benytter </w:t>
      </w:r>
      <w:r w:rsidR="00856E79">
        <w:t>kun én eller to av løsningene</w:t>
      </w:r>
      <w:r w:rsidR="00513999">
        <w:t xml:space="preserve">. </w:t>
      </w:r>
    </w:p>
    <w:p w14:paraId="3C51255F" w14:textId="3A77AB92" w:rsidR="00A968B3" w:rsidRDefault="00DA2CF9" w:rsidP="00513999">
      <w:r>
        <w:t>Larvik kommune oppgir i intervju at de i dag har mellom 70 og 80 dispen</w:t>
      </w:r>
      <w:r w:rsidR="00DB1643">
        <w:t xml:space="preserve">sere i bruk i kommunene. I Lørenskog kommune oppgis det at de benytter </w:t>
      </w:r>
      <w:r w:rsidR="00962C56">
        <w:t>51</w:t>
      </w:r>
      <w:r w:rsidR="00DB1643">
        <w:t xml:space="preserve"> dispensere</w:t>
      </w:r>
      <w:r w:rsidR="00592826">
        <w:t xml:space="preserve">, mens Trondheim kommune har </w:t>
      </w:r>
      <w:r w:rsidR="00592826">
        <w:lastRenderedPageBreak/>
        <w:t xml:space="preserve">implementert om lag 50 dispensere. </w:t>
      </w:r>
      <w:r w:rsidR="00D8165F">
        <w:t xml:space="preserve">Basert på informasjon fra intervjuer antar vi at det </w:t>
      </w:r>
      <w:r w:rsidR="00F741D1">
        <w:t xml:space="preserve">i sum er </w:t>
      </w:r>
      <w:r w:rsidR="00D8165F">
        <w:t xml:space="preserve">implementert mellom 1000 og 1500 dispensere </w:t>
      </w:r>
      <w:r w:rsidR="00F741D1">
        <w:t>i hele anskaffelsen.</w:t>
      </w:r>
    </w:p>
    <w:p w14:paraId="682FB4C9" w14:textId="4A1E5F1F" w:rsidR="00DB1643" w:rsidRDefault="00592826" w:rsidP="00513999">
      <w:r>
        <w:t xml:space="preserve">Leverandørene oppgir at det er stor variasjon i hvilken grad de ulike kommunene har implementert løsningene. Enkelte kommuner som vi har vært i kontakt med, oppgir at en mulig grunn er knapphet på ressurser. Kontrakten </w:t>
      </w:r>
      <w:r w:rsidR="00BC1F0F">
        <w:t xml:space="preserve">er i </w:t>
      </w:r>
      <w:r w:rsidR="001C5E59">
        <w:t xml:space="preserve">hovedsak basert på at kommuner leier dispensere fra leverandørene. Leiekostnader inngår på </w:t>
      </w:r>
      <w:r w:rsidR="00F21DFE">
        <w:t xml:space="preserve">driftsbudsjettet til kommunene. </w:t>
      </w:r>
      <w:r w:rsidR="003702BE">
        <w:t xml:space="preserve">Ett intervjuobjekt oppgir at dette gjør det krevende for kommuner med begrensede midler i driftsbudsjettet å </w:t>
      </w:r>
      <w:r w:rsidR="00107737">
        <w:t xml:space="preserve">finansiere </w:t>
      </w:r>
      <w:r w:rsidR="004E44AD">
        <w:t>dispensere, siden driftsbudsjettet i henhold til kommuneloven</w:t>
      </w:r>
      <w:r w:rsidR="005A7033">
        <w:t xml:space="preserve">s </w:t>
      </w:r>
      <w:r w:rsidR="005A7033" w:rsidRPr="005A7033">
        <w:t>§ 14-9</w:t>
      </w:r>
      <w:r w:rsidR="004E44AD">
        <w:t xml:space="preserve"> skal dekkes inn av løpende inntekter</w:t>
      </w:r>
      <w:r w:rsidR="005A7033">
        <w:t>.</w:t>
      </w:r>
      <w:r w:rsidR="00CA2E90">
        <w:t xml:space="preserve"> Dersom løpende inntekter </w:t>
      </w:r>
      <w:r w:rsidR="002D194F">
        <w:t>ikke overstiger drifts</w:t>
      </w:r>
      <w:r w:rsidR="00CA2E90">
        <w:t>budsjette</w:t>
      </w:r>
      <w:r w:rsidR="002D194F">
        <w:t>t</w:t>
      </w:r>
      <w:r w:rsidR="00CA2E90">
        <w:t>, må dermed finansiering av leie av dispensere kompenseres med andre kutt i driftsbudsjettet.</w:t>
      </w:r>
    </w:p>
    <w:p w14:paraId="19AC2244" w14:textId="4F1A237B" w:rsidR="005A7033" w:rsidRDefault="00DA65E4" w:rsidP="00513999">
      <w:r>
        <w:t>En annen mulig årsak</w:t>
      </w:r>
      <w:r w:rsidR="002D1FCB">
        <w:t xml:space="preserve"> </w:t>
      </w:r>
      <w:r>
        <w:t xml:space="preserve">til den varierende implementeringen, kan være ulik praksis rundt vedtaksprosessen i kommunene. </w:t>
      </w:r>
      <w:r w:rsidR="00B63DAF">
        <w:t>Vi får oppgitt at</w:t>
      </w:r>
      <w:r>
        <w:t xml:space="preserve"> enkelte kommuner </w:t>
      </w:r>
      <w:r w:rsidR="00B63DAF">
        <w:t xml:space="preserve">har </w:t>
      </w:r>
      <w:r w:rsidR="008836B4">
        <w:t xml:space="preserve">utprøving av medisindispensere som </w:t>
      </w:r>
      <w:r w:rsidR="00B63DAF">
        <w:t>første tiltak etter at en pasient får vedtak om medisineringsstøtte</w:t>
      </w:r>
      <w:r w:rsidR="008836B4">
        <w:t xml:space="preserve">. I andre kommuner kan pasienter først motta medisineringsstøtte manuelt etter vedtak, for deretter å motta tilbud om </w:t>
      </w:r>
      <w:r w:rsidR="00467886">
        <w:t xml:space="preserve">å gå over til medisindispensere. Personer som er vant med manuell medisinering kan i større grad vegre seg for å gå over til en ny løsning. Dermed </w:t>
      </w:r>
      <w:r w:rsidR="002D6B4D">
        <w:t xml:space="preserve">blir implementeringsgraden lavere. </w:t>
      </w:r>
    </w:p>
    <w:p w14:paraId="38D009F0" w14:textId="6FAEE89A" w:rsidR="002D6B4D" w:rsidRDefault="002D6B4D" w:rsidP="00513999">
      <w:r>
        <w:t xml:space="preserve">En siste mulig forklaring kan være at det er en viss investering knyttet til det å implementere medisindispensere. Det krever </w:t>
      </w:r>
      <w:r w:rsidR="00B57B12">
        <w:t xml:space="preserve">blant annet </w:t>
      </w:r>
      <w:r>
        <w:t xml:space="preserve">opplæring av ansatte. Kommunen må dermed implementere et visst antall dispensere før de får dekket inn </w:t>
      </w:r>
      <w:r w:rsidR="00E54A93">
        <w:t>implementerings</w:t>
      </w:r>
      <w:r>
        <w:t>kostnadene</w:t>
      </w:r>
      <w:r w:rsidR="00E54A93">
        <w:t>. Dette</w:t>
      </w:r>
      <w:r w:rsidR="006D0F2D">
        <w:t>,</w:t>
      </w:r>
      <w:r w:rsidR="00E54A93">
        <w:t xml:space="preserve"> kombinert med begrensede ressurser, kan gjøre at mindre kommuner i større grad vegrer seg for å implementere løsningene. </w:t>
      </w:r>
    </w:p>
    <w:p w14:paraId="319E65A0" w14:textId="0AD16E2B" w:rsidR="00BA2CFD" w:rsidRDefault="003C1CF8" w:rsidP="00BA2CFD">
      <w:pPr>
        <w:pStyle w:val="Overskrift2"/>
      </w:pPr>
      <w:bookmarkStart w:id="21" w:name="_Toc76039022"/>
      <w:r>
        <w:t>Referansealternativet</w:t>
      </w:r>
      <w:bookmarkEnd w:id="21"/>
    </w:p>
    <w:p w14:paraId="457CE17C" w14:textId="6C41DACA" w:rsidR="005B3515" w:rsidRPr="005B3515" w:rsidRDefault="00CA4801" w:rsidP="005B3515">
      <w:r>
        <w:t xml:space="preserve">I det følgende vil vi gi en beskrivelse </w:t>
      </w:r>
      <w:r w:rsidR="003C1CF8">
        <w:t xml:space="preserve">av </w:t>
      </w:r>
      <w:r>
        <w:t>hva som ville vært alternativet dersom kommunen ikke hadde gjennomført en innovativ anskaffelse</w:t>
      </w:r>
      <w:r w:rsidR="00955590">
        <w:t xml:space="preserve"> av elektronisk medisineringsstøtte</w:t>
      </w:r>
      <w:r>
        <w:t xml:space="preserve">. </w:t>
      </w:r>
    </w:p>
    <w:p w14:paraId="55253144" w14:textId="64216E65" w:rsidR="00421F89" w:rsidRDefault="00C37021" w:rsidP="00383DB0">
      <w:r>
        <w:t xml:space="preserve">I </w:t>
      </w:r>
      <w:r w:rsidR="00496A9C">
        <w:t>henhold</w:t>
      </w:r>
      <w:r>
        <w:t xml:space="preserve"> til DFØs veileder for samfunnsøkonomiske analyser skal </w:t>
      </w:r>
      <w:r w:rsidR="00496A9C">
        <w:t>nullalternativet beskrive</w:t>
      </w:r>
      <w:r w:rsidR="00D12A8B">
        <w:t xml:space="preserve"> </w:t>
      </w:r>
      <w:r w:rsidR="00610BC8">
        <w:t xml:space="preserve">situasjonen på tidspunktet da </w:t>
      </w:r>
      <w:r w:rsidR="00F53AA3">
        <w:t>anskaffelsen</w:t>
      </w:r>
      <w:r w:rsidR="00610BC8">
        <w:t xml:space="preserve"> ble gjennomført, og den forventede utviklingen dersom </w:t>
      </w:r>
      <w:r w:rsidR="00F53AA3">
        <w:t>anskaffelsen</w:t>
      </w:r>
      <w:r w:rsidR="00610BC8">
        <w:t xml:space="preserve"> ikke hadde blitt gjennomført. </w:t>
      </w:r>
    </w:p>
    <w:p w14:paraId="1900A73B" w14:textId="5DAE7C24" w:rsidR="0052648C" w:rsidRDefault="00896BDC" w:rsidP="00383DB0">
      <w:r>
        <w:t xml:space="preserve">Forut for anskaffelsen hadde Larvik kommune </w:t>
      </w:r>
      <w:r w:rsidR="00955590">
        <w:t xml:space="preserve">og flere av de andre deltakende kommunene </w:t>
      </w:r>
      <w:r>
        <w:t xml:space="preserve">gjennomført </w:t>
      </w:r>
      <w:r w:rsidR="000128A3">
        <w:t>pilotprosjekt</w:t>
      </w:r>
      <w:r w:rsidR="00955590">
        <w:t>er</w:t>
      </w:r>
      <w:r w:rsidR="00353DFA">
        <w:t xml:space="preserve"> </w:t>
      </w:r>
      <w:r w:rsidR="00943C0A">
        <w:t xml:space="preserve">ol. </w:t>
      </w:r>
      <w:r w:rsidR="00353DFA">
        <w:t xml:space="preserve">med elektronisk medisineringsstøtte. </w:t>
      </w:r>
      <w:r w:rsidR="00135929">
        <w:t>Flere av kommunene</w:t>
      </w:r>
      <w:r w:rsidR="00943C0A">
        <w:t xml:space="preserve"> som </w:t>
      </w:r>
      <w:r w:rsidR="00135929">
        <w:t>deltok</w:t>
      </w:r>
      <w:r w:rsidR="00353DFA">
        <w:t xml:space="preserve"> hadde derfor flere pasienter som </w:t>
      </w:r>
      <w:r w:rsidR="00695094">
        <w:t xml:space="preserve">allerede </w:t>
      </w:r>
      <w:r w:rsidR="00353DFA">
        <w:t xml:space="preserve">benyttet medisindispensere forut for anskaffelsen. </w:t>
      </w:r>
      <w:r w:rsidR="006D7B05">
        <w:t>I hovedsak gjennomførte kommunen</w:t>
      </w:r>
      <w:r w:rsidR="00955590">
        <w:t>e</w:t>
      </w:r>
      <w:r w:rsidR="006D7B05">
        <w:t xml:space="preserve"> derimot medisineringen manuelt. </w:t>
      </w:r>
    </w:p>
    <w:p w14:paraId="1824213D" w14:textId="75C5CB87" w:rsidR="00383DB0" w:rsidRDefault="00E21939" w:rsidP="00383DB0">
      <w:r>
        <w:t>I n</w:t>
      </w:r>
      <w:r w:rsidR="00383DB0">
        <w:t>ullalternativet</w:t>
      </w:r>
      <w:r>
        <w:t xml:space="preserve"> forutsetter vi</w:t>
      </w:r>
      <w:r w:rsidR="00383DB0">
        <w:t xml:space="preserve"> at </w:t>
      </w:r>
      <w:r w:rsidR="00955590">
        <w:t xml:space="preserve">alle </w:t>
      </w:r>
      <w:r w:rsidR="00383DB0">
        <w:t>kommunen</w:t>
      </w:r>
      <w:r w:rsidR="00955590">
        <w:t>e</w:t>
      </w:r>
      <w:r w:rsidR="00383DB0">
        <w:t xml:space="preserve"> hadde gjennomfør</w:t>
      </w:r>
      <w:r w:rsidR="00955590">
        <w:t xml:space="preserve">t </w:t>
      </w:r>
      <w:r w:rsidR="00383DB0">
        <w:t xml:space="preserve">medisinering </w:t>
      </w:r>
      <w:r w:rsidR="00955590">
        <w:t>manuelt</w:t>
      </w:r>
      <w:r w:rsidR="00383DB0">
        <w:t xml:space="preserve">. Dette omfatter at de ansatte i helsetjenesten reiser hjem til pasientene for å levere ut </w:t>
      </w:r>
      <w:r w:rsidR="00353DFA">
        <w:t xml:space="preserve">og bistå med å ta </w:t>
      </w:r>
      <w:r w:rsidR="00383DB0">
        <w:t>medisiner.</w:t>
      </w:r>
      <w:r w:rsidR="00353DFA">
        <w:t xml:space="preserve"> </w:t>
      </w:r>
      <w:r w:rsidR="00D47AC7">
        <w:t xml:space="preserve">I nullalternativet </w:t>
      </w:r>
      <w:r w:rsidR="0026789A">
        <w:t>blir det ikke</w:t>
      </w:r>
      <w:r w:rsidR="00D47AC7">
        <w:t xml:space="preserve"> gjennomført en alternativ anskaffelse, siden all medisinering gjennomfør</w:t>
      </w:r>
      <w:r w:rsidR="00284455">
        <w:t>es</w:t>
      </w:r>
      <w:r w:rsidR="00D47AC7">
        <w:t xml:space="preserve"> manuelt. Dermed inkluderer vi den </w:t>
      </w:r>
      <w:r w:rsidR="0033606C">
        <w:t xml:space="preserve">totale </w:t>
      </w:r>
      <w:r w:rsidR="00D47AC7">
        <w:t>kostnade</w:t>
      </w:r>
      <w:r w:rsidR="007C2682">
        <w:t>n</w:t>
      </w:r>
      <w:r w:rsidR="00284455">
        <w:t xml:space="preserve"> knyttet til gjennomføring av anskaffelsen </w:t>
      </w:r>
      <w:r w:rsidR="00F53AA3">
        <w:t xml:space="preserve">i hovedalternativet. </w:t>
      </w:r>
    </w:p>
    <w:p w14:paraId="5F742576" w14:textId="68AEA1C1" w:rsidR="00BA2CFD" w:rsidRDefault="00133182" w:rsidP="00336158">
      <w:pPr>
        <w:pStyle w:val="Overskrift2"/>
      </w:pPr>
      <w:bookmarkStart w:id="22" w:name="_Toc76039023"/>
      <w:r>
        <w:t>V</w:t>
      </w:r>
      <w:r w:rsidR="00B35C8F">
        <w:t>urdering av innovasjon i anskaffelsen</w:t>
      </w:r>
      <w:bookmarkEnd w:id="22"/>
    </w:p>
    <w:p w14:paraId="410B407A" w14:textId="29F00248" w:rsidR="00AF1C25" w:rsidRDefault="00AF1C25" w:rsidP="00AF1C25">
      <w:pPr>
        <w:pStyle w:val="Overskrift4"/>
      </w:pPr>
      <w:r>
        <w:t>Definisjon av innovasjonshøyde</w:t>
      </w:r>
    </w:p>
    <w:p w14:paraId="1907E2FD" w14:textId="19F75882" w:rsidR="00033891" w:rsidRDefault="00033891" w:rsidP="00B44FD2">
      <w:r>
        <w:t xml:space="preserve">Innovasjonshøyde er </w:t>
      </w:r>
      <w:r w:rsidR="00D639D2">
        <w:t xml:space="preserve">et mål på hvor innovativt </w:t>
      </w:r>
      <w:r w:rsidR="00E2418C">
        <w:t>løsningene som ble anskaffet var. Innovasjonshøyde beskrives ofte på et spekter fra radikal</w:t>
      </w:r>
      <w:r w:rsidR="001F0259">
        <w:t xml:space="preserve"> til inkrementell innovasjon</w:t>
      </w:r>
      <w:sdt>
        <w:sdtPr>
          <w:id w:val="-826434369"/>
          <w:citation/>
        </w:sdtPr>
        <w:sdtEndPr/>
        <w:sdtContent>
          <w:r w:rsidR="0000783B">
            <w:fldChar w:fldCharType="begin"/>
          </w:r>
          <w:r w:rsidR="0000783B">
            <w:instrText xml:space="preserve"> CITATION Nor19 \l 1044 </w:instrText>
          </w:r>
          <w:r w:rsidR="0000783B">
            <w:fldChar w:fldCharType="separate"/>
          </w:r>
          <w:r w:rsidR="0000783B">
            <w:rPr>
              <w:noProof/>
            </w:rPr>
            <w:t xml:space="preserve"> </w:t>
          </w:r>
          <w:r w:rsidR="0000783B" w:rsidRPr="0000783B">
            <w:rPr>
              <w:noProof/>
            </w:rPr>
            <w:t>(Nordbakken, 2019)</w:t>
          </w:r>
          <w:r w:rsidR="0000783B">
            <w:fldChar w:fldCharType="end"/>
          </w:r>
        </w:sdtContent>
      </w:sdt>
      <w:r w:rsidR="001F0259">
        <w:t xml:space="preserve">. Radikal innovasjon er </w:t>
      </w:r>
      <w:r w:rsidR="00593FF2">
        <w:t xml:space="preserve">det mest ekstreme, og </w:t>
      </w:r>
      <w:r w:rsidR="00A12FB6">
        <w:t>er</w:t>
      </w:r>
      <w:r w:rsidR="00CB4D2D">
        <w:t xml:space="preserve"> innovasjon som bryter helt med eksisterende og tradisjonelle </w:t>
      </w:r>
      <w:r w:rsidR="00344F47">
        <w:t>produkter og tjenester. Inkrementell innovasjon er</w:t>
      </w:r>
      <w:r w:rsidR="0000783B">
        <w:t xml:space="preserve"> i andre enden av skalaen, og</w:t>
      </w:r>
      <w:r w:rsidR="001B4E55">
        <w:t xml:space="preserve"> er</w:t>
      </w:r>
      <w:r w:rsidR="00344F47">
        <w:t xml:space="preserve"> mer skrittvis </w:t>
      </w:r>
      <w:r w:rsidR="0000783B">
        <w:t xml:space="preserve">endring av eksisterende </w:t>
      </w:r>
      <w:r w:rsidR="001B4E55">
        <w:t>produkter og tjenester</w:t>
      </w:r>
      <w:r w:rsidR="0000783B">
        <w:t xml:space="preserve">. </w:t>
      </w:r>
    </w:p>
    <w:p w14:paraId="0EF2D353" w14:textId="7631C079" w:rsidR="00AF1C25" w:rsidRDefault="00AF1C25" w:rsidP="00AF1C25">
      <w:pPr>
        <w:pStyle w:val="Overskrift4"/>
      </w:pPr>
      <w:r>
        <w:t>Definisjon av innovative anskaffelser</w:t>
      </w:r>
    </w:p>
    <w:p w14:paraId="5B479794" w14:textId="77944A49" w:rsidR="00AF1C25" w:rsidRDefault="00AF1C25" w:rsidP="00AF1C25">
      <w:pPr>
        <w:spacing w:line="276" w:lineRule="auto"/>
      </w:pPr>
      <w:r>
        <w:t>EU-kommisjonen har utarbeidet en veileder til hvordan man kan anskaffe innovasjon.</w:t>
      </w:r>
      <w:r>
        <w:rPr>
          <w:rStyle w:val="Fotnotereferanse"/>
        </w:rPr>
        <w:footnoteReference w:id="5"/>
      </w:r>
      <w:r>
        <w:t xml:space="preserve"> De definerer anskaffelse av innovasjon som alle anskaffelser som innebærer enten: </w:t>
      </w:r>
    </w:p>
    <w:p w14:paraId="648EE620" w14:textId="77777777" w:rsidR="00AF1C25" w:rsidRDefault="00AF1C25" w:rsidP="004D6D67">
      <w:pPr>
        <w:pStyle w:val="Punktmerketnivliste"/>
      </w:pPr>
      <w:r>
        <w:t>Kjøp av innovasjonsprosessen</w:t>
      </w:r>
    </w:p>
    <w:p w14:paraId="591F3FE7" w14:textId="77777777" w:rsidR="00AF1C25" w:rsidRDefault="00AF1C25" w:rsidP="004D6D67">
      <w:pPr>
        <w:pStyle w:val="Punktmerketnivliste"/>
      </w:pPr>
      <w:r>
        <w:t xml:space="preserve">Kjøp av utfallet av innovasjon som er skapt av andre </w:t>
      </w:r>
    </w:p>
    <w:p w14:paraId="1EE35870" w14:textId="77777777" w:rsidR="00AF1C25" w:rsidRDefault="00AF1C25" w:rsidP="00AF1C25">
      <w:pPr>
        <w:spacing w:line="276" w:lineRule="auto"/>
      </w:pPr>
      <w:r>
        <w:t xml:space="preserve">Kjøp av innovasjonsprosessen innebærer at oppdragsgiver går ut i markedet og kjøper forsknings- og utviklingstjenester for en vare- eller en tjeneste som ikke finnes. I dette tilfellet vil oppdragsgiver beskrive sine behov, og be leverandører om å utvikle innovative produkter, tjenester eller prosesser som møter oppdragsgivers behov. </w:t>
      </w:r>
    </w:p>
    <w:p w14:paraId="12C47A29" w14:textId="6DB1D02D" w:rsidR="00AF1C25" w:rsidRDefault="00AF1C25" w:rsidP="00AF1C25">
      <w:pPr>
        <w:spacing w:line="276" w:lineRule="auto"/>
      </w:pPr>
      <w:r>
        <w:t xml:space="preserve">Kjøp av utfallet av innovasjon som er skapt av andre innebærer at oppdragsgiver istedenfor å anskaffe hyllevarer, velger å være «early adopter» og anskaffe varer eller tjenester som er nye i markedet. For at det skal være en innovativ anskaffelse må dermed to kriterier oppfylles: det som anskaffes må </w:t>
      </w:r>
      <w:r>
        <w:lastRenderedPageBreak/>
        <w:t>være noe nytt, og den som gjennomfører anskaffelsen må være en tidlig bruker av det som anskaffes.</w:t>
      </w:r>
    </w:p>
    <w:p w14:paraId="10ADAFCC" w14:textId="1EC6DAFE" w:rsidR="000374C0" w:rsidRDefault="004D7F78" w:rsidP="000374C0">
      <w:pPr>
        <w:pStyle w:val="Overskrift4"/>
      </w:pPr>
      <w:r>
        <w:t>Definisjon av tidlig brukere ved kjøp av innovasjon</w:t>
      </w:r>
    </w:p>
    <w:p w14:paraId="337843A6" w14:textId="4957BBEF" w:rsidR="0008556B" w:rsidRDefault="0008556B" w:rsidP="0008556B">
      <w:r>
        <w:t>Teorien om spredning av innovasjon (Diffusion of Innovation) er en kjent teori som ble utarbeidet av Everett Rogers tilbake i 1963</w:t>
      </w:r>
      <w:sdt>
        <w:sdtPr>
          <w:id w:val="-192313028"/>
          <w:citation/>
        </w:sdtPr>
        <w:sdtEndPr/>
        <w:sdtContent>
          <w:r>
            <w:fldChar w:fldCharType="begin"/>
          </w:r>
          <w:r>
            <w:instrText xml:space="preserve">CITATION Rog63 \l 1044 </w:instrText>
          </w:r>
          <w:r>
            <w:fldChar w:fldCharType="separate"/>
          </w:r>
          <w:r>
            <w:rPr>
              <w:noProof/>
            </w:rPr>
            <w:t xml:space="preserve"> </w:t>
          </w:r>
          <w:r w:rsidRPr="007A1F52">
            <w:rPr>
              <w:noProof/>
            </w:rPr>
            <w:t>(Rogers, 1983)</w:t>
          </w:r>
          <w:r>
            <w:fldChar w:fldCharType="end"/>
          </w:r>
        </w:sdtContent>
      </w:sdt>
      <w:r>
        <w:t xml:space="preserve">. I boken beskriver Rogers blant annet hva som påvirker spredning av innovasjon, hvilke forhold ved innovasjon som avgjør hvor fort den spres og beslutningsprosessen for aktører som vurderer å ta i bruk innovative løsninger. Videre klassifiserer Rogers aktører i fem ulike kategorier etter hvor tidlig de tar i bruk innovative løsninger, som illustrert i </w:t>
      </w:r>
      <w:r>
        <w:fldChar w:fldCharType="begin"/>
      </w:r>
      <w:r>
        <w:instrText xml:space="preserve"> REF _Ref75448899 \h </w:instrText>
      </w:r>
      <w:r>
        <w:fldChar w:fldCharType="separate"/>
      </w:r>
      <w:r w:rsidR="000827EC">
        <w:t xml:space="preserve">Figur </w:t>
      </w:r>
      <w:r w:rsidR="000827EC">
        <w:rPr>
          <w:noProof/>
        </w:rPr>
        <w:t>3</w:t>
      </w:r>
      <w:r w:rsidR="000827EC">
        <w:noBreakHyphen/>
      </w:r>
      <w:r w:rsidR="000827EC">
        <w:rPr>
          <w:noProof/>
        </w:rPr>
        <w:t>1</w:t>
      </w:r>
      <w:r>
        <w:fldChar w:fldCharType="end"/>
      </w:r>
      <w:r>
        <w:t xml:space="preserve">. </w:t>
      </w:r>
    </w:p>
    <w:p w14:paraId="27C80276" w14:textId="72A914DA" w:rsidR="0008556B" w:rsidRDefault="0008556B" w:rsidP="0008556B">
      <w:pPr>
        <w:pStyle w:val="Bildetekst"/>
      </w:pPr>
      <w:bookmarkStart w:id="23" w:name="_Ref75448899"/>
      <w:r>
        <w:t xml:space="preserve">Figur </w:t>
      </w:r>
      <w:r w:rsidR="00321BFA">
        <w:fldChar w:fldCharType="begin"/>
      </w:r>
      <w:r w:rsidR="00321BFA">
        <w:instrText xml:space="preserve"> STYLEREF 1 \s </w:instrText>
      </w:r>
      <w:r w:rsidR="00321BFA">
        <w:fldChar w:fldCharType="separate"/>
      </w:r>
      <w:r w:rsidR="000827EC">
        <w:rPr>
          <w:noProof/>
        </w:rPr>
        <w:t>3</w:t>
      </w:r>
      <w:r w:rsidR="00321BFA">
        <w:rPr>
          <w:noProof/>
        </w:rPr>
        <w:fldChar w:fldCharType="end"/>
      </w:r>
      <w:r>
        <w:noBreakHyphen/>
      </w:r>
      <w:r w:rsidR="00321BFA">
        <w:fldChar w:fldCharType="begin"/>
      </w:r>
      <w:r w:rsidR="00321BFA">
        <w:instrText xml:space="preserve"> SEQ Figur \* ARABIC \s 1 </w:instrText>
      </w:r>
      <w:r w:rsidR="00321BFA">
        <w:fldChar w:fldCharType="separate"/>
      </w:r>
      <w:r w:rsidR="000827EC">
        <w:rPr>
          <w:noProof/>
        </w:rPr>
        <w:t>1</w:t>
      </w:r>
      <w:r w:rsidR="00321BFA">
        <w:rPr>
          <w:noProof/>
        </w:rPr>
        <w:fldChar w:fldCharType="end"/>
      </w:r>
      <w:bookmarkEnd w:id="23"/>
      <w:r>
        <w:t>: Rogers inndeling av ulike type brukere av innovasjon</w:t>
      </w:r>
    </w:p>
    <w:tbl>
      <w:tblPr>
        <w:tblStyle w:val="Figurramme"/>
        <w:tblW w:w="0" w:type="auto"/>
        <w:tblLook w:val="04A0" w:firstRow="1" w:lastRow="0" w:firstColumn="1" w:lastColumn="0" w:noHBand="0" w:noVBand="1"/>
      </w:tblPr>
      <w:tblGrid>
        <w:gridCol w:w="4365"/>
      </w:tblGrid>
      <w:tr w:rsidR="0008556B" w14:paraId="5C44415A" w14:textId="77777777" w:rsidTr="00415C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dxa"/>
          </w:tcPr>
          <w:p w14:paraId="3F132376" w14:textId="77777777" w:rsidR="0008556B" w:rsidRDefault="0008556B" w:rsidP="00415CBF">
            <w:r>
              <w:rPr>
                <w:noProof/>
              </w:rPr>
              <w:drawing>
                <wp:inline distT="0" distB="0" distL="0" distR="0" wp14:anchorId="460B1E90" wp14:editId="33A04CCF">
                  <wp:extent cx="2771775" cy="792480"/>
                  <wp:effectExtent l="0" t="0" r="9525" b="7620"/>
                  <wp:docPr id="12" name="Bilde 12" descr="diffusion-of-innovations-how-new-ideas-spread-adoption-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ffusion-of-innovations-how-new-ideas-spread-adoption-curv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1775" cy="792480"/>
                          </a:xfrm>
                          <a:prstGeom prst="rect">
                            <a:avLst/>
                          </a:prstGeom>
                          <a:noFill/>
                          <a:ln>
                            <a:noFill/>
                          </a:ln>
                        </pic:spPr>
                      </pic:pic>
                    </a:graphicData>
                  </a:graphic>
                </wp:inline>
              </w:drawing>
            </w:r>
          </w:p>
        </w:tc>
      </w:tr>
    </w:tbl>
    <w:p w14:paraId="418C1195" w14:textId="77777777" w:rsidR="0008556B" w:rsidRDefault="0008556B" w:rsidP="0008556B">
      <w:pPr>
        <w:pStyle w:val="Kildetekst"/>
      </w:pPr>
      <w:r>
        <w:t>Kilde: Singer</w:t>
      </w:r>
      <w:sdt>
        <w:sdtPr>
          <w:id w:val="734356447"/>
          <w:citation/>
        </w:sdtPr>
        <w:sdtEndPr/>
        <w:sdtContent>
          <w:r>
            <w:fldChar w:fldCharType="begin"/>
          </w:r>
          <w:r>
            <w:instrText xml:space="preserve">CITATION Sin16 \n  \l 1044 </w:instrText>
          </w:r>
          <w:r>
            <w:fldChar w:fldCharType="separate"/>
          </w:r>
          <w:r>
            <w:rPr>
              <w:noProof/>
            </w:rPr>
            <w:t xml:space="preserve"> </w:t>
          </w:r>
          <w:r w:rsidRPr="000303EF">
            <w:rPr>
              <w:noProof/>
            </w:rPr>
            <w:t>(2016)</w:t>
          </w:r>
          <w:r>
            <w:fldChar w:fldCharType="end"/>
          </w:r>
        </w:sdtContent>
      </w:sdt>
    </w:p>
    <w:p w14:paraId="358B4C95" w14:textId="77777777" w:rsidR="0008556B" w:rsidRDefault="0008556B" w:rsidP="0008556B">
      <w:r>
        <w:t xml:space="preserve">De første som tar i bruk en ny løsning kalles innovatører. Disse aktørene har ofte solide finansielle ressurser, er risikovillige og er kunnskapsrike. </w:t>
      </w:r>
    </w:p>
    <w:p w14:paraId="3C05C699" w14:textId="0D8B2E0D" w:rsidR="0008556B" w:rsidRDefault="0008556B" w:rsidP="0008556B">
      <w:r>
        <w:t>Den neste kategorien som tar i bruk løsningen, er såkalte «early adopters». Dette er virksomheter som ofte er tidlige ute med å ta i bruk nye løsninger, men som ikke er like risikovillige som innovatørene. Videre er early adopters ofte respektert blant andre aktører i sine respektive nettverk. Rogers oppgir at early adopters er viktige for spredning av innovasjon fordi de ofte bidrar med å spre sine erfaringer knyttet til den innovative løsningen til sine nettverk, som deretter reduserer risikoen og usikkerheten knyttet til den innovative løsningen for andre aktører i nettverk</w:t>
      </w:r>
      <w:r w:rsidR="00D3230E">
        <w:t>et</w:t>
      </w:r>
      <w:r>
        <w:t xml:space="preserve">. </w:t>
      </w:r>
    </w:p>
    <w:p w14:paraId="44A0A696" w14:textId="77777777" w:rsidR="0008556B" w:rsidRDefault="0008556B" w:rsidP="0008556B">
      <w:r>
        <w:t xml:space="preserve">Etter early adopters følger early majority, late majority og laggers, som er aktører som typisk er mindre risikovillige, mer skeptiske til innovative </w:t>
      </w:r>
      <w:r>
        <w:t xml:space="preserve">løsninger og er mindre ressurssterke enn innovators og early adopters. </w:t>
      </w:r>
    </w:p>
    <w:p w14:paraId="4A1FF69F" w14:textId="77777777" w:rsidR="000827EC" w:rsidRDefault="000827EC" w:rsidP="000827EC">
      <w:pPr>
        <w:pStyle w:val="Overskrift4"/>
      </w:pPr>
      <w:r>
        <w:t>Anskaffelsen var kjøp av innovasjon</w:t>
      </w:r>
    </w:p>
    <w:p w14:paraId="376DF3BD" w14:textId="0D98925B" w:rsidR="00F9222B" w:rsidRDefault="00F9222B" w:rsidP="00B44FD2">
      <w:r>
        <w:t xml:space="preserve">Elektronisk medisineringsstøtte vurderes av oss å være et produkt med stor innovasjonshøyde: et helt nytt produkt og tjeneste, sammenlignet med tidligere hjemmebesøk for medisinering. </w:t>
      </w:r>
    </w:p>
    <w:p w14:paraId="52A7565D" w14:textId="14BE26BE" w:rsidR="000374C0" w:rsidRDefault="000374C0" w:rsidP="00B44FD2">
      <w:r>
        <w:t>Larvik</w:t>
      </w:r>
      <w:r w:rsidR="00004378">
        <w:t>, og de andre kommunene som var med på anskaffelsen, var</w:t>
      </w:r>
      <w:r w:rsidR="000827EC">
        <w:t xml:space="preserve"> </w:t>
      </w:r>
      <w:r w:rsidR="00004378">
        <w:t>tidlige brukere («</w:t>
      </w:r>
      <w:r w:rsidR="000827EC">
        <w:t>early adopter</w:t>
      </w:r>
      <w:r w:rsidR="00004378">
        <w:t>s»)</w:t>
      </w:r>
      <w:r w:rsidR="000827EC">
        <w:t xml:space="preserve"> av </w:t>
      </w:r>
      <w:r w:rsidR="00F9222B">
        <w:t xml:space="preserve">denne innovasjonen ved å være </w:t>
      </w:r>
      <w:r>
        <w:t xml:space="preserve">tidlig ute med å anskaffe løsningene. Anskaffelsen </w:t>
      </w:r>
      <w:r w:rsidR="00F9222B">
        <w:t>er dermed klart</w:t>
      </w:r>
      <w:r w:rsidR="00004378">
        <w:t xml:space="preserve"> innovativ, i form av kjøp av innovasjon. </w:t>
      </w:r>
      <w:r w:rsidR="009A03AD">
        <w:t>Anskaffelsen</w:t>
      </w:r>
      <w:r>
        <w:t xml:space="preserve"> vil bidra til å endre hvordan kommunen arbeider med medisineringsstøtte. Det fører til å så godt som fjerne noen av oppgavene som helsetjenestene gjennomførte tidligere, mens enkelte nye oppgaver er introdusert. </w:t>
      </w:r>
    </w:p>
    <w:p w14:paraId="30BD775E" w14:textId="4460CAE1" w:rsidR="003A78BC" w:rsidRDefault="000374C0" w:rsidP="003A78BC">
      <w:pPr>
        <w:pStyle w:val="Overskrift4"/>
      </w:pPr>
      <w:r>
        <w:t>Foreløpig begrenset</w:t>
      </w:r>
      <w:r w:rsidR="003A78BC">
        <w:t xml:space="preserve"> grad av utvikling av nye produkter i anskaffelsen</w:t>
      </w:r>
    </w:p>
    <w:p w14:paraId="67EE9120" w14:textId="5AE4A514" w:rsidR="000545EE" w:rsidRDefault="001E5186" w:rsidP="00B44FD2">
      <w:r>
        <w:t>Et opprinnelig mål</w:t>
      </w:r>
      <w:r w:rsidR="00EC13D2">
        <w:t xml:space="preserve"> </w:t>
      </w:r>
      <w:r w:rsidR="008A137F">
        <w:t xml:space="preserve">for anskaffelsen var </w:t>
      </w:r>
      <w:r w:rsidR="00C879BF">
        <w:t xml:space="preserve">å utfordre </w:t>
      </w:r>
      <w:r w:rsidR="008A137F">
        <w:t xml:space="preserve">leverandørmarkedet til å kunne </w:t>
      </w:r>
      <w:r w:rsidR="00EC13D2">
        <w:t xml:space="preserve">ta over en større del av </w:t>
      </w:r>
      <w:r w:rsidR="00C879BF">
        <w:t xml:space="preserve">tjenestene knyttet til medisineringsstøtte. </w:t>
      </w:r>
      <w:r w:rsidR="00AF465E">
        <w:t>I markedsdialogen kom leverandørene med innspill om at dette ikke var mulig innenfor gjeldende regelverk</w:t>
      </w:r>
      <w:r>
        <w:t xml:space="preserve">, som </w:t>
      </w:r>
      <w:r w:rsidR="00AF465E">
        <w:t xml:space="preserve">i </w:t>
      </w:r>
      <w:r>
        <w:t>utgangspunktet</w:t>
      </w:r>
      <w:r w:rsidR="0048560F">
        <w:t xml:space="preserve"> kun</w:t>
      </w:r>
      <w:r w:rsidR="006474E5">
        <w:t xml:space="preserve"> </w:t>
      </w:r>
      <w:r>
        <w:t>tillater at</w:t>
      </w:r>
      <w:r w:rsidR="0048560F">
        <w:t xml:space="preserve"> </w:t>
      </w:r>
      <w:r w:rsidR="00A56748">
        <w:t xml:space="preserve">ansatte i helsetjenesten som kan distribuere </w:t>
      </w:r>
      <w:r w:rsidR="004D3ED6">
        <w:t>medisiner fra apotekene og ut til pasientene.</w:t>
      </w:r>
      <w:r w:rsidR="00D805A2">
        <w:rPr>
          <w:rStyle w:val="Fotnotereferanse"/>
        </w:rPr>
        <w:footnoteReference w:id="6"/>
      </w:r>
      <w:r w:rsidR="004D3ED6">
        <w:t xml:space="preserve"> </w:t>
      </w:r>
      <w:r w:rsidR="00882908">
        <w:t xml:space="preserve">Utfordringen knyttet til regelverket gjorde </w:t>
      </w:r>
      <w:r w:rsidR="00E22E19">
        <w:t>at</w:t>
      </w:r>
      <w:r w:rsidR="00882908">
        <w:t xml:space="preserve"> leverandørmarkedet anbefalte kommunene å heller kjøpe inn løsninger som fantes i markedet, og </w:t>
      </w:r>
      <w:r w:rsidR="00754744">
        <w:t>iverksette en mer langsiktig prosess for å få endret regelverket.</w:t>
      </w:r>
    </w:p>
    <w:p w14:paraId="5D4C0137" w14:textId="77777777" w:rsidR="00BA0996" w:rsidRDefault="00CB1FF0" w:rsidP="00CB1FF0">
      <w:pPr>
        <w:sectPr w:rsidR="00BA0996" w:rsidSect="00577CE9">
          <w:type w:val="continuous"/>
          <w:pgSz w:w="11906" w:h="16838"/>
          <w:pgMar w:top="1418" w:right="1134" w:bottom="1418" w:left="1701" w:header="709" w:footer="357" w:gutter="0"/>
          <w:cols w:num="2" w:space="340"/>
          <w:docGrid w:linePitch="360"/>
        </w:sectPr>
      </w:pPr>
      <w:r>
        <w:t xml:space="preserve">Løsningene som Larvik kommune endte opp med å anskaffe fantes allerede i markedet. Vi får oppgitt at det i liten grad ble utviklet nye løsninger i forbindelse med anskaffelsen, selv om oppdragsgiver og en leverandør oppgir </w:t>
      </w:r>
      <w:r w:rsidR="00200412">
        <w:t xml:space="preserve">at </w:t>
      </w:r>
      <w:r>
        <w:t>produkter i noen grad ble videreutviklet for å bedre dekke oppdragsgivers behov</w:t>
      </w:r>
      <w:r w:rsidR="00B35C8F">
        <w:t>, samt at oppdragsgiver, som nevnt, måtte utvikle egen drift for å ta løsningene i bruk.</w:t>
      </w:r>
    </w:p>
    <w:p w14:paraId="289DC144" w14:textId="730D38E1" w:rsidR="00CD0511" w:rsidRDefault="00CD0511" w:rsidP="00CB1FF0"/>
    <w:p w14:paraId="4611F6AB" w14:textId="0BB3F0C7" w:rsidR="00BA2CFD" w:rsidRDefault="00BA2CFD" w:rsidP="008D0F32">
      <w:pPr>
        <w:pStyle w:val="Overskrift1"/>
        <w:framePr w:wrap="around"/>
      </w:pPr>
      <w:bookmarkStart w:id="24" w:name="_Ref75516275"/>
      <w:bookmarkStart w:id="25" w:name="_Toc76039024"/>
      <w:r>
        <w:lastRenderedPageBreak/>
        <w:t>Virkninger av anskaffelsen</w:t>
      </w:r>
      <w:bookmarkEnd w:id="24"/>
      <w:bookmarkEnd w:id="25"/>
    </w:p>
    <w:p w14:paraId="41ADCA09" w14:textId="33BF642B" w:rsidR="00A044B0" w:rsidRPr="008038F9" w:rsidRDefault="008038F9" w:rsidP="000420D8">
      <w:r>
        <w:t>I det følgende kapitelet vil vi gjennomgå identifiserte virkninger</w:t>
      </w:r>
      <w:r w:rsidR="00E87600">
        <w:t xml:space="preserve"> av anskaffelse</w:t>
      </w:r>
      <w:r w:rsidR="00D27D63">
        <w:t>n</w:t>
      </w:r>
      <w:r w:rsidR="00E87600">
        <w:t xml:space="preserve">. Vi </w:t>
      </w:r>
      <w:r w:rsidR="00DB6257">
        <w:t>analyserer virkninger for kommunene som deltok, brukere av løsningene og for samfunnet som</w:t>
      </w:r>
      <w:r w:rsidR="00D27D63">
        <w:t xml:space="preserve"> </w:t>
      </w:r>
      <w:r w:rsidR="00DB6257">
        <w:t xml:space="preserve">helhet. </w:t>
      </w:r>
      <w:r w:rsidR="00824011">
        <w:t>For alle prissatte virkninger er det oppgitt et minimums- og maksimumsestimat</w:t>
      </w:r>
      <w:r w:rsidR="00C244B2">
        <w:t>.</w:t>
      </w:r>
    </w:p>
    <w:p w14:paraId="4B8D19C9" w14:textId="6A524538" w:rsidR="00E2443B" w:rsidRDefault="00CC27DD" w:rsidP="00D86381">
      <w:pPr>
        <w:pStyle w:val="Overskrift2"/>
      </w:pPr>
      <w:bookmarkStart w:id="26" w:name="_Toc76039025"/>
      <w:r>
        <w:t xml:space="preserve">Virkninger for </w:t>
      </w:r>
      <w:r w:rsidR="00E2443B">
        <w:t>oppdragsgiver</w:t>
      </w:r>
      <w:bookmarkEnd w:id="26"/>
    </w:p>
    <w:p w14:paraId="28C4B59D" w14:textId="354144E8" w:rsidR="00712898" w:rsidRDefault="00712898" w:rsidP="008916A8">
      <w:r>
        <w:t xml:space="preserve">I det følgende vil vi kort redegjøre for de prissatte virkingene for oppdragsgiver. Disse kan grovt sett deles i to grupper: </w:t>
      </w:r>
    </w:p>
    <w:p w14:paraId="23FD4A1B" w14:textId="48EA1E57" w:rsidR="00712898" w:rsidRDefault="00712898" w:rsidP="00712898">
      <w:pPr>
        <w:pStyle w:val="Punktmerketnivliste"/>
      </w:pPr>
      <w:r>
        <w:t>Engangskostnader/investeringskostnader</w:t>
      </w:r>
    </w:p>
    <w:p w14:paraId="26C8EA8C" w14:textId="72F26FB9" w:rsidR="00712898" w:rsidRDefault="00712898" w:rsidP="00712898">
      <w:pPr>
        <w:pStyle w:val="Punktmerketnivliste"/>
      </w:pPr>
      <w:r>
        <w:t>Driftskostnader/gevinster</w:t>
      </w:r>
    </w:p>
    <w:p w14:paraId="7B881CDA" w14:textId="018BCA34" w:rsidR="00712898" w:rsidRDefault="00712898" w:rsidP="0063062B">
      <w:r>
        <w:t xml:space="preserve">Førstnevnte gruppe omfatter transaksjonskostnader for oppdragsgivere knyttet til gjennomføringen av anskaffelsen. Dette innebærer </w:t>
      </w:r>
      <w:r w:rsidR="00B438D6">
        <w:t xml:space="preserve">forberedelse og gjennomføring av konkurranse, akseptansetesting og kontraktsinngåelse. Videre vil det </w:t>
      </w:r>
      <w:r w:rsidR="00924D84">
        <w:t>være implementerings</w:t>
      </w:r>
      <w:r w:rsidR="00B438D6">
        <w:t xml:space="preserve">kostnader </w:t>
      </w:r>
      <w:r w:rsidR="00924D84">
        <w:t xml:space="preserve">knyttet til å lære opp ansatte i helsetjenesten i hvordan de skal bruke løsningene. </w:t>
      </w:r>
      <w:r w:rsidR="00B438D6">
        <w:t xml:space="preserve"> </w:t>
      </w:r>
    </w:p>
    <w:p w14:paraId="6AD8D26D" w14:textId="1D41473C" w:rsidR="00924D84" w:rsidRDefault="00924D84" w:rsidP="0063062B">
      <w:r>
        <w:t xml:space="preserve">Etter at løsningene er implementert, vil </w:t>
      </w:r>
      <w:r w:rsidR="001162D8">
        <w:t>de</w:t>
      </w:r>
      <w:r w:rsidR="00B70F55">
        <w:t>t påløpe årlige kostnader knyttet til drift og forvaltning av løsningen</w:t>
      </w:r>
      <w:r w:rsidR="00856EC4">
        <w:t xml:space="preserve">. I tillegg vil kommunen realisere gevinster som følge av at de kan redusere antall besøk ute hos pasientene. </w:t>
      </w:r>
    </w:p>
    <w:p w14:paraId="0DCD1890" w14:textId="1752001E" w:rsidR="00462524" w:rsidRDefault="00227902" w:rsidP="00014A8C">
      <w:pPr>
        <w:pStyle w:val="Overskrift4"/>
      </w:pPr>
      <w:r>
        <w:t>Engangskostnader/</w:t>
      </w:r>
      <w:r w:rsidR="00462524">
        <w:t>Investeringskostnader</w:t>
      </w:r>
    </w:p>
    <w:p w14:paraId="2EAF57B6" w14:textId="7D819BE0" w:rsidR="00AF196E" w:rsidRDefault="00AB750A" w:rsidP="00D41E3F">
      <w:pPr>
        <w:sectPr w:rsidR="00AF196E" w:rsidSect="00577CE9">
          <w:type w:val="continuous"/>
          <w:pgSz w:w="11906" w:h="16838"/>
          <w:pgMar w:top="1418" w:right="1134" w:bottom="1418" w:left="1701" w:header="709" w:footer="357" w:gutter="0"/>
          <w:cols w:num="2" w:space="340"/>
          <w:docGrid w:linePitch="360"/>
        </w:sectPr>
      </w:pPr>
      <w:r>
        <w:t xml:space="preserve">Kommunene som deltok i anskaffelsen, måtte sette av ressurser til å gjennomføre anskaffelsen og å implementere løsningene i kommunene. I følgende kapittel har vi estimert investeringskostnadene knyttet til disse to aktivitetene. Resultatene er oppsummert i </w:t>
      </w:r>
      <w:r>
        <w:fldChar w:fldCharType="begin"/>
      </w:r>
      <w:r>
        <w:instrText xml:space="preserve"> REF _Ref72577208 \h </w:instrText>
      </w:r>
      <w:r>
        <w:fldChar w:fldCharType="separate"/>
      </w:r>
      <w:r>
        <w:t xml:space="preserve">Tabell </w:t>
      </w:r>
      <w:r>
        <w:rPr>
          <w:noProof/>
        </w:rPr>
        <w:t>2</w:t>
      </w:r>
      <w:r>
        <w:noBreakHyphen/>
      </w:r>
      <w:r>
        <w:rPr>
          <w:noProof/>
        </w:rPr>
        <w:t>1</w:t>
      </w:r>
      <w:r>
        <w:fldChar w:fldCharType="end"/>
      </w:r>
      <w:r>
        <w:t xml:space="preserve">. Resultatene viser at investeringskostnadene av å gjennomføre anskaffelsen i sum </w:t>
      </w:r>
      <w:r w:rsidR="00495BB4">
        <w:t>er estimert til å være på</w:t>
      </w:r>
      <w:r>
        <w:t xml:space="preserve"> mellom 3,7 og 4,9 millioner for alle kommunene. Dette utgjør en kostnad på mellom 120 000 og 150 000 kroner i gjennomsnitt for de deltakende kommunene. </w:t>
      </w:r>
      <w:r w:rsidR="00495BB4">
        <w:t xml:space="preserve">I det videre vil vi beskrive hvordan vi har kommet frem til de ulike estimatene. </w:t>
      </w:r>
    </w:p>
    <w:p w14:paraId="33AB33AE" w14:textId="468BD73C" w:rsidR="00EA6ABB" w:rsidRDefault="00EA6ABB" w:rsidP="00EA6ABB">
      <w:pPr>
        <w:pStyle w:val="Bildetekst"/>
      </w:pPr>
      <w:r>
        <w:t xml:space="preserve">Tabell </w:t>
      </w:r>
      <w:r w:rsidR="00321BFA">
        <w:fldChar w:fldCharType="begin"/>
      </w:r>
      <w:r w:rsidR="00321BFA">
        <w:instrText xml:space="preserve"> STYLEREF 1 \s </w:instrText>
      </w:r>
      <w:r w:rsidR="00321BFA">
        <w:fldChar w:fldCharType="separate"/>
      </w:r>
      <w:r w:rsidR="00033FFD">
        <w:rPr>
          <w:noProof/>
        </w:rPr>
        <w:t>2</w:t>
      </w:r>
      <w:r w:rsidR="00321BFA">
        <w:rPr>
          <w:noProof/>
        </w:rPr>
        <w:fldChar w:fldCharType="end"/>
      </w:r>
      <w:r w:rsidR="00033FFD">
        <w:noBreakHyphen/>
      </w:r>
      <w:r w:rsidR="00321BFA">
        <w:fldChar w:fldCharType="begin"/>
      </w:r>
      <w:r w:rsidR="00321BFA">
        <w:instrText xml:space="preserve"> SEQ Tabell \* ARABIC \s 1 </w:instrText>
      </w:r>
      <w:r w:rsidR="00321BFA">
        <w:fldChar w:fldCharType="separate"/>
      </w:r>
      <w:r w:rsidR="00033FFD">
        <w:rPr>
          <w:noProof/>
        </w:rPr>
        <w:t>2</w:t>
      </w:r>
      <w:r w:rsidR="00321BFA">
        <w:rPr>
          <w:noProof/>
        </w:rPr>
        <w:fldChar w:fldCharType="end"/>
      </w:r>
      <w:r>
        <w:t xml:space="preserve">: Oppsummering av </w:t>
      </w:r>
      <w:r w:rsidR="00F26AAA">
        <w:t xml:space="preserve">estimerte </w:t>
      </w:r>
      <w:r>
        <w:t xml:space="preserve">investeringskostnader </w:t>
      </w:r>
      <w:r w:rsidR="009109D7">
        <w:t>(</w:t>
      </w:r>
      <w:r w:rsidR="00D721EB">
        <w:t xml:space="preserve">tusen </w:t>
      </w:r>
      <w:r w:rsidR="009109D7">
        <w:t>kroner)</w:t>
      </w:r>
    </w:p>
    <w:tbl>
      <w:tblPr>
        <w:tblStyle w:val="OsloEconomics"/>
        <w:tblW w:w="5000" w:type="pct"/>
        <w:tblLook w:val="04A0" w:firstRow="1" w:lastRow="0" w:firstColumn="1" w:lastColumn="0" w:noHBand="0" w:noVBand="1"/>
      </w:tblPr>
      <w:tblGrid>
        <w:gridCol w:w="3991"/>
        <w:gridCol w:w="2540"/>
        <w:gridCol w:w="2540"/>
      </w:tblGrid>
      <w:tr w:rsidR="00AF196E" w14:paraId="7A677412" w14:textId="77777777" w:rsidTr="00F41C23">
        <w:trPr>
          <w:cnfStyle w:val="100000000000" w:firstRow="1" w:lastRow="0" w:firstColumn="0" w:lastColumn="0" w:oddVBand="0" w:evenVBand="0" w:oddHBand="0"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2200" w:type="pct"/>
          </w:tcPr>
          <w:p w14:paraId="3E875C3F" w14:textId="09AC2DBF" w:rsidR="00AF196E" w:rsidRDefault="00E62C3F" w:rsidP="00E62C3F">
            <w:pPr>
              <w:jc w:val="left"/>
            </w:pPr>
            <w:r>
              <w:t>Kostnad</w:t>
            </w:r>
          </w:p>
        </w:tc>
        <w:tc>
          <w:tcPr>
            <w:tcW w:w="1400" w:type="pct"/>
          </w:tcPr>
          <w:p w14:paraId="69EAA15E" w14:textId="2FD35623" w:rsidR="00AF196E" w:rsidRDefault="00AF196E" w:rsidP="00AF196E">
            <w:pPr>
              <w:jc w:val="right"/>
              <w:cnfStyle w:val="100000000000" w:firstRow="1" w:lastRow="0" w:firstColumn="0" w:lastColumn="0" w:oddVBand="0" w:evenVBand="0" w:oddHBand="0" w:evenHBand="0" w:firstRowFirstColumn="0" w:firstRowLastColumn="0" w:lastRowFirstColumn="0" w:lastRowLastColumn="0"/>
            </w:pPr>
            <w:r>
              <w:t>Min</w:t>
            </w:r>
          </w:p>
        </w:tc>
        <w:tc>
          <w:tcPr>
            <w:tcW w:w="1400" w:type="pct"/>
          </w:tcPr>
          <w:p w14:paraId="693D9419" w14:textId="2B6EF0B5" w:rsidR="00AF196E" w:rsidRDefault="00AF196E" w:rsidP="00AF196E">
            <w:pPr>
              <w:jc w:val="right"/>
              <w:cnfStyle w:val="100000000000" w:firstRow="1" w:lastRow="0" w:firstColumn="0" w:lastColumn="0" w:oddVBand="0" w:evenVBand="0" w:oddHBand="0" w:evenHBand="0" w:firstRowFirstColumn="0" w:firstRowLastColumn="0" w:lastRowFirstColumn="0" w:lastRowLastColumn="0"/>
            </w:pPr>
            <w:r>
              <w:t>Maks</w:t>
            </w:r>
          </w:p>
        </w:tc>
      </w:tr>
      <w:tr w:rsidR="00AF196E" w14:paraId="47075E27" w14:textId="77777777" w:rsidTr="00F41C23">
        <w:trPr>
          <w:trHeight w:val="86"/>
        </w:trPr>
        <w:tc>
          <w:tcPr>
            <w:cnfStyle w:val="001000000000" w:firstRow="0" w:lastRow="0" w:firstColumn="1" w:lastColumn="0" w:oddVBand="0" w:evenVBand="0" w:oddHBand="0" w:evenHBand="0" w:firstRowFirstColumn="0" w:firstRowLastColumn="0" w:lastRowFirstColumn="0" w:lastRowLastColumn="0"/>
            <w:tcW w:w="2200" w:type="pct"/>
          </w:tcPr>
          <w:p w14:paraId="6DDCD371" w14:textId="5E62CE53" w:rsidR="00AF196E" w:rsidRDefault="00AF196E" w:rsidP="00D41E3F">
            <w:r>
              <w:t>Transaksjonskostnader</w:t>
            </w:r>
          </w:p>
        </w:tc>
        <w:tc>
          <w:tcPr>
            <w:tcW w:w="1400" w:type="pct"/>
          </w:tcPr>
          <w:p w14:paraId="4BA88E76" w14:textId="46EE5346" w:rsidR="00AF196E" w:rsidRDefault="00E62C3F" w:rsidP="009109D7">
            <w:pPr>
              <w:cnfStyle w:val="000000000000" w:firstRow="0" w:lastRow="0" w:firstColumn="0" w:lastColumn="0" w:oddVBand="0" w:evenVBand="0" w:oddHBand="0" w:evenHBand="0" w:firstRowFirstColumn="0" w:firstRowLastColumn="0" w:lastRowFirstColumn="0" w:lastRowLastColumn="0"/>
            </w:pPr>
            <w:r>
              <w:t>3</w:t>
            </w:r>
            <w:r w:rsidR="00BC44EE">
              <w:t> </w:t>
            </w:r>
            <w:r>
              <w:t>480</w:t>
            </w:r>
          </w:p>
        </w:tc>
        <w:tc>
          <w:tcPr>
            <w:tcW w:w="1400" w:type="pct"/>
          </w:tcPr>
          <w:p w14:paraId="1C6E1AD0" w14:textId="1807FCAB" w:rsidR="00AF196E" w:rsidRDefault="00E62C3F" w:rsidP="00D41E3F">
            <w:pPr>
              <w:cnfStyle w:val="000000000000" w:firstRow="0" w:lastRow="0" w:firstColumn="0" w:lastColumn="0" w:oddVBand="0" w:evenVBand="0" w:oddHBand="0" w:evenHBand="0" w:firstRowFirstColumn="0" w:firstRowLastColumn="0" w:lastRowFirstColumn="0" w:lastRowLastColumn="0"/>
            </w:pPr>
            <w:r>
              <w:t>4</w:t>
            </w:r>
            <w:r w:rsidR="00BC44EE">
              <w:t> </w:t>
            </w:r>
            <w:r>
              <w:t>510</w:t>
            </w:r>
          </w:p>
        </w:tc>
      </w:tr>
      <w:tr w:rsidR="00AF196E" w14:paraId="2D1BC2F0" w14:textId="77777777" w:rsidTr="00F41C23">
        <w:trPr>
          <w:trHeight w:val="86"/>
        </w:trPr>
        <w:tc>
          <w:tcPr>
            <w:cnfStyle w:val="001000000000" w:firstRow="0" w:lastRow="0" w:firstColumn="1" w:lastColumn="0" w:oddVBand="0" w:evenVBand="0" w:oddHBand="0" w:evenHBand="0" w:firstRowFirstColumn="0" w:firstRowLastColumn="0" w:lastRowFirstColumn="0" w:lastRowLastColumn="0"/>
            <w:tcW w:w="2200" w:type="pct"/>
            <w:tcBorders>
              <w:bottom w:val="single" w:sz="4" w:space="0" w:color="auto"/>
            </w:tcBorders>
          </w:tcPr>
          <w:p w14:paraId="00B3C7AD" w14:textId="2ABAF4EB" w:rsidR="00AF196E" w:rsidRDefault="00AF196E" w:rsidP="00D41E3F">
            <w:r>
              <w:t>Implementeringskostnader</w:t>
            </w:r>
          </w:p>
        </w:tc>
        <w:tc>
          <w:tcPr>
            <w:tcW w:w="1400" w:type="pct"/>
            <w:tcBorders>
              <w:bottom w:val="single" w:sz="4" w:space="0" w:color="auto"/>
            </w:tcBorders>
          </w:tcPr>
          <w:p w14:paraId="0BFFF298" w14:textId="6660E252" w:rsidR="00AF196E" w:rsidRDefault="00E62C3F" w:rsidP="00D41E3F">
            <w:pPr>
              <w:cnfStyle w:val="000000000000" w:firstRow="0" w:lastRow="0" w:firstColumn="0" w:lastColumn="0" w:oddVBand="0" w:evenVBand="0" w:oddHBand="0" w:evenHBand="0" w:firstRowFirstColumn="0" w:firstRowLastColumn="0" w:lastRowFirstColumn="0" w:lastRowLastColumn="0"/>
            </w:pPr>
            <w:r>
              <w:t>230</w:t>
            </w:r>
          </w:p>
        </w:tc>
        <w:tc>
          <w:tcPr>
            <w:tcW w:w="1400" w:type="pct"/>
            <w:tcBorders>
              <w:bottom w:val="single" w:sz="4" w:space="0" w:color="auto"/>
            </w:tcBorders>
          </w:tcPr>
          <w:p w14:paraId="750A7447" w14:textId="291837B2" w:rsidR="00AF196E" w:rsidRDefault="00E62C3F" w:rsidP="00D41E3F">
            <w:pPr>
              <w:cnfStyle w:val="000000000000" w:firstRow="0" w:lastRow="0" w:firstColumn="0" w:lastColumn="0" w:oddVBand="0" w:evenVBand="0" w:oddHBand="0" w:evenHBand="0" w:firstRowFirstColumn="0" w:firstRowLastColumn="0" w:lastRowFirstColumn="0" w:lastRowLastColumn="0"/>
            </w:pPr>
            <w:r>
              <w:t>440</w:t>
            </w:r>
          </w:p>
        </w:tc>
      </w:tr>
      <w:tr w:rsidR="00AF196E" w14:paraId="0B178D94" w14:textId="77777777" w:rsidTr="00F41C23">
        <w:trPr>
          <w:trHeight w:val="86"/>
        </w:trPr>
        <w:tc>
          <w:tcPr>
            <w:cnfStyle w:val="001000000000" w:firstRow="0" w:lastRow="0" w:firstColumn="1" w:lastColumn="0" w:oddVBand="0" w:evenVBand="0" w:oddHBand="0" w:evenHBand="0" w:firstRowFirstColumn="0" w:firstRowLastColumn="0" w:lastRowFirstColumn="0" w:lastRowLastColumn="0"/>
            <w:tcW w:w="2200" w:type="pct"/>
            <w:tcBorders>
              <w:top w:val="single" w:sz="4" w:space="0" w:color="auto"/>
              <w:bottom w:val="nil"/>
            </w:tcBorders>
          </w:tcPr>
          <w:p w14:paraId="1D124C14" w14:textId="32C151C0" w:rsidR="00AF196E" w:rsidRPr="00EA6ABB" w:rsidRDefault="00AF196E" w:rsidP="00D41E3F">
            <w:pPr>
              <w:rPr>
                <w:b/>
                <w:bCs/>
              </w:rPr>
            </w:pPr>
            <w:r w:rsidRPr="00EA6ABB">
              <w:rPr>
                <w:b/>
                <w:bCs/>
              </w:rPr>
              <w:t>Sum</w:t>
            </w:r>
          </w:p>
        </w:tc>
        <w:tc>
          <w:tcPr>
            <w:tcW w:w="1400" w:type="pct"/>
            <w:tcBorders>
              <w:top w:val="single" w:sz="4" w:space="0" w:color="auto"/>
              <w:bottom w:val="nil"/>
            </w:tcBorders>
          </w:tcPr>
          <w:p w14:paraId="61FD5B67" w14:textId="2DD75130" w:rsidR="00AF196E" w:rsidRPr="00EA6ABB" w:rsidRDefault="00EA6ABB" w:rsidP="00D41E3F">
            <w:pPr>
              <w:cnfStyle w:val="000000000000" w:firstRow="0" w:lastRow="0" w:firstColumn="0" w:lastColumn="0" w:oddVBand="0" w:evenVBand="0" w:oddHBand="0" w:evenHBand="0" w:firstRowFirstColumn="0" w:firstRowLastColumn="0" w:lastRowFirstColumn="0" w:lastRowLastColumn="0"/>
              <w:rPr>
                <w:b/>
                <w:bCs/>
              </w:rPr>
            </w:pPr>
            <w:r w:rsidRPr="00EA6ABB">
              <w:rPr>
                <w:b/>
                <w:bCs/>
              </w:rPr>
              <w:t>3</w:t>
            </w:r>
            <w:r w:rsidR="00BC44EE">
              <w:rPr>
                <w:b/>
                <w:bCs/>
              </w:rPr>
              <w:t> </w:t>
            </w:r>
            <w:r w:rsidRPr="00EA6ABB">
              <w:rPr>
                <w:b/>
                <w:bCs/>
              </w:rPr>
              <w:t>710</w:t>
            </w:r>
          </w:p>
        </w:tc>
        <w:tc>
          <w:tcPr>
            <w:tcW w:w="1400" w:type="pct"/>
            <w:tcBorders>
              <w:top w:val="single" w:sz="4" w:space="0" w:color="auto"/>
              <w:bottom w:val="nil"/>
            </w:tcBorders>
          </w:tcPr>
          <w:p w14:paraId="4FA86AD7" w14:textId="6068752A" w:rsidR="00AF196E" w:rsidRPr="00EA6ABB" w:rsidRDefault="00EA6ABB" w:rsidP="00D41E3F">
            <w:pPr>
              <w:cnfStyle w:val="000000000000" w:firstRow="0" w:lastRow="0" w:firstColumn="0" w:lastColumn="0" w:oddVBand="0" w:evenVBand="0" w:oddHBand="0" w:evenHBand="0" w:firstRowFirstColumn="0" w:firstRowLastColumn="0" w:lastRowFirstColumn="0" w:lastRowLastColumn="0"/>
              <w:rPr>
                <w:b/>
                <w:bCs/>
              </w:rPr>
            </w:pPr>
            <w:r w:rsidRPr="00EA6ABB">
              <w:rPr>
                <w:b/>
                <w:bCs/>
              </w:rPr>
              <w:t>4</w:t>
            </w:r>
            <w:r w:rsidR="00BC44EE">
              <w:rPr>
                <w:b/>
                <w:bCs/>
              </w:rPr>
              <w:t> </w:t>
            </w:r>
            <w:r w:rsidRPr="00EA6ABB">
              <w:rPr>
                <w:b/>
                <w:bCs/>
              </w:rPr>
              <w:t>950</w:t>
            </w:r>
          </w:p>
        </w:tc>
      </w:tr>
      <w:tr w:rsidR="00AF196E" w14:paraId="1EF2F2FB" w14:textId="77777777" w:rsidTr="00F41C23">
        <w:trPr>
          <w:trHeight w:val="171"/>
        </w:trPr>
        <w:tc>
          <w:tcPr>
            <w:cnfStyle w:val="001000000000" w:firstRow="0" w:lastRow="0" w:firstColumn="1" w:lastColumn="0" w:oddVBand="0" w:evenVBand="0" w:oddHBand="0" w:evenHBand="0" w:firstRowFirstColumn="0" w:firstRowLastColumn="0" w:lastRowFirstColumn="0" w:lastRowLastColumn="0"/>
            <w:tcW w:w="2200" w:type="pct"/>
            <w:tcBorders>
              <w:top w:val="nil"/>
              <w:bottom w:val="single" w:sz="12" w:space="0" w:color="0076BE" w:themeColor="text2"/>
            </w:tcBorders>
          </w:tcPr>
          <w:p w14:paraId="219F2795" w14:textId="4ABB77A4" w:rsidR="00AF196E" w:rsidRPr="00EA6ABB" w:rsidRDefault="00AF196E" w:rsidP="00D41E3F">
            <w:pPr>
              <w:rPr>
                <w:b/>
                <w:bCs/>
              </w:rPr>
            </w:pPr>
            <w:r w:rsidRPr="00EA6ABB">
              <w:rPr>
                <w:b/>
                <w:bCs/>
              </w:rPr>
              <w:t>Gjennomsnitt per kommune</w:t>
            </w:r>
          </w:p>
        </w:tc>
        <w:tc>
          <w:tcPr>
            <w:tcW w:w="1400" w:type="pct"/>
            <w:tcBorders>
              <w:top w:val="nil"/>
              <w:bottom w:val="single" w:sz="12" w:space="0" w:color="0076BE" w:themeColor="text2"/>
            </w:tcBorders>
          </w:tcPr>
          <w:p w14:paraId="71BE372C" w14:textId="38525968" w:rsidR="00AF196E" w:rsidRPr="00EA6ABB" w:rsidRDefault="00EA6ABB" w:rsidP="00D41E3F">
            <w:pPr>
              <w:cnfStyle w:val="000000000000" w:firstRow="0" w:lastRow="0" w:firstColumn="0" w:lastColumn="0" w:oddVBand="0" w:evenVBand="0" w:oddHBand="0" w:evenHBand="0" w:firstRowFirstColumn="0" w:firstRowLastColumn="0" w:lastRowFirstColumn="0" w:lastRowLastColumn="0"/>
              <w:rPr>
                <w:b/>
                <w:bCs/>
              </w:rPr>
            </w:pPr>
            <w:r w:rsidRPr="00EA6ABB">
              <w:rPr>
                <w:b/>
                <w:bCs/>
              </w:rPr>
              <w:t>120</w:t>
            </w:r>
          </w:p>
        </w:tc>
        <w:tc>
          <w:tcPr>
            <w:tcW w:w="1400" w:type="pct"/>
            <w:tcBorders>
              <w:top w:val="nil"/>
              <w:bottom w:val="single" w:sz="12" w:space="0" w:color="0076BE" w:themeColor="text2"/>
            </w:tcBorders>
          </w:tcPr>
          <w:p w14:paraId="29578E18" w14:textId="66EEB872" w:rsidR="00AF196E" w:rsidRPr="00EA6ABB" w:rsidRDefault="00EA6ABB" w:rsidP="00D41E3F">
            <w:pPr>
              <w:cnfStyle w:val="000000000000" w:firstRow="0" w:lastRow="0" w:firstColumn="0" w:lastColumn="0" w:oddVBand="0" w:evenVBand="0" w:oddHBand="0" w:evenHBand="0" w:firstRowFirstColumn="0" w:firstRowLastColumn="0" w:lastRowFirstColumn="0" w:lastRowLastColumn="0"/>
              <w:rPr>
                <w:b/>
                <w:bCs/>
              </w:rPr>
            </w:pPr>
            <w:r w:rsidRPr="00EA6ABB">
              <w:rPr>
                <w:b/>
                <w:bCs/>
              </w:rPr>
              <w:t>150</w:t>
            </w:r>
          </w:p>
        </w:tc>
      </w:tr>
    </w:tbl>
    <w:p w14:paraId="4E43FC96" w14:textId="589074B2" w:rsidR="00A577B9" w:rsidRPr="00014A8C" w:rsidRDefault="001B5C5B" w:rsidP="00E24FCF">
      <w:pPr>
        <w:pStyle w:val="Kildetekst"/>
      </w:pPr>
      <w:r>
        <w:t>Kilde: Oslo Economics/Intervjuobjekter</w:t>
      </w:r>
    </w:p>
    <w:p w14:paraId="6F485190" w14:textId="31AEED82" w:rsidR="00AF196E" w:rsidRDefault="00AF196E" w:rsidP="0052291B">
      <w:pPr>
        <w:pStyle w:val="Overskrift4"/>
        <w:rPr>
          <w:color w:val="auto"/>
        </w:rPr>
        <w:sectPr w:rsidR="00AF196E" w:rsidSect="00AF196E">
          <w:type w:val="continuous"/>
          <w:pgSz w:w="11906" w:h="16838"/>
          <w:pgMar w:top="1418" w:right="1134" w:bottom="1418" w:left="1701" w:header="709" w:footer="357" w:gutter="0"/>
          <w:cols w:space="340"/>
          <w:docGrid w:linePitch="360"/>
        </w:sectPr>
      </w:pPr>
    </w:p>
    <w:p w14:paraId="2E29CE02" w14:textId="17C4ADB2" w:rsidR="00106F01" w:rsidRPr="0052291B" w:rsidRDefault="00106F01" w:rsidP="0052291B">
      <w:pPr>
        <w:pStyle w:val="Overskrift4"/>
        <w:rPr>
          <w:color w:val="auto"/>
        </w:rPr>
      </w:pPr>
      <w:r w:rsidRPr="0052291B">
        <w:rPr>
          <w:color w:val="auto"/>
        </w:rPr>
        <w:t>Transaksjonskostnader</w:t>
      </w:r>
    </w:p>
    <w:p w14:paraId="69363F01" w14:textId="4E97556D" w:rsidR="00DE643C" w:rsidRDefault="00DE643C" w:rsidP="00262C81">
      <w:r>
        <w:t xml:space="preserve">Transaksjonskostnadene for kommunene omfatter all ressursbruk knyttet til forberedelse og gjennomføring av konkurransen, </w:t>
      </w:r>
      <w:r w:rsidR="002349B8">
        <w:t xml:space="preserve">akseptansetesting og kontraktsinngåelse. </w:t>
      </w:r>
    </w:p>
    <w:p w14:paraId="4C22E00F" w14:textId="0BE0EB6E" w:rsidR="0013448B" w:rsidRDefault="005C4A54" w:rsidP="00262C81">
      <w:r>
        <w:fldChar w:fldCharType="begin"/>
      </w:r>
      <w:r>
        <w:instrText xml:space="preserve"> REF _Ref75181130 \h </w:instrText>
      </w:r>
      <w:r>
        <w:fldChar w:fldCharType="separate"/>
      </w:r>
      <w:r>
        <w:t xml:space="preserve">Tabell </w:t>
      </w:r>
      <w:r>
        <w:rPr>
          <w:noProof/>
        </w:rPr>
        <w:t>1</w:t>
      </w:r>
      <w:r>
        <w:noBreakHyphen/>
      </w:r>
      <w:r>
        <w:rPr>
          <w:noProof/>
        </w:rPr>
        <w:t>2</w:t>
      </w:r>
      <w:r>
        <w:fldChar w:fldCharType="end"/>
      </w:r>
      <w:r>
        <w:t xml:space="preserve"> viser en oversikt over estimerte transaksjonskostnader for ulike deltakende kommuner. I intervju </w:t>
      </w:r>
      <w:r w:rsidR="0040291E">
        <w:t xml:space="preserve">oppgir Larvik kommune at de hadde en samlet ressursbruk på om lag 2 årsverk i kommunen </w:t>
      </w:r>
      <w:r w:rsidR="009B40FA">
        <w:t xml:space="preserve">for å gjennomføre anskaffelsen. Trondheim kommune, oppgir at de hadde en ressursbruk på mellom 1 og 1,5 årsverk inn i anskaffelsen. Dette inkluderer også kostnadene ved at Sintef </w:t>
      </w:r>
      <w:r w:rsidR="003C2515">
        <w:t xml:space="preserve">bistod i arbeidet med brukerhistorier. </w:t>
      </w:r>
      <w:r w:rsidR="00322D49">
        <w:t xml:space="preserve">Videre anslår vi at de øvrige seks kommunen som deltok fra starten av anskaffelsen brukte mellom 2 og 3 månedsverk. Dette er basert på intervjuer med Lørenskog kommune. </w:t>
      </w:r>
      <w:r w:rsidR="00707E4A">
        <w:t xml:space="preserve">Vi anslår at de øvrige kommune som ble invitert inn rett før konkurransen ble kunngjort har brukt mellom 2 og 3 ukesverk på anskaffelsen. </w:t>
      </w:r>
      <w:r w:rsidR="00090545">
        <w:t xml:space="preserve">Dette vil i hovedsak være </w:t>
      </w:r>
      <w:r w:rsidR="00090545">
        <w:t xml:space="preserve">tidsbruk knyttet til kontraktsinngåelse, siden de ikke var involvert i forberedelse eller gjennomføringen av konkurransen. </w:t>
      </w:r>
      <w:r w:rsidR="0013448B">
        <w:t xml:space="preserve">I sum anslår vi at den samlede ressursbruken blant kommunene knyttet til å gjennomføre anskaffelsen var på mellom 3,5 og 4,5 millioner kroner. </w:t>
      </w:r>
    </w:p>
    <w:p w14:paraId="021F6BD4" w14:textId="4EB4A3CA" w:rsidR="005C4A54" w:rsidRDefault="005C4A54" w:rsidP="005C4A54">
      <w:pPr>
        <w:pStyle w:val="Bildetekst"/>
      </w:pPr>
      <w:bookmarkStart w:id="27" w:name="_Ref75181130"/>
      <w:r>
        <w:t xml:space="preserve">Tabell </w:t>
      </w:r>
      <w:r w:rsidR="00321BFA">
        <w:fldChar w:fldCharType="begin"/>
      </w:r>
      <w:r w:rsidR="00321BFA">
        <w:instrText xml:space="preserve"> STYLEREF 1 \s </w:instrText>
      </w:r>
      <w:r w:rsidR="00321BFA">
        <w:fldChar w:fldCharType="separate"/>
      </w:r>
      <w:r w:rsidR="00033FFD">
        <w:rPr>
          <w:noProof/>
        </w:rPr>
        <w:t>2</w:t>
      </w:r>
      <w:r w:rsidR="00321BFA">
        <w:rPr>
          <w:noProof/>
        </w:rPr>
        <w:fldChar w:fldCharType="end"/>
      </w:r>
      <w:r w:rsidR="00033FFD">
        <w:noBreakHyphen/>
      </w:r>
      <w:r w:rsidR="00321BFA">
        <w:fldChar w:fldCharType="begin"/>
      </w:r>
      <w:r w:rsidR="00321BFA">
        <w:instrText xml:space="preserve"> SEQ Tabell \* ARABIC \s 1 </w:instrText>
      </w:r>
      <w:r w:rsidR="00321BFA">
        <w:fldChar w:fldCharType="separate"/>
      </w:r>
      <w:r w:rsidR="00033FFD">
        <w:rPr>
          <w:noProof/>
        </w:rPr>
        <w:t>3</w:t>
      </w:r>
      <w:r w:rsidR="00321BFA">
        <w:rPr>
          <w:noProof/>
        </w:rPr>
        <w:fldChar w:fldCharType="end"/>
      </w:r>
      <w:bookmarkEnd w:id="27"/>
      <w:r>
        <w:t>: Transaksjonskostnader for kommuner</w:t>
      </w:r>
    </w:p>
    <w:tbl>
      <w:tblPr>
        <w:tblStyle w:val="OsloEconomics"/>
        <w:tblW w:w="4838" w:type="pct"/>
        <w:tblLook w:val="04A0" w:firstRow="1" w:lastRow="0" w:firstColumn="1" w:lastColumn="0" w:noHBand="0" w:noVBand="1"/>
      </w:tblPr>
      <w:tblGrid>
        <w:gridCol w:w="1409"/>
        <w:gridCol w:w="1408"/>
        <w:gridCol w:w="1407"/>
      </w:tblGrid>
      <w:tr w:rsidR="006D5F83" w14:paraId="4EAF36BB" w14:textId="77777777" w:rsidTr="001B5C5B">
        <w:trPr>
          <w:cnfStyle w:val="100000000000" w:firstRow="1" w:lastRow="0" w:firstColumn="0" w:lastColumn="0" w:oddVBand="0" w:evenVBand="0" w:oddHBand="0" w:evenHBand="0"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1668" w:type="pct"/>
          </w:tcPr>
          <w:p w14:paraId="21567525" w14:textId="12D89ED3" w:rsidR="006D5F83" w:rsidRDefault="00DA4E27" w:rsidP="00DA4E27">
            <w:pPr>
              <w:jc w:val="left"/>
            </w:pPr>
            <w:r>
              <w:t>Kommune</w:t>
            </w:r>
          </w:p>
        </w:tc>
        <w:tc>
          <w:tcPr>
            <w:tcW w:w="1667" w:type="pct"/>
          </w:tcPr>
          <w:p w14:paraId="0CD8C05F" w14:textId="7A1D998C" w:rsidR="006D5F83" w:rsidRDefault="006D5F83" w:rsidP="00262C81">
            <w:pPr>
              <w:cnfStyle w:val="100000000000" w:firstRow="1" w:lastRow="0" w:firstColumn="0" w:lastColumn="0" w:oddVBand="0" w:evenVBand="0" w:oddHBand="0" w:evenHBand="0" w:firstRowFirstColumn="0" w:firstRowLastColumn="0" w:lastRowFirstColumn="0" w:lastRowLastColumn="0"/>
            </w:pPr>
            <w:r>
              <w:t>Ressursbru</w:t>
            </w:r>
            <w:r w:rsidR="00006EDD">
              <w:t>k</w:t>
            </w:r>
          </w:p>
        </w:tc>
        <w:tc>
          <w:tcPr>
            <w:tcW w:w="1665" w:type="pct"/>
          </w:tcPr>
          <w:p w14:paraId="7EDFB54B" w14:textId="77777777" w:rsidR="00D721EB" w:rsidRDefault="006E48FA" w:rsidP="00262C81">
            <w:pPr>
              <w:cnfStyle w:val="100000000000" w:firstRow="1" w:lastRow="0" w:firstColumn="0" w:lastColumn="0" w:oddVBand="0" w:evenVBand="0" w:oddHBand="0" w:evenHBand="0" w:firstRowFirstColumn="0" w:firstRowLastColumn="0" w:lastRowFirstColumn="0" w:lastRowLastColumn="0"/>
              <w:rPr>
                <w:b w:val="0"/>
              </w:rPr>
            </w:pPr>
            <w:r>
              <w:t>Kostnad</w:t>
            </w:r>
            <w:r w:rsidR="00497D94">
              <w:t xml:space="preserve"> </w:t>
            </w:r>
          </w:p>
          <w:p w14:paraId="7258AB44" w14:textId="6A9651AE" w:rsidR="006D5F83" w:rsidRDefault="00497D94" w:rsidP="00262C81">
            <w:pPr>
              <w:cnfStyle w:val="100000000000" w:firstRow="1" w:lastRow="0" w:firstColumn="0" w:lastColumn="0" w:oddVBand="0" w:evenVBand="0" w:oddHBand="0" w:evenHBand="0" w:firstRowFirstColumn="0" w:firstRowLastColumn="0" w:lastRowFirstColumn="0" w:lastRowLastColumn="0"/>
            </w:pPr>
            <w:r>
              <w:t>(</w:t>
            </w:r>
            <w:r w:rsidR="00D721EB">
              <w:t>tusen kr.</w:t>
            </w:r>
            <w:r w:rsidR="00006EDD">
              <w:t>)</w:t>
            </w:r>
          </w:p>
        </w:tc>
      </w:tr>
      <w:tr w:rsidR="006D5F83" w14:paraId="67CC8766" w14:textId="77777777" w:rsidTr="001B5C5B">
        <w:trPr>
          <w:trHeight w:val="229"/>
        </w:trPr>
        <w:tc>
          <w:tcPr>
            <w:cnfStyle w:val="001000000000" w:firstRow="0" w:lastRow="0" w:firstColumn="1" w:lastColumn="0" w:oddVBand="0" w:evenVBand="0" w:oddHBand="0" w:evenHBand="0" w:firstRowFirstColumn="0" w:firstRowLastColumn="0" w:lastRowFirstColumn="0" w:lastRowLastColumn="0"/>
            <w:tcW w:w="1668" w:type="pct"/>
          </w:tcPr>
          <w:p w14:paraId="32D3747C" w14:textId="7999215C" w:rsidR="006D5F83" w:rsidRDefault="006D5F83" w:rsidP="00262C81">
            <w:r>
              <w:t xml:space="preserve">Larvik </w:t>
            </w:r>
          </w:p>
        </w:tc>
        <w:tc>
          <w:tcPr>
            <w:tcW w:w="1667" w:type="pct"/>
          </w:tcPr>
          <w:p w14:paraId="752876A3" w14:textId="714DFC79" w:rsidR="006D5F83" w:rsidRDefault="006D5F83" w:rsidP="00262C81">
            <w:pPr>
              <w:cnfStyle w:val="000000000000" w:firstRow="0" w:lastRow="0" w:firstColumn="0" w:lastColumn="0" w:oddVBand="0" w:evenVBand="0" w:oddHBand="0" w:evenHBand="0" w:firstRowFirstColumn="0" w:firstRowLastColumn="0" w:lastRowFirstColumn="0" w:lastRowLastColumn="0"/>
            </w:pPr>
            <w:r>
              <w:t>2 årsverk</w:t>
            </w:r>
          </w:p>
        </w:tc>
        <w:tc>
          <w:tcPr>
            <w:tcW w:w="1665" w:type="pct"/>
          </w:tcPr>
          <w:p w14:paraId="2C5C30E5" w14:textId="1CD9CED9" w:rsidR="006D5F83" w:rsidRDefault="00497D94" w:rsidP="00262C81">
            <w:pPr>
              <w:cnfStyle w:val="000000000000" w:firstRow="0" w:lastRow="0" w:firstColumn="0" w:lastColumn="0" w:oddVBand="0" w:evenVBand="0" w:oddHBand="0" w:evenHBand="0" w:firstRowFirstColumn="0" w:firstRowLastColumn="0" w:lastRowFirstColumn="0" w:lastRowLastColumn="0"/>
            </w:pPr>
            <w:r>
              <w:t>1 4</w:t>
            </w:r>
            <w:r w:rsidR="00CF33C7">
              <w:t>2</w:t>
            </w:r>
            <w:r>
              <w:t>0</w:t>
            </w:r>
          </w:p>
        </w:tc>
      </w:tr>
      <w:tr w:rsidR="006D5F83" w14:paraId="0D22AD8E" w14:textId="77777777" w:rsidTr="001B5C5B">
        <w:trPr>
          <w:trHeight w:val="229"/>
        </w:trPr>
        <w:tc>
          <w:tcPr>
            <w:cnfStyle w:val="001000000000" w:firstRow="0" w:lastRow="0" w:firstColumn="1" w:lastColumn="0" w:oddVBand="0" w:evenVBand="0" w:oddHBand="0" w:evenHBand="0" w:firstRowFirstColumn="0" w:firstRowLastColumn="0" w:lastRowFirstColumn="0" w:lastRowLastColumn="0"/>
            <w:tcW w:w="1668" w:type="pct"/>
          </w:tcPr>
          <w:p w14:paraId="2C733577" w14:textId="4439D47A" w:rsidR="006D5F83" w:rsidRDefault="006D5F83" w:rsidP="00262C81">
            <w:r>
              <w:t xml:space="preserve">Trondheim </w:t>
            </w:r>
          </w:p>
        </w:tc>
        <w:tc>
          <w:tcPr>
            <w:tcW w:w="1667" w:type="pct"/>
          </w:tcPr>
          <w:p w14:paraId="5AD6CECD" w14:textId="00618E33" w:rsidR="006D5F83" w:rsidRDefault="006D5F83" w:rsidP="00262C81">
            <w:pPr>
              <w:cnfStyle w:val="000000000000" w:firstRow="0" w:lastRow="0" w:firstColumn="0" w:lastColumn="0" w:oddVBand="0" w:evenVBand="0" w:oddHBand="0" w:evenHBand="0" w:firstRowFirstColumn="0" w:firstRowLastColumn="0" w:lastRowFirstColumn="0" w:lastRowLastColumn="0"/>
            </w:pPr>
            <w:r>
              <w:t>1-</w:t>
            </w:r>
            <w:r w:rsidR="007A797B">
              <w:t>1,5</w:t>
            </w:r>
            <w:r>
              <w:t xml:space="preserve"> årsverk</w:t>
            </w:r>
          </w:p>
        </w:tc>
        <w:tc>
          <w:tcPr>
            <w:tcW w:w="1665" w:type="pct"/>
          </w:tcPr>
          <w:p w14:paraId="7DC86DA1" w14:textId="43BD6EFB" w:rsidR="006D5F83" w:rsidRDefault="00CF33C7" w:rsidP="00262C81">
            <w:pPr>
              <w:cnfStyle w:val="000000000000" w:firstRow="0" w:lastRow="0" w:firstColumn="0" w:lastColumn="0" w:oddVBand="0" w:evenVBand="0" w:oddHBand="0" w:evenHBand="0" w:firstRowFirstColumn="0" w:firstRowLastColumn="0" w:lastRowFirstColumn="0" w:lastRowLastColumn="0"/>
            </w:pPr>
            <w:r>
              <w:t>710-1 060</w:t>
            </w:r>
          </w:p>
        </w:tc>
      </w:tr>
      <w:tr w:rsidR="006D5F83" w14:paraId="4A8825A1" w14:textId="77777777" w:rsidTr="001B5C5B">
        <w:trPr>
          <w:trHeight w:val="346"/>
        </w:trPr>
        <w:tc>
          <w:tcPr>
            <w:cnfStyle w:val="001000000000" w:firstRow="0" w:lastRow="0" w:firstColumn="1" w:lastColumn="0" w:oddVBand="0" w:evenVBand="0" w:oddHBand="0" w:evenHBand="0" w:firstRowFirstColumn="0" w:firstRowLastColumn="0" w:lastRowFirstColumn="0" w:lastRowLastColumn="0"/>
            <w:tcW w:w="1668" w:type="pct"/>
            <w:tcBorders>
              <w:bottom w:val="nil"/>
            </w:tcBorders>
          </w:tcPr>
          <w:p w14:paraId="0668E201" w14:textId="1559D90A" w:rsidR="006D5F83" w:rsidRDefault="00787B28" w:rsidP="00262C81">
            <w:r>
              <w:t>Andre som var med fra start</w:t>
            </w:r>
          </w:p>
        </w:tc>
        <w:tc>
          <w:tcPr>
            <w:tcW w:w="1667" w:type="pct"/>
            <w:tcBorders>
              <w:bottom w:val="nil"/>
            </w:tcBorders>
          </w:tcPr>
          <w:p w14:paraId="00B2E36F" w14:textId="1790231F" w:rsidR="006D5F83" w:rsidRDefault="006D5F83" w:rsidP="00262C81">
            <w:pPr>
              <w:cnfStyle w:val="000000000000" w:firstRow="0" w:lastRow="0" w:firstColumn="0" w:lastColumn="0" w:oddVBand="0" w:evenVBand="0" w:oddHBand="0" w:evenHBand="0" w:firstRowFirstColumn="0" w:firstRowLastColumn="0" w:lastRowFirstColumn="0" w:lastRowLastColumn="0"/>
            </w:pPr>
            <w:r>
              <w:t>2-3 månedsverk</w:t>
            </w:r>
          </w:p>
        </w:tc>
        <w:tc>
          <w:tcPr>
            <w:tcW w:w="1665" w:type="pct"/>
            <w:tcBorders>
              <w:bottom w:val="nil"/>
            </w:tcBorders>
          </w:tcPr>
          <w:p w14:paraId="69CBCD19" w14:textId="0F5617E2" w:rsidR="006D5F83" w:rsidRDefault="00FE515B" w:rsidP="00262C81">
            <w:pPr>
              <w:cnfStyle w:val="000000000000" w:firstRow="0" w:lastRow="0" w:firstColumn="0" w:lastColumn="0" w:oddVBand="0" w:evenVBand="0" w:oddHBand="0" w:evenHBand="0" w:firstRowFirstColumn="0" w:firstRowLastColumn="0" w:lastRowFirstColumn="0" w:lastRowLastColumn="0"/>
            </w:pPr>
            <w:r>
              <w:t>710-</w:t>
            </w:r>
            <w:r w:rsidR="0039257A">
              <w:t>1 060</w:t>
            </w:r>
          </w:p>
        </w:tc>
      </w:tr>
      <w:tr w:rsidR="006D5F83" w14:paraId="53FA1570" w14:textId="77777777" w:rsidTr="001B5C5B">
        <w:trPr>
          <w:trHeight w:val="229"/>
        </w:trPr>
        <w:tc>
          <w:tcPr>
            <w:cnfStyle w:val="001000000000" w:firstRow="0" w:lastRow="0" w:firstColumn="1" w:lastColumn="0" w:oddVBand="0" w:evenVBand="0" w:oddHBand="0" w:evenHBand="0" w:firstRowFirstColumn="0" w:firstRowLastColumn="0" w:lastRowFirstColumn="0" w:lastRowLastColumn="0"/>
            <w:tcW w:w="1668" w:type="pct"/>
            <w:tcBorders>
              <w:top w:val="nil"/>
              <w:bottom w:val="single" w:sz="4" w:space="0" w:color="auto"/>
            </w:tcBorders>
          </w:tcPr>
          <w:p w14:paraId="641865DB" w14:textId="0D0CEF02" w:rsidR="006D5F83" w:rsidRDefault="007A797B" w:rsidP="00262C81">
            <w:r>
              <w:t>Resterende</w:t>
            </w:r>
          </w:p>
        </w:tc>
        <w:tc>
          <w:tcPr>
            <w:tcW w:w="1667" w:type="pct"/>
            <w:tcBorders>
              <w:top w:val="nil"/>
              <w:bottom w:val="single" w:sz="4" w:space="0" w:color="auto"/>
            </w:tcBorders>
          </w:tcPr>
          <w:p w14:paraId="170870A2" w14:textId="396C4ACC" w:rsidR="006D5F83" w:rsidRDefault="009120BA" w:rsidP="00262C81">
            <w:pPr>
              <w:cnfStyle w:val="000000000000" w:firstRow="0" w:lastRow="0" w:firstColumn="0" w:lastColumn="0" w:oddVBand="0" w:evenVBand="0" w:oddHBand="0" w:evenHBand="0" w:firstRowFirstColumn="0" w:firstRowLastColumn="0" w:lastRowFirstColumn="0" w:lastRowLastColumn="0"/>
            </w:pPr>
            <w:r>
              <w:t>2</w:t>
            </w:r>
            <w:r w:rsidR="007A797B">
              <w:t>-</w:t>
            </w:r>
            <w:r>
              <w:t>3</w:t>
            </w:r>
            <w:r w:rsidR="007A797B">
              <w:t xml:space="preserve"> ukesverk</w:t>
            </w:r>
          </w:p>
        </w:tc>
        <w:tc>
          <w:tcPr>
            <w:tcW w:w="1665" w:type="pct"/>
            <w:tcBorders>
              <w:top w:val="nil"/>
              <w:bottom w:val="single" w:sz="4" w:space="0" w:color="auto"/>
            </w:tcBorders>
          </w:tcPr>
          <w:p w14:paraId="39D5A3CF" w14:textId="66EAC469" w:rsidR="006D5F83" w:rsidRDefault="009120BA" w:rsidP="00262C81">
            <w:pPr>
              <w:cnfStyle w:val="000000000000" w:firstRow="0" w:lastRow="0" w:firstColumn="0" w:lastColumn="0" w:oddVBand="0" w:evenVBand="0" w:oddHBand="0" w:evenHBand="0" w:firstRowFirstColumn="0" w:firstRowLastColumn="0" w:lastRowFirstColumn="0" w:lastRowLastColumn="0"/>
            </w:pPr>
            <w:r>
              <w:t>640-960</w:t>
            </w:r>
          </w:p>
        </w:tc>
      </w:tr>
      <w:tr w:rsidR="00DA4E27" w14:paraId="0A1850B1" w14:textId="77777777" w:rsidTr="001B5C5B">
        <w:trPr>
          <w:trHeight w:val="112"/>
        </w:trPr>
        <w:tc>
          <w:tcPr>
            <w:cnfStyle w:val="001000000000" w:firstRow="0" w:lastRow="0" w:firstColumn="1" w:lastColumn="0" w:oddVBand="0" w:evenVBand="0" w:oddHBand="0" w:evenHBand="0" w:firstRowFirstColumn="0" w:firstRowLastColumn="0" w:lastRowFirstColumn="0" w:lastRowLastColumn="0"/>
            <w:tcW w:w="1668" w:type="pct"/>
            <w:tcBorders>
              <w:top w:val="single" w:sz="4" w:space="0" w:color="auto"/>
            </w:tcBorders>
          </w:tcPr>
          <w:p w14:paraId="4A74F898" w14:textId="600F743B" w:rsidR="00DA4E27" w:rsidRPr="00DA4E27" w:rsidRDefault="00DA4E27" w:rsidP="00262C81">
            <w:pPr>
              <w:rPr>
                <w:b/>
                <w:bCs/>
              </w:rPr>
            </w:pPr>
            <w:r w:rsidRPr="00DA4E27">
              <w:rPr>
                <w:b/>
                <w:bCs/>
              </w:rPr>
              <w:t>Sum</w:t>
            </w:r>
          </w:p>
        </w:tc>
        <w:tc>
          <w:tcPr>
            <w:tcW w:w="1667" w:type="pct"/>
            <w:tcBorders>
              <w:top w:val="single" w:sz="4" w:space="0" w:color="auto"/>
            </w:tcBorders>
          </w:tcPr>
          <w:p w14:paraId="0471C400" w14:textId="77777777" w:rsidR="00DA4E27" w:rsidRPr="00DA4E27" w:rsidRDefault="00DA4E27" w:rsidP="00262C81">
            <w:pPr>
              <w:cnfStyle w:val="000000000000" w:firstRow="0" w:lastRow="0" w:firstColumn="0" w:lastColumn="0" w:oddVBand="0" w:evenVBand="0" w:oddHBand="0" w:evenHBand="0" w:firstRowFirstColumn="0" w:firstRowLastColumn="0" w:lastRowFirstColumn="0" w:lastRowLastColumn="0"/>
              <w:rPr>
                <w:b/>
                <w:bCs/>
              </w:rPr>
            </w:pPr>
          </w:p>
        </w:tc>
        <w:tc>
          <w:tcPr>
            <w:tcW w:w="1665" w:type="pct"/>
            <w:tcBorders>
              <w:top w:val="single" w:sz="4" w:space="0" w:color="auto"/>
            </w:tcBorders>
          </w:tcPr>
          <w:p w14:paraId="1B78F33E" w14:textId="6B2258CE" w:rsidR="00DA4E27" w:rsidRPr="00DA4E27" w:rsidRDefault="00AA2EC2" w:rsidP="00262C81">
            <w:pPr>
              <w:cnfStyle w:val="000000000000" w:firstRow="0" w:lastRow="0" w:firstColumn="0" w:lastColumn="0" w:oddVBand="0" w:evenVBand="0" w:oddHBand="0" w:evenHBand="0" w:firstRowFirstColumn="0" w:firstRowLastColumn="0" w:lastRowFirstColumn="0" w:lastRowLastColumn="0"/>
              <w:rPr>
                <w:b/>
                <w:bCs/>
              </w:rPr>
            </w:pPr>
            <w:r>
              <w:rPr>
                <w:b/>
                <w:bCs/>
              </w:rPr>
              <w:t>3</w:t>
            </w:r>
            <w:r w:rsidR="00AE4F43">
              <w:rPr>
                <w:b/>
                <w:bCs/>
              </w:rPr>
              <w:t xml:space="preserve"> </w:t>
            </w:r>
            <w:r>
              <w:rPr>
                <w:b/>
                <w:bCs/>
              </w:rPr>
              <w:t>480-4 510</w:t>
            </w:r>
          </w:p>
        </w:tc>
      </w:tr>
    </w:tbl>
    <w:p w14:paraId="5F01DEB0" w14:textId="77777777" w:rsidR="001B5C5B" w:rsidRPr="00014A8C" w:rsidRDefault="001B5C5B" w:rsidP="001B5C5B">
      <w:pPr>
        <w:pStyle w:val="Kildetekst"/>
      </w:pPr>
      <w:r>
        <w:t>Kilde: Oslo Economics/Intervjuobjekter</w:t>
      </w:r>
    </w:p>
    <w:p w14:paraId="143C4F37" w14:textId="77777777" w:rsidR="00787B28" w:rsidRDefault="00787B28" w:rsidP="00787B28">
      <w:pPr>
        <w:pStyle w:val="Kildetekst"/>
      </w:pPr>
    </w:p>
    <w:p w14:paraId="54A02284" w14:textId="02A1CCD9" w:rsidR="00014A8C" w:rsidRDefault="00856EC4" w:rsidP="002349B8">
      <w:pPr>
        <w:pStyle w:val="Overskrift4"/>
        <w:rPr>
          <w:color w:val="auto"/>
        </w:rPr>
      </w:pPr>
      <w:r w:rsidRPr="00014A8C">
        <w:rPr>
          <w:color w:val="auto"/>
        </w:rPr>
        <w:t>Implementeringskostnader</w:t>
      </w:r>
    </w:p>
    <w:p w14:paraId="01FD8721" w14:textId="77777777" w:rsidR="0082156B" w:rsidRDefault="002349B8" w:rsidP="002349B8">
      <w:r>
        <w:t xml:space="preserve">Implementeringskostnader er </w:t>
      </w:r>
      <w:r w:rsidR="00845BAA">
        <w:t>ressursbruken knyttet til å lære opp ansatte i bruken av dispensere. Kostnadene er basert på</w:t>
      </w:r>
      <w:r w:rsidR="00B46D20">
        <w:t xml:space="preserve"> tall fra Lørenskog kommune, </w:t>
      </w:r>
      <w:r w:rsidR="009D613E">
        <w:t>som kartl</w:t>
      </w:r>
      <w:r w:rsidR="003C4EED">
        <w:t>a</w:t>
      </w:r>
      <w:r w:rsidR="009D613E">
        <w:t xml:space="preserve"> ressursbruken </w:t>
      </w:r>
      <w:r w:rsidR="003C4EED">
        <w:t xml:space="preserve">knyttet </w:t>
      </w:r>
      <w:r w:rsidR="009D613E">
        <w:t>implementer</w:t>
      </w:r>
      <w:r w:rsidR="00FB25AD">
        <w:t>ing av løsningene.</w:t>
      </w:r>
      <w:r w:rsidR="0082156B">
        <w:t xml:space="preserve"> </w:t>
      </w:r>
    </w:p>
    <w:p w14:paraId="5A4BCD78" w14:textId="2E2F1220" w:rsidR="00A37C2E" w:rsidRDefault="00EC7280" w:rsidP="002349B8">
      <w:r>
        <w:t xml:space="preserve">De estimerte implementeringskostnadene er vist i </w:t>
      </w:r>
      <w:r>
        <w:fldChar w:fldCharType="begin"/>
      </w:r>
      <w:r>
        <w:instrText xml:space="preserve"> REF _Ref75248644 \h </w:instrText>
      </w:r>
      <w:r>
        <w:fldChar w:fldCharType="separate"/>
      </w:r>
      <w:r>
        <w:t xml:space="preserve">Tabell </w:t>
      </w:r>
      <w:r>
        <w:rPr>
          <w:noProof/>
        </w:rPr>
        <w:t>1</w:t>
      </w:r>
      <w:r>
        <w:noBreakHyphen/>
      </w:r>
      <w:r>
        <w:rPr>
          <w:noProof/>
        </w:rPr>
        <w:t>3</w:t>
      </w:r>
      <w:r>
        <w:fldChar w:fldCharType="end"/>
      </w:r>
      <w:r>
        <w:t xml:space="preserve">. Vi skiller mellom tidsbruk til </w:t>
      </w:r>
      <w:r w:rsidR="006837B3">
        <w:t>oppstart og oppfølging av implementeringen</w:t>
      </w:r>
      <w:r w:rsidR="00B8183C">
        <w:t xml:space="preserve">, og </w:t>
      </w:r>
      <w:r w:rsidR="006837B3">
        <w:t xml:space="preserve">opplæringen av ansatte. Oppstart og oppfølging er kostnader knyttet til at kommunen etablerer et prosjektteam som </w:t>
      </w:r>
      <w:r w:rsidR="00FD7AAE">
        <w:t>gjennomfører</w:t>
      </w:r>
      <w:r w:rsidR="006837B3">
        <w:t xml:space="preserve"> </w:t>
      </w:r>
      <w:r w:rsidR="00FD7AAE">
        <w:t xml:space="preserve">og følger opp implementeringen. Disse kostnadene omfatter at deltakere sendes på hel- eller halvdagskurs for å lære om løsningene, </w:t>
      </w:r>
      <w:r w:rsidR="00F3094D">
        <w:t>deltar på erfaringsdelinger</w:t>
      </w:r>
      <w:r w:rsidR="006E00AC">
        <w:t xml:space="preserve"> og</w:t>
      </w:r>
      <w:r w:rsidR="00F3094D">
        <w:t xml:space="preserve"> </w:t>
      </w:r>
      <w:r w:rsidR="00B32F3B">
        <w:t>gjennomfører prosjektmøter</w:t>
      </w:r>
      <w:r w:rsidR="006E00AC">
        <w:t xml:space="preserve"> og gevinstmålinger</w:t>
      </w:r>
      <w:r w:rsidR="00B32F3B">
        <w:t xml:space="preserve">. </w:t>
      </w:r>
      <w:r w:rsidR="006E00AC">
        <w:t xml:space="preserve">Lørenskog kommune estimerer at de har brukt om lag </w:t>
      </w:r>
      <w:r w:rsidR="00263496">
        <w:t>780 timer på denne fasen. Dette samsvarer godt med Trondheim kommune, som anslår at de har brukt om lag et halvt årsverk på denne fasen.</w:t>
      </w:r>
      <w:r w:rsidR="00913E4E">
        <w:rPr>
          <w:rStyle w:val="Fotnotereferanse"/>
        </w:rPr>
        <w:footnoteReference w:id="7"/>
      </w:r>
      <w:r w:rsidR="00913E4E">
        <w:t xml:space="preserve"> </w:t>
      </w:r>
    </w:p>
    <w:p w14:paraId="6EE15684" w14:textId="1FDF77FF" w:rsidR="006E00AC" w:rsidRDefault="00FC54BD" w:rsidP="002349B8">
      <w:r>
        <w:t>R</w:t>
      </w:r>
      <w:r w:rsidR="00873439">
        <w:t xml:space="preserve">essursbruken i denne fasen </w:t>
      </w:r>
      <w:r>
        <w:t xml:space="preserve">vil </w:t>
      </w:r>
      <w:r w:rsidR="00873439">
        <w:t>til en viss grad vil være uavhengig av kommunens størrelse</w:t>
      </w:r>
      <w:r w:rsidR="00BC591B">
        <w:t xml:space="preserve">, for eksempel vil </w:t>
      </w:r>
      <w:r>
        <w:t>nok</w:t>
      </w:r>
      <w:r w:rsidR="00DB4F86">
        <w:t xml:space="preserve"> </w:t>
      </w:r>
      <w:r w:rsidR="00BC591B">
        <w:t xml:space="preserve">alle kommuner </w:t>
      </w:r>
      <w:r w:rsidR="00DB4F86">
        <w:t xml:space="preserve">måtte ha en prosjektleder og et mindre team for å gjennomføre </w:t>
      </w:r>
      <w:r>
        <w:t xml:space="preserve">implementeringen. Samtidig </w:t>
      </w:r>
      <w:r w:rsidR="006349CC">
        <w:t xml:space="preserve">vil det nok </w:t>
      </w:r>
      <w:r w:rsidR="00D51A22">
        <w:t>allikevel være mer ressurskrevende å organisere implementeringen i en større kommune.</w:t>
      </w:r>
      <w:r>
        <w:t xml:space="preserve"> </w:t>
      </w:r>
      <w:r w:rsidR="00A37C2E">
        <w:t xml:space="preserve">Både Lørenskog og Trondheim kommune er store kommuner. </w:t>
      </w:r>
      <w:r w:rsidR="00913E4E">
        <w:t xml:space="preserve">Vi anslår dermed at de er i øvre sjiktet </w:t>
      </w:r>
      <w:r w:rsidR="00EC4FB1">
        <w:t xml:space="preserve">blant norske kommuner på ressursbruk i denne fasen, og anslår at kommuner </w:t>
      </w:r>
      <w:r w:rsidR="00983B96">
        <w:t xml:space="preserve">vil måtte bruke mellom 500 og 900 timer på denne fasen. </w:t>
      </w:r>
      <w:r w:rsidR="007208BE">
        <w:t xml:space="preserve">Dette utgjør en kostnad på mellom </w:t>
      </w:r>
      <w:r w:rsidR="0088794F">
        <w:t xml:space="preserve">200 000 og 360 000 kroner for </w:t>
      </w:r>
      <w:r w:rsidR="007975D4">
        <w:t xml:space="preserve">en </w:t>
      </w:r>
      <w:r w:rsidR="0088794F">
        <w:t xml:space="preserve">kommune.  </w:t>
      </w:r>
    </w:p>
    <w:p w14:paraId="0E683619" w14:textId="1F88C3C5" w:rsidR="006F2F5D" w:rsidRDefault="006F2F5D" w:rsidP="002349B8">
      <w:r>
        <w:t xml:space="preserve">Ifølge </w:t>
      </w:r>
      <w:r w:rsidR="0009448E">
        <w:t xml:space="preserve">Lørenskog kommune, vil det ta 3 timer å lære opp en ansatt i bruk av løsningen. I Lørenskog var det 38 ansatte som ble opplært. Vi antar at en kommune vil måtte lære opp mellom 20 og 60 ansatte. Dette </w:t>
      </w:r>
      <w:r w:rsidR="00821DFE">
        <w:t>utgjør en samlet tidsbr</w:t>
      </w:r>
      <w:r w:rsidR="00942435">
        <w:t xml:space="preserve">uk på mellom 60 og 180 timer, som tilsvarer en kostnad på mellom 20 000 og 70 000 kroner. </w:t>
      </w:r>
    </w:p>
    <w:p w14:paraId="5CCB2296" w14:textId="544258F3" w:rsidR="00942435" w:rsidRDefault="00942435" w:rsidP="002349B8">
      <w:r>
        <w:t xml:space="preserve">I sum </w:t>
      </w:r>
      <w:r w:rsidR="00C105F7">
        <w:t xml:space="preserve">estimerer vi at </w:t>
      </w:r>
      <w:r>
        <w:t xml:space="preserve">implementeringskostnadene for en kommune </w:t>
      </w:r>
      <w:r w:rsidR="00C105F7">
        <w:t xml:space="preserve">vil </w:t>
      </w:r>
      <w:r>
        <w:t>ligge på mellom 2</w:t>
      </w:r>
      <w:r w:rsidR="00323AB8">
        <w:t>3</w:t>
      </w:r>
      <w:r w:rsidR="00C105F7">
        <w:t>0 000 og 440 000 kroner.</w:t>
      </w:r>
    </w:p>
    <w:p w14:paraId="465F53C0" w14:textId="13C42D53" w:rsidR="00215867" w:rsidRDefault="00215867" w:rsidP="00215867">
      <w:pPr>
        <w:pStyle w:val="Bildetekst"/>
      </w:pPr>
      <w:bookmarkStart w:id="28" w:name="_Ref75248644"/>
      <w:r>
        <w:t xml:space="preserve">Tabell </w:t>
      </w:r>
      <w:r w:rsidR="00321BFA">
        <w:fldChar w:fldCharType="begin"/>
      </w:r>
      <w:r w:rsidR="00321BFA">
        <w:instrText xml:space="preserve"> STYLEREF 1 \s </w:instrText>
      </w:r>
      <w:r w:rsidR="00321BFA">
        <w:fldChar w:fldCharType="separate"/>
      </w:r>
      <w:r w:rsidR="00033FFD">
        <w:rPr>
          <w:noProof/>
        </w:rPr>
        <w:t>2</w:t>
      </w:r>
      <w:r w:rsidR="00321BFA">
        <w:rPr>
          <w:noProof/>
        </w:rPr>
        <w:fldChar w:fldCharType="end"/>
      </w:r>
      <w:r w:rsidR="00033FFD">
        <w:noBreakHyphen/>
      </w:r>
      <w:r w:rsidR="00321BFA">
        <w:fldChar w:fldCharType="begin"/>
      </w:r>
      <w:r w:rsidR="00321BFA">
        <w:instrText xml:space="preserve"> SEQ Tabell \* ARABIC \s 1 </w:instrText>
      </w:r>
      <w:r w:rsidR="00321BFA">
        <w:fldChar w:fldCharType="separate"/>
      </w:r>
      <w:r w:rsidR="00033FFD">
        <w:rPr>
          <w:noProof/>
        </w:rPr>
        <w:t>4</w:t>
      </w:r>
      <w:r w:rsidR="00321BFA">
        <w:rPr>
          <w:noProof/>
        </w:rPr>
        <w:fldChar w:fldCharType="end"/>
      </w:r>
      <w:bookmarkEnd w:id="28"/>
      <w:r>
        <w:t>: Implementeringskostnader</w:t>
      </w:r>
      <w:r w:rsidR="0063670A">
        <w:t xml:space="preserve"> per kommune</w:t>
      </w:r>
    </w:p>
    <w:tbl>
      <w:tblPr>
        <w:tblStyle w:val="OsloEconomics"/>
        <w:tblW w:w="4194" w:type="dxa"/>
        <w:tblLook w:val="04A0" w:firstRow="1" w:lastRow="0" w:firstColumn="1" w:lastColumn="0" w:noHBand="0" w:noVBand="1"/>
      </w:tblPr>
      <w:tblGrid>
        <w:gridCol w:w="1919"/>
        <w:gridCol w:w="1286"/>
        <w:gridCol w:w="989"/>
      </w:tblGrid>
      <w:tr w:rsidR="006E48FA" w14:paraId="790CD582" w14:textId="7184703E" w:rsidTr="0082156B">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tcPr>
          <w:p w14:paraId="20730ED5" w14:textId="4D16C391" w:rsidR="006E48FA" w:rsidRDefault="006E48FA" w:rsidP="006E48FA">
            <w:pPr>
              <w:jc w:val="left"/>
            </w:pPr>
            <w:r>
              <w:t>Kostnad</w:t>
            </w:r>
          </w:p>
        </w:tc>
        <w:tc>
          <w:tcPr>
            <w:tcW w:w="0" w:type="auto"/>
          </w:tcPr>
          <w:p w14:paraId="790CBF1E" w14:textId="148E31CE" w:rsidR="006E48FA" w:rsidRDefault="006E48FA" w:rsidP="002349B8">
            <w:pPr>
              <w:cnfStyle w:val="100000000000" w:firstRow="1" w:lastRow="0" w:firstColumn="0" w:lastColumn="0" w:oddVBand="0" w:evenVBand="0" w:oddHBand="0" w:evenHBand="0" w:firstRowFirstColumn="0" w:firstRowLastColumn="0" w:lastRowFirstColumn="0" w:lastRowLastColumn="0"/>
            </w:pPr>
            <w:r>
              <w:t>Ressursbruk</w:t>
            </w:r>
            <w:r w:rsidR="00136F9D">
              <w:t xml:space="preserve"> (timer)</w:t>
            </w:r>
          </w:p>
        </w:tc>
        <w:tc>
          <w:tcPr>
            <w:tcW w:w="0" w:type="auto"/>
          </w:tcPr>
          <w:p w14:paraId="00D2EA8C" w14:textId="1E61EE12" w:rsidR="006E48FA" w:rsidRDefault="006E48FA" w:rsidP="002349B8">
            <w:pPr>
              <w:cnfStyle w:val="100000000000" w:firstRow="1" w:lastRow="0" w:firstColumn="0" w:lastColumn="0" w:oddVBand="0" w:evenVBand="0" w:oddHBand="0" w:evenHBand="0" w:firstRowFirstColumn="0" w:firstRowLastColumn="0" w:lastRowFirstColumn="0" w:lastRowLastColumn="0"/>
            </w:pPr>
            <w:r>
              <w:t xml:space="preserve">Kostnad </w:t>
            </w:r>
            <w:r w:rsidR="00136F9D">
              <w:t>(1000 kr)</w:t>
            </w:r>
          </w:p>
        </w:tc>
      </w:tr>
      <w:tr w:rsidR="006E48FA" w14:paraId="1BB49DE2" w14:textId="335E3ACB" w:rsidTr="0082156B">
        <w:trPr>
          <w:trHeight w:val="280"/>
        </w:trPr>
        <w:tc>
          <w:tcPr>
            <w:cnfStyle w:val="001000000000" w:firstRow="0" w:lastRow="0" w:firstColumn="1" w:lastColumn="0" w:oddVBand="0" w:evenVBand="0" w:oddHBand="0" w:evenHBand="0" w:firstRowFirstColumn="0" w:firstRowLastColumn="0" w:lastRowFirstColumn="0" w:lastRowLastColumn="0"/>
            <w:tcW w:w="0" w:type="auto"/>
          </w:tcPr>
          <w:p w14:paraId="7C67E6EA" w14:textId="25FCD6AF" w:rsidR="006E48FA" w:rsidRDefault="00D05E58" w:rsidP="002349B8">
            <w:r>
              <w:t>Oppstarts</w:t>
            </w:r>
            <w:r w:rsidR="008F26B4">
              <w:t>- og oppfølgingsperiode</w:t>
            </w:r>
          </w:p>
        </w:tc>
        <w:tc>
          <w:tcPr>
            <w:tcW w:w="0" w:type="auto"/>
          </w:tcPr>
          <w:p w14:paraId="3912A79A" w14:textId="68E08BCB" w:rsidR="006E48FA" w:rsidRDefault="00B868E7" w:rsidP="002349B8">
            <w:pPr>
              <w:cnfStyle w:val="000000000000" w:firstRow="0" w:lastRow="0" w:firstColumn="0" w:lastColumn="0" w:oddVBand="0" w:evenVBand="0" w:oddHBand="0" w:evenHBand="0" w:firstRowFirstColumn="0" w:firstRowLastColumn="0" w:lastRowFirstColumn="0" w:lastRowLastColumn="0"/>
            </w:pPr>
            <w:r>
              <w:t>500-</w:t>
            </w:r>
            <w:r w:rsidR="00983B96">
              <w:t>9</w:t>
            </w:r>
            <w:r>
              <w:t xml:space="preserve">00 </w:t>
            </w:r>
          </w:p>
        </w:tc>
        <w:tc>
          <w:tcPr>
            <w:tcW w:w="0" w:type="auto"/>
          </w:tcPr>
          <w:p w14:paraId="41023B43" w14:textId="5248D71E" w:rsidR="006E48FA" w:rsidRDefault="00136F9D" w:rsidP="002349B8">
            <w:pPr>
              <w:cnfStyle w:val="000000000000" w:firstRow="0" w:lastRow="0" w:firstColumn="0" w:lastColumn="0" w:oddVBand="0" w:evenVBand="0" w:oddHBand="0" w:evenHBand="0" w:firstRowFirstColumn="0" w:firstRowLastColumn="0" w:lastRowFirstColumn="0" w:lastRowLastColumn="0"/>
            </w:pPr>
            <w:r>
              <w:t>200-3</w:t>
            </w:r>
            <w:r w:rsidR="0088794F">
              <w:t>6</w:t>
            </w:r>
            <w:r>
              <w:t>0</w:t>
            </w:r>
          </w:p>
        </w:tc>
      </w:tr>
      <w:tr w:rsidR="006E48FA" w14:paraId="32018D64" w14:textId="4999B4E2" w:rsidTr="0082156B">
        <w:trPr>
          <w:trHeight w:val="28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7B199FE5" w14:textId="7F2EBE8E" w:rsidR="006E48FA" w:rsidRDefault="00D05E58" w:rsidP="002349B8">
            <w:r>
              <w:t>Opplæring av ansatte</w:t>
            </w:r>
          </w:p>
        </w:tc>
        <w:tc>
          <w:tcPr>
            <w:tcW w:w="0" w:type="auto"/>
            <w:tcBorders>
              <w:bottom w:val="single" w:sz="4" w:space="0" w:color="auto"/>
            </w:tcBorders>
          </w:tcPr>
          <w:p w14:paraId="21180842" w14:textId="0B0A7D1E" w:rsidR="006E48FA" w:rsidRDefault="008F26B4" w:rsidP="002349B8">
            <w:pPr>
              <w:cnfStyle w:val="000000000000" w:firstRow="0" w:lastRow="0" w:firstColumn="0" w:lastColumn="0" w:oddVBand="0" w:evenVBand="0" w:oddHBand="0" w:evenHBand="0" w:firstRowFirstColumn="0" w:firstRowLastColumn="0" w:lastRowFirstColumn="0" w:lastRowLastColumn="0"/>
            </w:pPr>
            <w:r>
              <w:t>60-</w:t>
            </w:r>
            <w:r w:rsidR="004C6D04">
              <w:t>180</w:t>
            </w:r>
            <w:r w:rsidR="00B868E7">
              <w:t xml:space="preserve"> </w:t>
            </w:r>
          </w:p>
        </w:tc>
        <w:tc>
          <w:tcPr>
            <w:tcW w:w="0" w:type="auto"/>
            <w:tcBorders>
              <w:bottom w:val="single" w:sz="4" w:space="0" w:color="auto"/>
            </w:tcBorders>
          </w:tcPr>
          <w:p w14:paraId="28BD28AE" w14:textId="2A588BA6" w:rsidR="006E48FA" w:rsidRDefault="00B41ACA" w:rsidP="002349B8">
            <w:pPr>
              <w:cnfStyle w:val="000000000000" w:firstRow="0" w:lastRow="0" w:firstColumn="0" w:lastColumn="0" w:oddVBand="0" w:evenVBand="0" w:oddHBand="0" w:evenHBand="0" w:firstRowFirstColumn="0" w:firstRowLastColumn="0" w:lastRowFirstColumn="0" w:lastRowLastColumn="0"/>
            </w:pPr>
            <w:r>
              <w:t>20-70</w:t>
            </w:r>
          </w:p>
        </w:tc>
      </w:tr>
      <w:tr w:rsidR="00B41ACA" w14:paraId="008A1C7E" w14:textId="77777777" w:rsidTr="0082156B">
        <w:trPr>
          <w:trHeight w:val="28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12" w:space="0" w:color="0076BE" w:themeColor="text2"/>
            </w:tcBorders>
          </w:tcPr>
          <w:p w14:paraId="34730BD5" w14:textId="35ECFEB4" w:rsidR="00B41ACA" w:rsidRPr="00B41ACA" w:rsidRDefault="00B41ACA" w:rsidP="002349B8">
            <w:pPr>
              <w:rPr>
                <w:b/>
                <w:bCs/>
              </w:rPr>
            </w:pPr>
            <w:r w:rsidRPr="00B41ACA">
              <w:rPr>
                <w:b/>
                <w:bCs/>
              </w:rPr>
              <w:t>Sum</w:t>
            </w:r>
          </w:p>
        </w:tc>
        <w:tc>
          <w:tcPr>
            <w:tcW w:w="0" w:type="auto"/>
            <w:tcBorders>
              <w:top w:val="single" w:sz="4" w:space="0" w:color="auto"/>
              <w:bottom w:val="single" w:sz="12" w:space="0" w:color="0076BE" w:themeColor="text2"/>
            </w:tcBorders>
          </w:tcPr>
          <w:p w14:paraId="3C99ABCB" w14:textId="5B046C8E" w:rsidR="00B41ACA" w:rsidRPr="00B41ACA" w:rsidRDefault="00B41ACA" w:rsidP="002349B8">
            <w:pPr>
              <w:cnfStyle w:val="000000000000" w:firstRow="0" w:lastRow="0" w:firstColumn="0" w:lastColumn="0" w:oddVBand="0" w:evenVBand="0" w:oddHBand="0" w:evenHBand="0" w:firstRowFirstColumn="0" w:firstRowLastColumn="0" w:lastRowFirstColumn="0" w:lastRowLastColumn="0"/>
              <w:rPr>
                <w:b/>
                <w:bCs/>
              </w:rPr>
            </w:pPr>
            <w:r w:rsidRPr="00B41ACA">
              <w:rPr>
                <w:b/>
                <w:bCs/>
              </w:rPr>
              <w:t>560-880</w:t>
            </w:r>
          </w:p>
        </w:tc>
        <w:tc>
          <w:tcPr>
            <w:tcW w:w="0" w:type="auto"/>
            <w:tcBorders>
              <w:top w:val="single" w:sz="4" w:space="0" w:color="auto"/>
              <w:bottom w:val="single" w:sz="12" w:space="0" w:color="0076BE" w:themeColor="text2"/>
            </w:tcBorders>
          </w:tcPr>
          <w:p w14:paraId="6E60542C" w14:textId="0B2DB826" w:rsidR="00B41ACA" w:rsidRPr="00B41ACA" w:rsidRDefault="00B41ACA" w:rsidP="002349B8">
            <w:pPr>
              <w:cnfStyle w:val="000000000000" w:firstRow="0" w:lastRow="0" w:firstColumn="0" w:lastColumn="0" w:oddVBand="0" w:evenVBand="0" w:oddHBand="0" w:evenHBand="0" w:firstRowFirstColumn="0" w:firstRowLastColumn="0" w:lastRowFirstColumn="0" w:lastRowLastColumn="0"/>
              <w:rPr>
                <w:b/>
                <w:bCs/>
              </w:rPr>
            </w:pPr>
            <w:r w:rsidRPr="00B41ACA">
              <w:rPr>
                <w:b/>
                <w:bCs/>
              </w:rPr>
              <w:t>2</w:t>
            </w:r>
            <w:r w:rsidR="00C105F7">
              <w:rPr>
                <w:b/>
                <w:bCs/>
              </w:rPr>
              <w:t>3</w:t>
            </w:r>
            <w:r w:rsidRPr="00B41ACA">
              <w:rPr>
                <w:b/>
                <w:bCs/>
              </w:rPr>
              <w:t>0-</w:t>
            </w:r>
            <w:r w:rsidR="00C105F7">
              <w:rPr>
                <w:b/>
                <w:bCs/>
              </w:rPr>
              <w:t>44</w:t>
            </w:r>
            <w:r w:rsidRPr="00B41ACA">
              <w:rPr>
                <w:b/>
                <w:bCs/>
              </w:rPr>
              <w:t>0</w:t>
            </w:r>
          </w:p>
        </w:tc>
      </w:tr>
    </w:tbl>
    <w:p w14:paraId="3DDE5E1B" w14:textId="74EEAF2E" w:rsidR="00BF4FB5" w:rsidRDefault="00C105F7" w:rsidP="00C105F7">
      <w:pPr>
        <w:pStyle w:val="Kildetekst"/>
      </w:pPr>
      <w:r>
        <w:t>Kilde: Oslo Economics/Intervjuobjekter</w:t>
      </w:r>
    </w:p>
    <w:p w14:paraId="7B7D6D87" w14:textId="77777777" w:rsidR="00F2404A" w:rsidRPr="00CA1F8E" w:rsidRDefault="00F2404A" w:rsidP="00F2404A">
      <w:pPr>
        <w:pStyle w:val="Overskrift4"/>
        <w:rPr>
          <w:color w:val="auto"/>
        </w:rPr>
      </w:pPr>
      <w:r w:rsidRPr="00CA1F8E">
        <w:rPr>
          <w:color w:val="auto"/>
        </w:rPr>
        <w:t>Endret behov for sykehjemsplasser</w:t>
      </w:r>
    </w:p>
    <w:p w14:paraId="03C36EC7" w14:textId="31FE7D39" w:rsidR="00F2404A" w:rsidRPr="00F2404A" w:rsidRDefault="00F2404A" w:rsidP="00F2404A">
      <w:r>
        <w:t xml:space="preserve">Et av målene med velferdsteknologi er at pasienter skal bli mer selvstendige og kunne bli boende hjemme lenger. Dette kan føre til reduserte kostnader for kommunen på sikt som følge av at behovet for sykehjemsplasser reduseres. I intervju oppgis det at elektronisk medisineringsstøtte ikke er så vesentlig for om pasienter kan bli boende hjemme lengre eller ikke. Det er en av flere virkemidler som kan bidra til at dette kan oppnås på sikt, men at det er andre utfordringer som i større grad må løses for at pasienter skal bli boende hjemme lengre. Dermed </w:t>
      </w:r>
      <w:r w:rsidR="0063670A">
        <w:t xml:space="preserve">kan vi foreløpig ikke legge til grunn en </w:t>
      </w:r>
      <w:r>
        <w:t>gevinst i form av redusert behov for sykehjemsplasser</w:t>
      </w:r>
      <w:r w:rsidR="0063670A">
        <w:t xml:space="preserve"> som en følge av elektronisk medisineringsstøtte.</w:t>
      </w:r>
    </w:p>
    <w:p w14:paraId="41451E7B" w14:textId="47D0C1F5" w:rsidR="00215867" w:rsidRDefault="00C105F7" w:rsidP="00CA1F8E">
      <w:pPr>
        <w:pStyle w:val="Overskrift4"/>
      </w:pPr>
      <w:r>
        <w:t xml:space="preserve">Årlige </w:t>
      </w:r>
      <w:r w:rsidR="00B8183C">
        <w:t>drifts</w:t>
      </w:r>
      <w:r>
        <w:t>kostnader og gevinster</w:t>
      </w:r>
    </w:p>
    <w:p w14:paraId="02DD049B" w14:textId="108029DB" w:rsidR="00AF095F" w:rsidRDefault="00C105F7" w:rsidP="00215867">
      <w:r>
        <w:t>Etter at løsningene er implementert</w:t>
      </w:r>
      <w:r w:rsidR="00F52560">
        <w:t>,</w:t>
      </w:r>
      <w:r>
        <w:t xml:space="preserve"> vil det påløpe årlige kostnader for drift og forvaltning av løsningen</w:t>
      </w:r>
      <w:r w:rsidR="00F52560">
        <w:t xml:space="preserve"> kommunen</w:t>
      </w:r>
      <w:r>
        <w:t xml:space="preserve">. Videre vil kommunene </w:t>
      </w:r>
      <w:r w:rsidR="00F52560">
        <w:t xml:space="preserve">kunne </w:t>
      </w:r>
      <w:r>
        <w:t>realisere årlige gevinster</w:t>
      </w:r>
      <w:r w:rsidR="00F52560">
        <w:t xml:space="preserve"> som følge av at de kan redusere antall besøk hos pasienter</w:t>
      </w:r>
      <w:r>
        <w:t xml:space="preserve">. </w:t>
      </w:r>
      <w:r w:rsidR="00706885">
        <w:t xml:space="preserve">Vi har identifisert følgende </w:t>
      </w:r>
      <w:r w:rsidR="003F5011">
        <w:t xml:space="preserve">årlige virkninger: </w:t>
      </w:r>
    </w:p>
    <w:p w14:paraId="0E5333AD" w14:textId="1EF634E9" w:rsidR="003F5011" w:rsidRDefault="003F5011" w:rsidP="00F2404A">
      <w:pPr>
        <w:pStyle w:val="Punktmerketnivliste"/>
      </w:pPr>
      <w:r>
        <w:t>Tidsgevinster</w:t>
      </w:r>
    </w:p>
    <w:p w14:paraId="665888B6" w14:textId="2ED653EB" w:rsidR="003F5011" w:rsidRDefault="003F5011" w:rsidP="00F2404A">
      <w:pPr>
        <w:pStyle w:val="Punktmerketnivliste"/>
      </w:pPr>
      <w:r>
        <w:t>Kostnadsbesparelse knyttet til transport</w:t>
      </w:r>
    </w:p>
    <w:p w14:paraId="6F5E2B18" w14:textId="29BA5C0C" w:rsidR="003F5011" w:rsidRDefault="003F5011" w:rsidP="00F2404A">
      <w:pPr>
        <w:pStyle w:val="Punktmerketnivliste"/>
      </w:pPr>
      <w:r>
        <w:t>Leie og forvaltning av løsning</w:t>
      </w:r>
    </w:p>
    <w:p w14:paraId="79E7C858" w14:textId="646FC880" w:rsidR="00B8183C" w:rsidRDefault="003F5011" w:rsidP="00B8183C">
      <w:pPr>
        <w:pStyle w:val="Punktmerketnivliste"/>
      </w:pPr>
      <w:r>
        <w:t>Løpende kursing av ansatte</w:t>
      </w:r>
    </w:p>
    <w:p w14:paraId="5BD2910D" w14:textId="4A820E72" w:rsidR="00B8183C" w:rsidRDefault="00B8183C" w:rsidP="00B8183C">
      <w:r>
        <w:fldChar w:fldCharType="begin"/>
      </w:r>
      <w:r>
        <w:instrText xml:space="preserve"> REF _Ref75271195 \h </w:instrText>
      </w:r>
      <w:r>
        <w:fldChar w:fldCharType="separate"/>
      </w:r>
      <w:r>
        <w:t xml:space="preserve">Tabell </w:t>
      </w:r>
      <w:r>
        <w:rPr>
          <w:noProof/>
        </w:rPr>
        <w:t>1</w:t>
      </w:r>
      <w:r>
        <w:noBreakHyphen/>
      </w:r>
      <w:r>
        <w:rPr>
          <w:noProof/>
        </w:rPr>
        <w:t>4</w:t>
      </w:r>
      <w:r>
        <w:fldChar w:fldCharType="end"/>
      </w:r>
      <w:r>
        <w:t xml:space="preserve"> viser en oppsummering av estimerte årlige driftskostnader og gevinster for en kommune med 50 medisindispensere</w:t>
      </w:r>
      <w:r w:rsidR="008700F8">
        <w:t xml:space="preserve"> og for anskaffelsen som helhet</w:t>
      </w:r>
      <w:r>
        <w:t xml:space="preserve">. Som vist i figuren anslår vi at kommunen vil kunne realisere en netto gevinst på mellom 1 og 3 millioner kroner årlig etter at medisindispenserne er implementert. </w:t>
      </w:r>
    </w:p>
    <w:p w14:paraId="40E8D625" w14:textId="5FED90B7" w:rsidR="00B8183C" w:rsidRDefault="00B8183C" w:rsidP="00B8183C">
      <w:r>
        <w:t xml:space="preserve">I det følgende vil vi gi en beskrivelse av hvordan vi har estimert de ulike virkningene. </w:t>
      </w:r>
    </w:p>
    <w:p w14:paraId="649CFED4" w14:textId="77777777" w:rsidR="00B8183C" w:rsidRDefault="00B8183C" w:rsidP="00B8183C">
      <w:pPr>
        <w:sectPr w:rsidR="00B8183C" w:rsidSect="00577CE9">
          <w:type w:val="continuous"/>
          <w:pgSz w:w="11906" w:h="16838"/>
          <w:pgMar w:top="1418" w:right="1134" w:bottom="1418" w:left="1701" w:header="709" w:footer="357" w:gutter="0"/>
          <w:cols w:num="2" w:space="340"/>
          <w:docGrid w:linePitch="360"/>
        </w:sectPr>
      </w:pPr>
    </w:p>
    <w:p w14:paraId="676CB8B5" w14:textId="77777777" w:rsidR="00F26AAA" w:rsidRDefault="00F26AAA" w:rsidP="00B8183C">
      <w:pPr>
        <w:pStyle w:val="Bildetekst"/>
      </w:pPr>
      <w:bookmarkStart w:id="29" w:name="_Ref75271195"/>
    </w:p>
    <w:p w14:paraId="07B0DCE9" w14:textId="2638579A" w:rsidR="00B8183C" w:rsidRDefault="00B8183C" w:rsidP="00B8183C">
      <w:pPr>
        <w:pStyle w:val="Bildetekst"/>
      </w:pPr>
      <w:r>
        <w:t xml:space="preserve">Tabell </w:t>
      </w:r>
      <w:r w:rsidR="00321BFA">
        <w:fldChar w:fldCharType="begin"/>
      </w:r>
      <w:r w:rsidR="00321BFA">
        <w:instrText xml:space="preserve"> STYLEREF 1 \s </w:instrText>
      </w:r>
      <w:r w:rsidR="00321BFA">
        <w:fldChar w:fldCharType="separate"/>
      </w:r>
      <w:r w:rsidR="00033FFD">
        <w:rPr>
          <w:noProof/>
        </w:rPr>
        <w:t>2</w:t>
      </w:r>
      <w:r w:rsidR="00321BFA">
        <w:rPr>
          <w:noProof/>
        </w:rPr>
        <w:fldChar w:fldCharType="end"/>
      </w:r>
      <w:r w:rsidR="00033FFD">
        <w:noBreakHyphen/>
      </w:r>
      <w:r w:rsidR="00321BFA">
        <w:fldChar w:fldCharType="begin"/>
      </w:r>
      <w:r w:rsidR="00321BFA">
        <w:instrText xml:space="preserve"> SEQ Tabell \* ARABIC \s 1 </w:instrText>
      </w:r>
      <w:r w:rsidR="00321BFA">
        <w:fldChar w:fldCharType="separate"/>
      </w:r>
      <w:r w:rsidR="00033FFD">
        <w:rPr>
          <w:noProof/>
        </w:rPr>
        <w:t>5</w:t>
      </w:r>
      <w:r w:rsidR="00321BFA">
        <w:rPr>
          <w:noProof/>
        </w:rPr>
        <w:fldChar w:fldCharType="end"/>
      </w:r>
      <w:bookmarkEnd w:id="29"/>
      <w:r>
        <w:t>: Årlige driftskostnader og gevinster for en kommune med 50 dispensere (</w:t>
      </w:r>
      <w:r w:rsidR="007F5A10">
        <w:t>m</w:t>
      </w:r>
      <w:r w:rsidR="000869CE">
        <w:t>ill</w:t>
      </w:r>
      <w:r>
        <w:t>-kroner)</w:t>
      </w:r>
    </w:p>
    <w:tbl>
      <w:tblPr>
        <w:tblStyle w:val="OsloEconomics"/>
        <w:tblW w:w="5000" w:type="pct"/>
        <w:tblLook w:val="04A0" w:firstRow="1" w:lastRow="0" w:firstColumn="1" w:lastColumn="0" w:noHBand="0" w:noVBand="1"/>
      </w:tblPr>
      <w:tblGrid>
        <w:gridCol w:w="2807"/>
        <w:gridCol w:w="1127"/>
        <w:gridCol w:w="1504"/>
        <w:gridCol w:w="1303"/>
        <w:gridCol w:w="1165"/>
        <w:gridCol w:w="1165"/>
      </w:tblGrid>
      <w:tr w:rsidR="00B8183C" w14:paraId="2F79AEAA" w14:textId="77777777" w:rsidTr="00F41C23">
        <w:trPr>
          <w:cnfStyle w:val="100000000000" w:firstRow="1" w:lastRow="0" w:firstColumn="0" w:lastColumn="0" w:oddVBand="0" w:evenVBand="0" w:oddHBand="0"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547" w:type="pct"/>
          </w:tcPr>
          <w:p w14:paraId="27177897" w14:textId="77777777" w:rsidR="00B8183C" w:rsidRDefault="00B8183C" w:rsidP="00415CBF">
            <w:pPr>
              <w:jc w:val="left"/>
            </w:pPr>
            <w:r>
              <w:t>Kostnad/gevinst</w:t>
            </w:r>
          </w:p>
        </w:tc>
        <w:tc>
          <w:tcPr>
            <w:tcW w:w="621" w:type="pct"/>
          </w:tcPr>
          <w:p w14:paraId="4A79F732" w14:textId="77777777" w:rsidR="00B8183C" w:rsidRDefault="00B8183C" w:rsidP="00415CBF">
            <w:pPr>
              <w:cnfStyle w:val="100000000000" w:firstRow="1" w:lastRow="0" w:firstColumn="0" w:lastColumn="0" w:oddVBand="0" w:evenVBand="0" w:oddHBand="0" w:evenHBand="0" w:firstRowFirstColumn="0" w:firstRowLastColumn="0" w:lastRowFirstColumn="0" w:lastRowLastColumn="0"/>
            </w:pPr>
          </w:p>
        </w:tc>
        <w:tc>
          <w:tcPr>
            <w:tcW w:w="1547" w:type="pct"/>
            <w:gridSpan w:val="2"/>
          </w:tcPr>
          <w:p w14:paraId="452FED55" w14:textId="4F783ACA" w:rsidR="005331FD" w:rsidRDefault="00B8183C" w:rsidP="00415CBF">
            <w:pPr>
              <w:jc w:val="right"/>
              <w:cnfStyle w:val="100000000000" w:firstRow="1" w:lastRow="0" w:firstColumn="0" w:lastColumn="0" w:oddVBand="0" w:evenVBand="0" w:oddHBand="0" w:evenHBand="0" w:firstRowFirstColumn="0" w:firstRowLastColumn="0" w:lastRowFirstColumn="0" w:lastRowLastColumn="0"/>
              <w:rPr>
                <w:b w:val="0"/>
              </w:rPr>
            </w:pPr>
            <w:r>
              <w:t>En kommun</w:t>
            </w:r>
            <w:r w:rsidR="005331FD">
              <w:t>e</w:t>
            </w:r>
            <w:r>
              <w:t xml:space="preserve"> </w:t>
            </w:r>
          </w:p>
          <w:p w14:paraId="440D17CC" w14:textId="527440BB" w:rsidR="00B8183C" w:rsidRDefault="005331FD" w:rsidP="00415CBF">
            <w:pPr>
              <w:jc w:val="right"/>
              <w:cnfStyle w:val="100000000000" w:firstRow="1" w:lastRow="0" w:firstColumn="0" w:lastColumn="0" w:oddVBand="0" w:evenVBand="0" w:oddHBand="0" w:evenHBand="0" w:firstRowFirstColumn="0" w:firstRowLastColumn="0" w:lastRowFirstColumn="0" w:lastRowLastColumn="0"/>
            </w:pPr>
            <w:r>
              <w:t>(</w:t>
            </w:r>
            <w:r w:rsidR="00B8183C">
              <w:t>50 dispensere</w:t>
            </w:r>
            <w:r>
              <w:t>)</w:t>
            </w:r>
          </w:p>
        </w:tc>
        <w:tc>
          <w:tcPr>
            <w:tcW w:w="1284" w:type="pct"/>
            <w:gridSpan w:val="2"/>
          </w:tcPr>
          <w:p w14:paraId="7F817C67" w14:textId="77777777" w:rsidR="00B8183C" w:rsidRDefault="005331FD" w:rsidP="00415CBF">
            <w:pPr>
              <w:jc w:val="right"/>
              <w:cnfStyle w:val="100000000000" w:firstRow="1" w:lastRow="0" w:firstColumn="0" w:lastColumn="0" w:oddVBand="0" w:evenVBand="0" w:oddHBand="0" w:evenHBand="0" w:firstRowFirstColumn="0" w:firstRowLastColumn="0" w:lastRowFirstColumn="0" w:lastRowLastColumn="0"/>
              <w:rPr>
                <w:b w:val="0"/>
              </w:rPr>
            </w:pPr>
            <w:r>
              <w:t>H</w:t>
            </w:r>
            <w:r w:rsidR="00B8183C">
              <w:t>ele anskaffelsen</w:t>
            </w:r>
          </w:p>
          <w:p w14:paraId="4556D6C2" w14:textId="39B963A4" w:rsidR="005331FD" w:rsidRDefault="005331FD" w:rsidP="00415CBF">
            <w:pPr>
              <w:jc w:val="right"/>
              <w:cnfStyle w:val="100000000000" w:firstRow="1" w:lastRow="0" w:firstColumn="0" w:lastColumn="0" w:oddVBand="0" w:evenVBand="0" w:oddHBand="0" w:evenHBand="0" w:firstRowFirstColumn="0" w:firstRowLastColumn="0" w:lastRowFirstColumn="0" w:lastRowLastColumn="0"/>
            </w:pPr>
            <w:r>
              <w:t>(1000-1500 dispensere)</w:t>
            </w:r>
          </w:p>
        </w:tc>
      </w:tr>
      <w:tr w:rsidR="00B8183C" w14:paraId="6D875297" w14:textId="77777777" w:rsidTr="00F41C23">
        <w:trPr>
          <w:trHeight w:val="127"/>
        </w:trPr>
        <w:tc>
          <w:tcPr>
            <w:cnfStyle w:val="001000000000" w:firstRow="0" w:lastRow="0" w:firstColumn="1" w:lastColumn="0" w:oddVBand="0" w:evenVBand="0" w:oddHBand="0" w:evenHBand="0" w:firstRowFirstColumn="0" w:firstRowLastColumn="0" w:lastRowFirstColumn="0" w:lastRowLastColumn="0"/>
            <w:tcW w:w="1547" w:type="pct"/>
          </w:tcPr>
          <w:p w14:paraId="6A2E6F98" w14:textId="77777777" w:rsidR="00B8183C" w:rsidRDefault="00B8183C" w:rsidP="00415CBF"/>
        </w:tc>
        <w:tc>
          <w:tcPr>
            <w:tcW w:w="621" w:type="pct"/>
          </w:tcPr>
          <w:p w14:paraId="127C1122" w14:textId="77777777" w:rsidR="00B8183C" w:rsidRDefault="00B8183C" w:rsidP="00415CBF">
            <w:pPr>
              <w:cnfStyle w:val="000000000000" w:firstRow="0" w:lastRow="0" w:firstColumn="0" w:lastColumn="0" w:oddVBand="0" w:evenVBand="0" w:oddHBand="0" w:evenHBand="0" w:firstRowFirstColumn="0" w:firstRowLastColumn="0" w:lastRowFirstColumn="0" w:lastRowLastColumn="0"/>
            </w:pPr>
          </w:p>
        </w:tc>
        <w:tc>
          <w:tcPr>
            <w:tcW w:w="829" w:type="pct"/>
          </w:tcPr>
          <w:p w14:paraId="3CAA02F1" w14:textId="77777777" w:rsidR="00B8183C" w:rsidRPr="00B50840" w:rsidRDefault="00B8183C" w:rsidP="00415CBF">
            <w:pPr>
              <w:cnfStyle w:val="000000000000" w:firstRow="0" w:lastRow="0" w:firstColumn="0" w:lastColumn="0" w:oddVBand="0" w:evenVBand="0" w:oddHBand="0" w:evenHBand="0" w:firstRowFirstColumn="0" w:firstRowLastColumn="0" w:lastRowFirstColumn="0" w:lastRowLastColumn="0"/>
              <w:rPr>
                <w:b/>
                <w:bCs/>
              </w:rPr>
            </w:pPr>
            <w:r w:rsidRPr="00B50840">
              <w:rPr>
                <w:b/>
                <w:bCs/>
              </w:rPr>
              <w:t>Min</w:t>
            </w:r>
          </w:p>
        </w:tc>
        <w:tc>
          <w:tcPr>
            <w:tcW w:w="718" w:type="pct"/>
          </w:tcPr>
          <w:p w14:paraId="613FBD3A" w14:textId="77777777" w:rsidR="00B8183C" w:rsidRPr="00B50840" w:rsidRDefault="00B8183C" w:rsidP="00415CBF">
            <w:pPr>
              <w:cnfStyle w:val="000000000000" w:firstRow="0" w:lastRow="0" w:firstColumn="0" w:lastColumn="0" w:oddVBand="0" w:evenVBand="0" w:oddHBand="0" w:evenHBand="0" w:firstRowFirstColumn="0" w:firstRowLastColumn="0" w:lastRowFirstColumn="0" w:lastRowLastColumn="0"/>
              <w:rPr>
                <w:b/>
                <w:bCs/>
              </w:rPr>
            </w:pPr>
            <w:r w:rsidRPr="00B50840">
              <w:rPr>
                <w:b/>
                <w:bCs/>
              </w:rPr>
              <w:t>Maks</w:t>
            </w:r>
          </w:p>
        </w:tc>
        <w:tc>
          <w:tcPr>
            <w:tcW w:w="642" w:type="pct"/>
          </w:tcPr>
          <w:p w14:paraId="654B4691" w14:textId="77777777" w:rsidR="00B8183C" w:rsidRPr="00B50840" w:rsidRDefault="00B8183C" w:rsidP="00415CBF">
            <w:pPr>
              <w:cnfStyle w:val="000000000000" w:firstRow="0" w:lastRow="0" w:firstColumn="0" w:lastColumn="0" w:oddVBand="0" w:evenVBand="0" w:oddHBand="0" w:evenHBand="0" w:firstRowFirstColumn="0" w:firstRowLastColumn="0" w:lastRowFirstColumn="0" w:lastRowLastColumn="0"/>
              <w:rPr>
                <w:b/>
                <w:bCs/>
              </w:rPr>
            </w:pPr>
            <w:r w:rsidRPr="00B50840">
              <w:rPr>
                <w:b/>
                <w:bCs/>
              </w:rPr>
              <w:t xml:space="preserve">Min </w:t>
            </w:r>
          </w:p>
        </w:tc>
        <w:tc>
          <w:tcPr>
            <w:tcW w:w="642" w:type="pct"/>
          </w:tcPr>
          <w:p w14:paraId="13DF031E" w14:textId="77777777" w:rsidR="00B8183C" w:rsidRPr="00B50840" w:rsidRDefault="00B8183C" w:rsidP="00415CBF">
            <w:pPr>
              <w:cnfStyle w:val="000000000000" w:firstRow="0" w:lastRow="0" w:firstColumn="0" w:lastColumn="0" w:oddVBand="0" w:evenVBand="0" w:oddHBand="0" w:evenHBand="0" w:firstRowFirstColumn="0" w:firstRowLastColumn="0" w:lastRowFirstColumn="0" w:lastRowLastColumn="0"/>
              <w:rPr>
                <w:b/>
                <w:bCs/>
              </w:rPr>
            </w:pPr>
            <w:r w:rsidRPr="00B50840">
              <w:rPr>
                <w:b/>
                <w:bCs/>
              </w:rPr>
              <w:t>Maks</w:t>
            </w:r>
          </w:p>
        </w:tc>
      </w:tr>
      <w:tr w:rsidR="00330382" w14:paraId="053FE1F9" w14:textId="77777777" w:rsidTr="00415CBF">
        <w:trPr>
          <w:trHeight w:val="252"/>
        </w:trPr>
        <w:tc>
          <w:tcPr>
            <w:cnfStyle w:val="001000000000" w:firstRow="0" w:lastRow="0" w:firstColumn="1" w:lastColumn="0" w:oddVBand="0" w:evenVBand="0" w:oddHBand="0" w:evenHBand="0" w:firstRowFirstColumn="0" w:firstRowLastColumn="0" w:lastRowFirstColumn="0" w:lastRowLastColumn="0"/>
            <w:tcW w:w="1547" w:type="pct"/>
          </w:tcPr>
          <w:p w14:paraId="7B7849A3" w14:textId="77777777" w:rsidR="00330382" w:rsidRDefault="00330382" w:rsidP="00330382">
            <w:r>
              <w:t>Tidsgevinst</w:t>
            </w:r>
          </w:p>
        </w:tc>
        <w:tc>
          <w:tcPr>
            <w:tcW w:w="621" w:type="pct"/>
          </w:tcPr>
          <w:p w14:paraId="50ADE9E0" w14:textId="77777777" w:rsidR="00330382" w:rsidRDefault="00330382" w:rsidP="00330382">
            <w:pPr>
              <w:cnfStyle w:val="000000000000" w:firstRow="0" w:lastRow="0" w:firstColumn="0" w:lastColumn="0" w:oddVBand="0" w:evenVBand="0" w:oddHBand="0" w:evenHBand="0" w:firstRowFirstColumn="0" w:firstRowLastColumn="0" w:lastRowFirstColumn="0" w:lastRowLastColumn="0"/>
            </w:pPr>
          </w:p>
        </w:tc>
        <w:tc>
          <w:tcPr>
            <w:tcW w:w="829" w:type="pct"/>
          </w:tcPr>
          <w:p w14:paraId="3AF2135D" w14:textId="1D5173B3" w:rsidR="00330382" w:rsidRDefault="00330382" w:rsidP="00330382">
            <w:pPr>
              <w:cnfStyle w:val="000000000000" w:firstRow="0" w:lastRow="0" w:firstColumn="0" w:lastColumn="0" w:oddVBand="0" w:evenVBand="0" w:oddHBand="0" w:evenHBand="0" w:firstRowFirstColumn="0" w:firstRowLastColumn="0" w:lastRowFirstColumn="0" w:lastRowLastColumn="0"/>
            </w:pPr>
            <w:r>
              <w:t>1</w:t>
            </w:r>
            <w:r w:rsidR="00A143EE">
              <w:t>,</w:t>
            </w:r>
            <w:r>
              <w:t>9</w:t>
            </w:r>
          </w:p>
        </w:tc>
        <w:tc>
          <w:tcPr>
            <w:tcW w:w="718" w:type="pct"/>
          </w:tcPr>
          <w:p w14:paraId="73DD9A38" w14:textId="566ACA13" w:rsidR="00330382" w:rsidRDefault="00330382" w:rsidP="00330382">
            <w:pPr>
              <w:cnfStyle w:val="000000000000" w:firstRow="0" w:lastRow="0" w:firstColumn="0" w:lastColumn="0" w:oddVBand="0" w:evenVBand="0" w:oddHBand="0" w:evenHBand="0" w:firstRowFirstColumn="0" w:firstRowLastColumn="0" w:lastRowFirstColumn="0" w:lastRowLastColumn="0"/>
            </w:pPr>
            <w:r>
              <w:t>4</w:t>
            </w:r>
            <w:r w:rsidR="00007233">
              <w:t>,6</w:t>
            </w:r>
          </w:p>
        </w:tc>
        <w:tc>
          <w:tcPr>
            <w:tcW w:w="642" w:type="pct"/>
            <w:vAlign w:val="top"/>
          </w:tcPr>
          <w:p w14:paraId="17724278" w14:textId="52358DCB" w:rsidR="00330382" w:rsidRDefault="00330382" w:rsidP="00330382">
            <w:pPr>
              <w:cnfStyle w:val="000000000000" w:firstRow="0" w:lastRow="0" w:firstColumn="0" w:lastColumn="0" w:oddVBand="0" w:evenVBand="0" w:oddHBand="0" w:evenHBand="0" w:firstRowFirstColumn="0" w:firstRowLastColumn="0" w:lastRowFirstColumn="0" w:lastRowLastColumn="0"/>
            </w:pPr>
            <w:r w:rsidRPr="00483487">
              <w:t xml:space="preserve"> 38</w:t>
            </w:r>
            <w:r w:rsidR="00007233">
              <w:t>,9</w:t>
            </w:r>
            <w:r w:rsidRPr="00483487">
              <w:t xml:space="preserve"> </w:t>
            </w:r>
          </w:p>
        </w:tc>
        <w:tc>
          <w:tcPr>
            <w:tcW w:w="642" w:type="pct"/>
            <w:vAlign w:val="top"/>
          </w:tcPr>
          <w:p w14:paraId="156CAD45" w14:textId="230B3347" w:rsidR="00330382" w:rsidRDefault="00330382" w:rsidP="00330382">
            <w:pPr>
              <w:cnfStyle w:val="000000000000" w:firstRow="0" w:lastRow="0" w:firstColumn="0" w:lastColumn="0" w:oddVBand="0" w:evenVBand="0" w:oddHBand="0" w:evenHBand="0" w:firstRowFirstColumn="0" w:firstRowLastColumn="0" w:lastRowFirstColumn="0" w:lastRowLastColumn="0"/>
            </w:pPr>
            <w:r w:rsidRPr="00483487">
              <w:t xml:space="preserve"> 124</w:t>
            </w:r>
            <w:r w:rsidR="000869CE">
              <w:t>,6</w:t>
            </w:r>
            <w:r w:rsidRPr="00483487">
              <w:t xml:space="preserve"> </w:t>
            </w:r>
          </w:p>
        </w:tc>
      </w:tr>
      <w:tr w:rsidR="00B8183C" w14:paraId="5F9C8D6C" w14:textId="77777777" w:rsidTr="00F41C23">
        <w:trPr>
          <w:trHeight w:val="252"/>
        </w:trPr>
        <w:tc>
          <w:tcPr>
            <w:cnfStyle w:val="001000000000" w:firstRow="0" w:lastRow="0" w:firstColumn="1" w:lastColumn="0" w:oddVBand="0" w:evenVBand="0" w:oddHBand="0" w:evenHBand="0" w:firstRowFirstColumn="0" w:firstRowLastColumn="0" w:lastRowFirstColumn="0" w:lastRowLastColumn="0"/>
            <w:tcW w:w="1547" w:type="pct"/>
          </w:tcPr>
          <w:p w14:paraId="7ECCBFE1" w14:textId="77777777" w:rsidR="00B8183C" w:rsidRDefault="00B8183C" w:rsidP="00415CBF">
            <w:r>
              <w:t>Reduserte transportkostnader</w:t>
            </w:r>
          </w:p>
        </w:tc>
        <w:tc>
          <w:tcPr>
            <w:tcW w:w="621" w:type="pct"/>
          </w:tcPr>
          <w:p w14:paraId="0FEA244F" w14:textId="77777777" w:rsidR="00B8183C" w:rsidRDefault="00B8183C" w:rsidP="00415CBF">
            <w:pPr>
              <w:cnfStyle w:val="000000000000" w:firstRow="0" w:lastRow="0" w:firstColumn="0" w:lastColumn="0" w:oddVBand="0" w:evenVBand="0" w:oddHBand="0" w:evenHBand="0" w:firstRowFirstColumn="0" w:firstRowLastColumn="0" w:lastRowFirstColumn="0" w:lastRowLastColumn="0"/>
            </w:pPr>
          </w:p>
        </w:tc>
        <w:tc>
          <w:tcPr>
            <w:tcW w:w="829" w:type="pct"/>
          </w:tcPr>
          <w:p w14:paraId="247FB10F" w14:textId="287C6418" w:rsidR="00B8183C" w:rsidRDefault="00007233" w:rsidP="00415CBF">
            <w:pPr>
              <w:cnfStyle w:val="000000000000" w:firstRow="0" w:lastRow="0" w:firstColumn="0" w:lastColumn="0" w:oddVBand="0" w:evenVBand="0" w:oddHBand="0" w:evenHBand="0" w:firstRowFirstColumn="0" w:firstRowLastColumn="0" w:lastRowFirstColumn="0" w:lastRowLastColumn="0"/>
            </w:pPr>
            <w:r>
              <w:t>0</w:t>
            </w:r>
          </w:p>
        </w:tc>
        <w:tc>
          <w:tcPr>
            <w:tcW w:w="718" w:type="pct"/>
          </w:tcPr>
          <w:p w14:paraId="51B8556E" w14:textId="4AE93F71" w:rsidR="00B8183C" w:rsidRDefault="00007233" w:rsidP="00415CBF">
            <w:pPr>
              <w:cnfStyle w:val="000000000000" w:firstRow="0" w:lastRow="0" w:firstColumn="0" w:lastColumn="0" w:oddVBand="0" w:evenVBand="0" w:oddHBand="0" w:evenHBand="0" w:firstRowFirstColumn="0" w:firstRowLastColumn="0" w:lastRowFirstColumn="0" w:lastRowLastColumn="0"/>
            </w:pPr>
            <w:r>
              <w:t>0,1</w:t>
            </w:r>
          </w:p>
        </w:tc>
        <w:tc>
          <w:tcPr>
            <w:tcW w:w="642" w:type="pct"/>
          </w:tcPr>
          <w:p w14:paraId="27B233A8" w14:textId="265EF995" w:rsidR="00B8183C" w:rsidRDefault="007A456E" w:rsidP="00415CBF">
            <w:pPr>
              <w:cnfStyle w:val="000000000000" w:firstRow="0" w:lastRow="0" w:firstColumn="0" w:lastColumn="0" w:oddVBand="0" w:evenVBand="0" w:oddHBand="0" w:evenHBand="0" w:firstRowFirstColumn="0" w:firstRowLastColumn="0" w:lastRowFirstColumn="0" w:lastRowLastColumn="0"/>
            </w:pPr>
            <w:r>
              <w:t>3</w:t>
            </w:r>
            <w:r w:rsidR="00007233">
              <w:t>,</w:t>
            </w:r>
            <w:r>
              <w:t>5</w:t>
            </w:r>
          </w:p>
        </w:tc>
        <w:tc>
          <w:tcPr>
            <w:tcW w:w="642" w:type="pct"/>
          </w:tcPr>
          <w:p w14:paraId="7A746D93" w14:textId="5EDEF3FA" w:rsidR="00B8183C" w:rsidRDefault="007A456E" w:rsidP="00415CBF">
            <w:pPr>
              <w:cnfStyle w:val="000000000000" w:firstRow="0" w:lastRow="0" w:firstColumn="0" w:lastColumn="0" w:oddVBand="0" w:evenVBand="0" w:oddHBand="0" w:evenHBand="0" w:firstRowFirstColumn="0" w:firstRowLastColumn="0" w:lastRowFirstColumn="0" w:lastRowLastColumn="0"/>
            </w:pPr>
            <w:r>
              <w:t>6</w:t>
            </w:r>
            <w:r w:rsidR="000869CE">
              <w:t>,</w:t>
            </w:r>
            <w:r>
              <w:t>9</w:t>
            </w:r>
          </w:p>
        </w:tc>
      </w:tr>
      <w:tr w:rsidR="00940F98" w14:paraId="1343E2D6" w14:textId="77777777" w:rsidTr="00415CBF">
        <w:trPr>
          <w:trHeight w:val="252"/>
        </w:trPr>
        <w:tc>
          <w:tcPr>
            <w:cnfStyle w:val="001000000000" w:firstRow="0" w:lastRow="0" w:firstColumn="1" w:lastColumn="0" w:oddVBand="0" w:evenVBand="0" w:oddHBand="0" w:evenHBand="0" w:firstRowFirstColumn="0" w:firstRowLastColumn="0" w:lastRowFirstColumn="0" w:lastRowLastColumn="0"/>
            <w:tcW w:w="1547" w:type="pct"/>
          </w:tcPr>
          <w:p w14:paraId="13EA4D2A" w14:textId="77777777" w:rsidR="00940F98" w:rsidRDefault="00940F98" w:rsidP="00940F98">
            <w:r>
              <w:t>Leie og drift av løsning</w:t>
            </w:r>
          </w:p>
        </w:tc>
        <w:tc>
          <w:tcPr>
            <w:tcW w:w="621" w:type="pct"/>
          </w:tcPr>
          <w:p w14:paraId="1E9F1170" w14:textId="77777777" w:rsidR="00940F98" w:rsidRDefault="00940F98" w:rsidP="00940F98">
            <w:pPr>
              <w:cnfStyle w:val="000000000000" w:firstRow="0" w:lastRow="0" w:firstColumn="0" w:lastColumn="0" w:oddVBand="0" w:evenVBand="0" w:oddHBand="0" w:evenHBand="0" w:firstRowFirstColumn="0" w:firstRowLastColumn="0" w:lastRowFirstColumn="0" w:lastRowLastColumn="0"/>
            </w:pPr>
          </w:p>
        </w:tc>
        <w:tc>
          <w:tcPr>
            <w:tcW w:w="829" w:type="pct"/>
          </w:tcPr>
          <w:p w14:paraId="576CAC9C" w14:textId="471434F5" w:rsidR="00940F98" w:rsidRDefault="00940F98" w:rsidP="00940F98">
            <w:pPr>
              <w:cnfStyle w:val="000000000000" w:firstRow="0" w:lastRow="0" w:firstColumn="0" w:lastColumn="0" w:oddVBand="0" w:evenVBand="0" w:oddHBand="0" w:evenHBand="0" w:firstRowFirstColumn="0" w:firstRowLastColumn="0" w:lastRowFirstColumn="0" w:lastRowLastColumn="0"/>
            </w:pPr>
            <w:r>
              <w:t>-</w:t>
            </w:r>
            <w:r w:rsidR="00007233">
              <w:t>0,9</w:t>
            </w:r>
          </w:p>
        </w:tc>
        <w:tc>
          <w:tcPr>
            <w:tcW w:w="718" w:type="pct"/>
          </w:tcPr>
          <w:p w14:paraId="7F26BBFA" w14:textId="766CB1CB" w:rsidR="00940F98" w:rsidRDefault="00940F98" w:rsidP="00940F98">
            <w:pPr>
              <w:cnfStyle w:val="000000000000" w:firstRow="0" w:lastRow="0" w:firstColumn="0" w:lastColumn="0" w:oddVBand="0" w:evenVBand="0" w:oddHBand="0" w:evenHBand="0" w:firstRowFirstColumn="0" w:firstRowLastColumn="0" w:lastRowFirstColumn="0" w:lastRowLastColumn="0"/>
            </w:pPr>
            <w:r>
              <w:t>-1</w:t>
            </w:r>
            <w:r w:rsidR="00007233">
              <w:t>,</w:t>
            </w:r>
            <w:r>
              <w:t>5</w:t>
            </w:r>
          </w:p>
        </w:tc>
        <w:tc>
          <w:tcPr>
            <w:tcW w:w="642" w:type="pct"/>
            <w:vAlign w:val="top"/>
          </w:tcPr>
          <w:p w14:paraId="0C0667D3" w14:textId="3200633D" w:rsidR="00940F98" w:rsidRDefault="00940F98" w:rsidP="00940F98">
            <w:pPr>
              <w:cnfStyle w:val="000000000000" w:firstRow="0" w:lastRow="0" w:firstColumn="0" w:lastColumn="0" w:oddVBand="0" w:evenVBand="0" w:oddHBand="0" w:evenHBand="0" w:firstRowFirstColumn="0" w:firstRowLastColumn="0" w:lastRowFirstColumn="0" w:lastRowLastColumn="0"/>
            </w:pPr>
            <w:r w:rsidRPr="007A12ED">
              <w:t>-</w:t>
            </w:r>
            <w:r w:rsidR="00642554">
              <w:t>1</w:t>
            </w:r>
            <w:r w:rsidR="00007233">
              <w:t>7,</w:t>
            </w:r>
            <w:r w:rsidR="00642554">
              <w:t>3</w:t>
            </w:r>
          </w:p>
        </w:tc>
        <w:tc>
          <w:tcPr>
            <w:tcW w:w="642" w:type="pct"/>
            <w:vAlign w:val="top"/>
          </w:tcPr>
          <w:p w14:paraId="6CC9C2D2" w14:textId="5867A5DF" w:rsidR="00940F98" w:rsidRDefault="00940F98" w:rsidP="00940F98">
            <w:pPr>
              <w:cnfStyle w:val="000000000000" w:firstRow="0" w:lastRow="0" w:firstColumn="0" w:lastColumn="0" w:oddVBand="0" w:evenVBand="0" w:oddHBand="0" w:evenHBand="0" w:firstRowFirstColumn="0" w:firstRowLastColumn="0" w:lastRowFirstColumn="0" w:lastRowLastColumn="0"/>
            </w:pPr>
            <w:r w:rsidRPr="007A12ED">
              <w:t xml:space="preserve"> </w:t>
            </w:r>
            <w:r w:rsidR="008F0C89">
              <w:t>-</w:t>
            </w:r>
            <w:r w:rsidR="00231922">
              <w:t>29</w:t>
            </w:r>
            <w:r w:rsidR="000869CE">
              <w:t>,2</w:t>
            </w:r>
            <w:r w:rsidRPr="007A12ED">
              <w:t xml:space="preserve"> </w:t>
            </w:r>
          </w:p>
        </w:tc>
      </w:tr>
      <w:tr w:rsidR="00B8183C" w14:paraId="05019754" w14:textId="77777777" w:rsidTr="00F41C23">
        <w:trPr>
          <w:trHeight w:val="127"/>
        </w:trPr>
        <w:tc>
          <w:tcPr>
            <w:cnfStyle w:val="001000000000" w:firstRow="0" w:lastRow="0" w:firstColumn="1" w:lastColumn="0" w:oddVBand="0" w:evenVBand="0" w:oddHBand="0" w:evenHBand="0" w:firstRowFirstColumn="0" w:firstRowLastColumn="0" w:lastRowFirstColumn="0" w:lastRowLastColumn="0"/>
            <w:tcW w:w="1547" w:type="pct"/>
            <w:tcBorders>
              <w:bottom w:val="single" w:sz="4" w:space="0" w:color="auto"/>
            </w:tcBorders>
          </w:tcPr>
          <w:p w14:paraId="2E61D8A0" w14:textId="77777777" w:rsidR="00B8183C" w:rsidRDefault="00B8183C" w:rsidP="00415CBF">
            <w:r>
              <w:t>Løpende kursing av ansatte</w:t>
            </w:r>
          </w:p>
        </w:tc>
        <w:tc>
          <w:tcPr>
            <w:tcW w:w="621" w:type="pct"/>
            <w:tcBorders>
              <w:bottom w:val="single" w:sz="4" w:space="0" w:color="auto"/>
            </w:tcBorders>
          </w:tcPr>
          <w:p w14:paraId="7AC04465" w14:textId="77777777" w:rsidR="00B8183C" w:rsidRDefault="00B8183C" w:rsidP="00415CBF">
            <w:pPr>
              <w:cnfStyle w:val="000000000000" w:firstRow="0" w:lastRow="0" w:firstColumn="0" w:lastColumn="0" w:oddVBand="0" w:evenVBand="0" w:oddHBand="0" w:evenHBand="0" w:firstRowFirstColumn="0" w:firstRowLastColumn="0" w:lastRowFirstColumn="0" w:lastRowLastColumn="0"/>
            </w:pPr>
          </w:p>
        </w:tc>
        <w:tc>
          <w:tcPr>
            <w:tcW w:w="829" w:type="pct"/>
            <w:tcBorders>
              <w:bottom w:val="single" w:sz="4" w:space="0" w:color="auto"/>
            </w:tcBorders>
          </w:tcPr>
          <w:p w14:paraId="3D0CC177" w14:textId="5B6AE42D" w:rsidR="00B8183C" w:rsidRDefault="00B8183C" w:rsidP="00415CBF">
            <w:pPr>
              <w:cnfStyle w:val="000000000000" w:firstRow="0" w:lastRow="0" w:firstColumn="0" w:lastColumn="0" w:oddVBand="0" w:evenVBand="0" w:oddHBand="0" w:evenHBand="0" w:firstRowFirstColumn="0" w:firstRowLastColumn="0" w:lastRowFirstColumn="0" w:lastRowLastColumn="0"/>
            </w:pPr>
            <w:r>
              <w:t>-</w:t>
            </w:r>
            <w:r w:rsidR="00007233">
              <w:t>0</w:t>
            </w:r>
          </w:p>
        </w:tc>
        <w:tc>
          <w:tcPr>
            <w:tcW w:w="718" w:type="pct"/>
            <w:tcBorders>
              <w:bottom w:val="single" w:sz="4" w:space="0" w:color="auto"/>
            </w:tcBorders>
          </w:tcPr>
          <w:p w14:paraId="2D66C5ED" w14:textId="2E9B1D12" w:rsidR="00B8183C" w:rsidRDefault="00B8183C" w:rsidP="00415CBF">
            <w:pPr>
              <w:cnfStyle w:val="000000000000" w:firstRow="0" w:lastRow="0" w:firstColumn="0" w:lastColumn="0" w:oddVBand="0" w:evenVBand="0" w:oddHBand="0" w:evenHBand="0" w:firstRowFirstColumn="0" w:firstRowLastColumn="0" w:lastRowFirstColumn="0" w:lastRowLastColumn="0"/>
            </w:pPr>
            <w:r>
              <w:t>-</w:t>
            </w:r>
            <w:r w:rsidR="00007233">
              <w:t>0</w:t>
            </w:r>
          </w:p>
        </w:tc>
        <w:tc>
          <w:tcPr>
            <w:tcW w:w="642" w:type="pct"/>
            <w:tcBorders>
              <w:bottom w:val="single" w:sz="4" w:space="0" w:color="auto"/>
            </w:tcBorders>
          </w:tcPr>
          <w:p w14:paraId="5AC3EAD0" w14:textId="0312DD1A" w:rsidR="00B8183C" w:rsidRDefault="00E36A35" w:rsidP="00415CBF">
            <w:pPr>
              <w:cnfStyle w:val="000000000000" w:firstRow="0" w:lastRow="0" w:firstColumn="0" w:lastColumn="0" w:oddVBand="0" w:evenVBand="0" w:oddHBand="0" w:evenHBand="0" w:firstRowFirstColumn="0" w:firstRowLastColumn="0" w:lastRowFirstColumn="0" w:lastRowLastColumn="0"/>
            </w:pPr>
            <w:r>
              <w:t>-</w:t>
            </w:r>
            <w:r w:rsidR="00007233">
              <w:t>0,1</w:t>
            </w:r>
          </w:p>
        </w:tc>
        <w:tc>
          <w:tcPr>
            <w:tcW w:w="642" w:type="pct"/>
            <w:tcBorders>
              <w:bottom w:val="single" w:sz="4" w:space="0" w:color="auto"/>
            </w:tcBorders>
          </w:tcPr>
          <w:p w14:paraId="291425F9" w14:textId="24D6CA5A" w:rsidR="00B8183C" w:rsidRDefault="00E36A35" w:rsidP="00415CBF">
            <w:pPr>
              <w:cnfStyle w:val="000000000000" w:firstRow="0" w:lastRow="0" w:firstColumn="0" w:lastColumn="0" w:oddVBand="0" w:evenVBand="0" w:oddHBand="0" w:evenHBand="0" w:firstRowFirstColumn="0" w:firstRowLastColumn="0" w:lastRowFirstColumn="0" w:lastRowLastColumn="0"/>
            </w:pPr>
            <w:r>
              <w:t>-</w:t>
            </w:r>
            <w:r w:rsidR="000869CE">
              <w:t>0,</w:t>
            </w:r>
            <w:r w:rsidR="00231922">
              <w:t>4</w:t>
            </w:r>
          </w:p>
        </w:tc>
      </w:tr>
      <w:tr w:rsidR="00B8183C" w14:paraId="0D0BE1EC" w14:textId="77777777" w:rsidTr="00F41C23">
        <w:trPr>
          <w:trHeight w:val="127"/>
        </w:trPr>
        <w:tc>
          <w:tcPr>
            <w:cnfStyle w:val="001000000000" w:firstRow="0" w:lastRow="0" w:firstColumn="1" w:lastColumn="0" w:oddVBand="0" w:evenVBand="0" w:oddHBand="0" w:evenHBand="0" w:firstRowFirstColumn="0" w:firstRowLastColumn="0" w:lastRowFirstColumn="0" w:lastRowLastColumn="0"/>
            <w:tcW w:w="1547" w:type="pct"/>
            <w:tcBorders>
              <w:top w:val="single" w:sz="4" w:space="0" w:color="auto"/>
              <w:bottom w:val="single" w:sz="12" w:space="0" w:color="0076BE" w:themeColor="text2"/>
            </w:tcBorders>
          </w:tcPr>
          <w:p w14:paraId="29172B23" w14:textId="77777777" w:rsidR="00B8183C" w:rsidRPr="008E5D60" w:rsidRDefault="00B8183C" w:rsidP="00415CBF">
            <w:pPr>
              <w:rPr>
                <w:b/>
                <w:bCs/>
              </w:rPr>
            </w:pPr>
            <w:r w:rsidRPr="008E5D60">
              <w:rPr>
                <w:b/>
                <w:bCs/>
              </w:rPr>
              <w:t>Sum</w:t>
            </w:r>
            <w:r>
              <w:rPr>
                <w:b/>
                <w:bCs/>
              </w:rPr>
              <w:t xml:space="preserve"> årlig virkning</w:t>
            </w:r>
          </w:p>
        </w:tc>
        <w:tc>
          <w:tcPr>
            <w:tcW w:w="621" w:type="pct"/>
            <w:tcBorders>
              <w:top w:val="single" w:sz="4" w:space="0" w:color="auto"/>
              <w:bottom w:val="single" w:sz="12" w:space="0" w:color="0076BE" w:themeColor="text2"/>
            </w:tcBorders>
          </w:tcPr>
          <w:p w14:paraId="78DEAB56" w14:textId="77777777" w:rsidR="00B8183C" w:rsidRPr="008E5D60" w:rsidRDefault="00B8183C" w:rsidP="00415CBF">
            <w:pPr>
              <w:cnfStyle w:val="000000000000" w:firstRow="0" w:lastRow="0" w:firstColumn="0" w:lastColumn="0" w:oddVBand="0" w:evenVBand="0" w:oddHBand="0" w:evenHBand="0" w:firstRowFirstColumn="0" w:firstRowLastColumn="0" w:lastRowFirstColumn="0" w:lastRowLastColumn="0"/>
              <w:rPr>
                <w:b/>
                <w:bCs/>
              </w:rPr>
            </w:pPr>
          </w:p>
        </w:tc>
        <w:tc>
          <w:tcPr>
            <w:tcW w:w="829" w:type="pct"/>
            <w:tcBorders>
              <w:top w:val="single" w:sz="4" w:space="0" w:color="auto"/>
              <w:bottom w:val="single" w:sz="12" w:space="0" w:color="0076BE" w:themeColor="text2"/>
            </w:tcBorders>
          </w:tcPr>
          <w:p w14:paraId="11600957" w14:textId="13488341" w:rsidR="00B8183C" w:rsidRPr="008E5D60" w:rsidRDefault="00B8183C" w:rsidP="00415CBF">
            <w:pPr>
              <w:cnfStyle w:val="000000000000" w:firstRow="0" w:lastRow="0" w:firstColumn="0" w:lastColumn="0" w:oddVBand="0" w:evenVBand="0" w:oddHBand="0" w:evenHBand="0" w:firstRowFirstColumn="0" w:firstRowLastColumn="0" w:lastRowFirstColumn="0" w:lastRowLastColumn="0"/>
              <w:rPr>
                <w:b/>
                <w:bCs/>
              </w:rPr>
            </w:pPr>
            <w:r>
              <w:rPr>
                <w:b/>
                <w:bCs/>
              </w:rPr>
              <w:t>1</w:t>
            </w:r>
            <w:r w:rsidR="00007233">
              <w:rPr>
                <w:b/>
                <w:bCs/>
              </w:rPr>
              <w:t>,1</w:t>
            </w:r>
          </w:p>
        </w:tc>
        <w:tc>
          <w:tcPr>
            <w:tcW w:w="718" w:type="pct"/>
            <w:tcBorders>
              <w:top w:val="single" w:sz="4" w:space="0" w:color="auto"/>
              <w:bottom w:val="single" w:sz="12" w:space="0" w:color="0076BE" w:themeColor="text2"/>
            </w:tcBorders>
          </w:tcPr>
          <w:p w14:paraId="2C531544" w14:textId="554E7FA5" w:rsidR="00B8183C" w:rsidRPr="008E5D60" w:rsidRDefault="00B8183C" w:rsidP="00415CBF">
            <w:pPr>
              <w:cnfStyle w:val="000000000000" w:firstRow="0" w:lastRow="0" w:firstColumn="0" w:lastColumn="0" w:oddVBand="0" w:evenVBand="0" w:oddHBand="0" w:evenHBand="0" w:firstRowFirstColumn="0" w:firstRowLastColumn="0" w:lastRowFirstColumn="0" w:lastRowLastColumn="0"/>
              <w:rPr>
                <w:b/>
                <w:bCs/>
              </w:rPr>
            </w:pPr>
            <w:r w:rsidRPr="008E5D60">
              <w:rPr>
                <w:b/>
                <w:bCs/>
              </w:rPr>
              <w:t>3</w:t>
            </w:r>
            <w:r w:rsidR="00007233">
              <w:rPr>
                <w:b/>
                <w:bCs/>
              </w:rPr>
              <w:t>,0</w:t>
            </w:r>
          </w:p>
        </w:tc>
        <w:tc>
          <w:tcPr>
            <w:tcW w:w="642" w:type="pct"/>
            <w:tcBorders>
              <w:top w:val="single" w:sz="4" w:space="0" w:color="auto"/>
              <w:bottom w:val="single" w:sz="12" w:space="0" w:color="0076BE" w:themeColor="text2"/>
            </w:tcBorders>
          </w:tcPr>
          <w:p w14:paraId="0A639032" w14:textId="054C9703" w:rsidR="00B8183C" w:rsidRPr="008E5D60" w:rsidRDefault="005A754B" w:rsidP="00415CBF">
            <w:pPr>
              <w:cnfStyle w:val="000000000000" w:firstRow="0" w:lastRow="0" w:firstColumn="0" w:lastColumn="0" w:oddVBand="0" w:evenVBand="0" w:oddHBand="0" w:evenHBand="0" w:firstRowFirstColumn="0" w:firstRowLastColumn="0" w:lastRowFirstColumn="0" w:lastRowLastColumn="0"/>
              <w:rPr>
                <w:b/>
                <w:bCs/>
              </w:rPr>
            </w:pPr>
            <w:r>
              <w:rPr>
                <w:b/>
                <w:bCs/>
              </w:rPr>
              <w:t>21</w:t>
            </w:r>
            <w:r w:rsidR="00007233">
              <w:rPr>
                <w:b/>
                <w:bCs/>
              </w:rPr>
              <w:t>,</w:t>
            </w:r>
            <w:r w:rsidR="00B76364">
              <w:rPr>
                <w:b/>
                <w:bCs/>
              </w:rPr>
              <w:t>9</w:t>
            </w:r>
          </w:p>
        </w:tc>
        <w:tc>
          <w:tcPr>
            <w:tcW w:w="642" w:type="pct"/>
            <w:tcBorders>
              <w:top w:val="single" w:sz="4" w:space="0" w:color="auto"/>
              <w:bottom w:val="single" w:sz="12" w:space="0" w:color="0076BE" w:themeColor="text2"/>
            </w:tcBorders>
          </w:tcPr>
          <w:p w14:paraId="289F9460" w14:textId="210B4A35" w:rsidR="00B8183C" w:rsidRPr="008E5D60" w:rsidRDefault="00B76364" w:rsidP="00415CBF">
            <w:pPr>
              <w:cnfStyle w:val="000000000000" w:firstRow="0" w:lastRow="0" w:firstColumn="0" w:lastColumn="0" w:oddVBand="0" w:evenVBand="0" w:oddHBand="0" w:evenHBand="0" w:firstRowFirstColumn="0" w:firstRowLastColumn="0" w:lastRowFirstColumn="0" w:lastRowLastColumn="0"/>
              <w:rPr>
                <w:b/>
                <w:bCs/>
              </w:rPr>
            </w:pPr>
            <w:r>
              <w:rPr>
                <w:b/>
                <w:bCs/>
              </w:rPr>
              <w:t>98</w:t>
            </w:r>
            <w:r w:rsidR="00007233">
              <w:rPr>
                <w:b/>
                <w:bCs/>
              </w:rPr>
              <w:t>,5</w:t>
            </w:r>
          </w:p>
        </w:tc>
      </w:tr>
    </w:tbl>
    <w:p w14:paraId="1BE6D34F" w14:textId="041AC98B" w:rsidR="00B8183C" w:rsidRDefault="00B8183C" w:rsidP="00B8183C">
      <w:pPr>
        <w:pStyle w:val="Kildetekst"/>
        <w:sectPr w:rsidR="00B8183C" w:rsidSect="004D3DBD">
          <w:type w:val="continuous"/>
          <w:pgSz w:w="11906" w:h="16838"/>
          <w:pgMar w:top="1418" w:right="1134" w:bottom="1418" w:left="1701" w:header="709" w:footer="357" w:gutter="0"/>
          <w:cols w:space="340"/>
          <w:docGrid w:linePitch="360"/>
        </w:sectPr>
      </w:pPr>
      <w:r>
        <w:t xml:space="preserve"> </w:t>
      </w:r>
      <w:r w:rsidR="001B5C5B">
        <w:t>Kilde: Oslo Economics/Intervjuobjekter</w:t>
      </w:r>
    </w:p>
    <w:p w14:paraId="2649428C" w14:textId="1A309FBA" w:rsidR="00106F01" w:rsidRPr="00CA1F8E" w:rsidRDefault="001A292C" w:rsidP="00576FF7">
      <w:pPr>
        <w:pStyle w:val="Overskrift4"/>
        <w:rPr>
          <w:color w:val="auto"/>
        </w:rPr>
      </w:pPr>
      <w:r w:rsidRPr="00CA1F8E">
        <w:rPr>
          <w:color w:val="auto"/>
        </w:rPr>
        <w:t>Tidsgevinst</w:t>
      </w:r>
    </w:p>
    <w:p w14:paraId="174EA74C" w14:textId="660098AC" w:rsidR="00154FC2" w:rsidRDefault="005A70E5" w:rsidP="00106F01">
      <w:r>
        <w:t xml:space="preserve">Kommunene som vi har intervjuet har gjennomført egne gevinstmålinger i etterkant av anskaffelsen. I disse analysene har de estimert hvordan antall besøk og tidsbruk per besøk har endret seg </w:t>
      </w:r>
      <w:r w:rsidR="00883725">
        <w:t xml:space="preserve">i etterkant av anskaffelsen. </w:t>
      </w:r>
    </w:p>
    <w:p w14:paraId="74FC0E1D" w14:textId="289D8F54" w:rsidR="001B5C6C" w:rsidRDefault="00883725" w:rsidP="00106F01">
      <w:r>
        <w:t xml:space="preserve">I </w:t>
      </w:r>
      <w:r w:rsidR="00426B56">
        <w:t xml:space="preserve">Lørenskog har antallet </w:t>
      </w:r>
      <w:r w:rsidR="000D21DD">
        <w:t>gjennomsnittlige</w:t>
      </w:r>
      <w:r w:rsidR="00DD1FA0">
        <w:t xml:space="preserve"> besøk av </w:t>
      </w:r>
      <w:r w:rsidR="000D21DD">
        <w:t>hjemmetjenesten</w:t>
      </w:r>
      <w:r w:rsidR="00DD1FA0">
        <w:t xml:space="preserve"> hos pasienter som har </w:t>
      </w:r>
      <w:r w:rsidR="00830B65">
        <w:t xml:space="preserve">fått medisindispensere gått fra om lag 60 besøk per måned til </w:t>
      </w:r>
      <w:r w:rsidR="000D21DD">
        <w:t xml:space="preserve">12 besøk i gjennomsnitt etter anskaffelsen. Videre har </w:t>
      </w:r>
      <w:r w:rsidR="00DF2EDF">
        <w:t xml:space="preserve">den gjennomsnittlige </w:t>
      </w:r>
      <w:r w:rsidR="000D21DD">
        <w:t xml:space="preserve">tidsbruken </w:t>
      </w:r>
      <w:r w:rsidR="00D63CFB">
        <w:t xml:space="preserve">per besøk økt fra </w:t>
      </w:r>
      <w:r w:rsidR="00DF2EDF">
        <w:t>om lag 1</w:t>
      </w:r>
      <w:r w:rsidR="00B06133">
        <w:t>5</w:t>
      </w:r>
      <w:r w:rsidR="00DF2EDF">
        <w:t xml:space="preserve"> minutter til 2</w:t>
      </w:r>
      <w:r w:rsidR="00B06133">
        <w:t>5</w:t>
      </w:r>
      <w:r w:rsidR="00DF2EDF">
        <w:t xml:space="preserve"> minutter.</w:t>
      </w:r>
      <w:r w:rsidR="00553F3E">
        <w:rPr>
          <w:rStyle w:val="Fotnotereferanse"/>
        </w:rPr>
        <w:footnoteReference w:id="8"/>
      </w:r>
      <w:r w:rsidR="00DF2EDF">
        <w:t xml:space="preserve"> </w:t>
      </w:r>
      <w:r w:rsidR="00553F3E">
        <w:t xml:space="preserve">I sum </w:t>
      </w:r>
      <w:r w:rsidR="00042A3D">
        <w:t xml:space="preserve">utgjør dette en reduksjon på 66 prosent i total besøkstid. </w:t>
      </w:r>
      <w:r w:rsidR="00DD50E3">
        <w:t xml:space="preserve">Dette er noe høyere reduksjon enn tidligere studier på området. </w:t>
      </w:r>
      <w:r w:rsidR="00A832CE">
        <w:t xml:space="preserve">Blant annet </w:t>
      </w:r>
      <w:r w:rsidR="002E7305">
        <w:t>er</w:t>
      </w:r>
      <w:r w:rsidR="00A832CE">
        <w:t xml:space="preserve"> det</w:t>
      </w:r>
      <w:r w:rsidR="00DD50E3">
        <w:t xml:space="preserve"> tidligere estimert at </w:t>
      </w:r>
      <w:r w:rsidR="002E5A1F">
        <w:t>innføringen av elektronisk medisineringsstøtte</w:t>
      </w:r>
      <w:r w:rsidR="002E7305">
        <w:t xml:space="preserve"> i Bergen kommune</w:t>
      </w:r>
      <w:r w:rsidR="002E5A1F">
        <w:t xml:space="preserve"> ført</w:t>
      </w:r>
      <w:r w:rsidR="002E7305">
        <w:t>e</w:t>
      </w:r>
      <w:r w:rsidR="002E5A1F">
        <w:t xml:space="preserve"> til en reduksjon i total vedtakstid på 59 prosent</w:t>
      </w:r>
      <w:sdt>
        <w:sdtPr>
          <w:id w:val="859326048"/>
          <w:citation/>
        </w:sdtPr>
        <w:sdtEndPr/>
        <w:sdtContent>
          <w:r w:rsidR="00102C49">
            <w:fldChar w:fldCharType="begin"/>
          </w:r>
          <w:r w:rsidR="00102C49">
            <w:instrText xml:space="preserve"> CITATION Røh16 \l 1044 </w:instrText>
          </w:r>
          <w:r w:rsidR="00102C49">
            <w:fldChar w:fldCharType="separate"/>
          </w:r>
          <w:r w:rsidR="00102C49">
            <w:rPr>
              <w:noProof/>
            </w:rPr>
            <w:t xml:space="preserve"> </w:t>
          </w:r>
          <w:r w:rsidR="00102C49" w:rsidRPr="00102C49">
            <w:rPr>
              <w:noProof/>
            </w:rPr>
            <w:t>(Røhne, et al., 2016)</w:t>
          </w:r>
          <w:r w:rsidR="00102C49">
            <w:fldChar w:fldCharType="end"/>
          </w:r>
        </w:sdtContent>
      </w:sdt>
      <w:r w:rsidR="00102C49">
        <w:t>.</w:t>
      </w:r>
      <w:r w:rsidR="005F6109">
        <w:t xml:space="preserve"> </w:t>
      </w:r>
    </w:p>
    <w:p w14:paraId="6E895A66" w14:textId="40B323C7" w:rsidR="00D76EF2" w:rsidRDefault="00667454" w:rsidP="00106F01">
      <w:r>
        <w:t>Lørenskog kommune</w:t>
      </w:r>
      <w:r w:rsidR="001B5C6C">
        <w:t xml:space="preserve"> oppgir også</w:t>
      </w:r>
      <w:r>
        <w:t xml:space="preserve"> at de har hatt enkelte utfordringer knyttet til </w:t>
      </w:r>
      <w:r w:rsidR="001B5C6C">
        <w:t xml:space="preserve">kartlegging av </w:t>
      </w:r>
      <w:r w:rsidR="00336241">
        <w:t>t</w:t>
      </w:r>
      <w:r w:rsidR="002311EA">
        <w:t>idsbruk etter implementering av løsningene. Dette skyldes at de</w:t>
      </w:r>
      <w:r w:rsidR="00063940">
        <w:t xml:space="preserve">t ikke har vært mulig å etterregistrere tidsbruk på ekstra besøk. </w:t>
      </w:r>
      <w:r w:rsidR="007015C3">
        <w:t xml:space="preserve">I registreringssystemet har det kun vært mulig å </w:t>
      </w:r>
      <w:r w:rsidR="0008260F">
        <w:t xml:space="preserve">sette inn </w:t>
      </w:r>
      <w:r w:rsidR="00C043CC">
        <w:t>planlagt tidsbruk per besøk per bruke</w:t>
      </w:r>
      <w:r w:rsidR="005608EA">
        <w:t xml:space="preserve">r. </w:t>
      </w:r>
      <w:r w:rsidR="007A78AD">
        <w:t>Samtidig kan det oppstå ekstra besøk som ikke er planlagt</w:t>
      </w:r>
      <w:r w:rsidR="0015695C">
        <w:t xml:space="preserve">, for </w:t>
      </w:r>
      <w:r w:rsidR="001E3983">
        <w:t>e</w:t>
      </w:r>
      <w:r w:rsidR="0015695C">
        <w:t xml:space="preserve">ksempel som følge av en midlertidig infeksjon. Da ble de ekstra besøkene registrert med </w:t>
      </w:r>
      <w:r w:rsidR="00D76EF2">
        <w:t xml:space="preserve">samme tid som de planlagte besøkene. </w:t>
      </w:r>
      <w:r w:rsidR="001E0F05">
        <w:t>For eksempel kunne</w:t>
      </w:r>
      <w:r w:rsidR="00591036">
        <w:t xml:space="preserve"> e</w:t>
      </w:r>
      <w:r w:rsidR="001E0F05">
        <w:t>n</w:t>
      </w:r>
      <w:r w:rsidR="00D76EF2">
        <w:t xml:space="preserve"> bruker som vanligvis ha</w:t>
      </w:r>
      <w:r w:rsidR="001E0F05">
        <w:t>dde</w:t>
      </w:r>
      <w:r w:rsidR="00D76EF2">
        <w:t xml:space="preserve"> to besøk per måned på </w:t>
      </w:r>
      <w:r w:rsidR="001E0F05">
        <w:t xml:space="preserve">30 min i en midlertidig periode få fire </w:t>
      </w:r>
      <w:r w:rsidR="00591036">
        <w:t xml:space="preserve">ekstra </w:t>
      </w:r>
      <w:r w:rsidR="001E0F05">
        <w:t xml:space="preserve">besøk per dag på 10 min. Da ville besøkene i den midlertidige perioden bli registrert som 30 minutters besøk.  </w:t>
      </w:r>
    </w:p>
    <w:p w14:paraId="6F5CC628" w14:textId="03E6F595" w:rsidR="004042A4" w:rsidRDefault="00021957" w:rsidP="00106F01">
      <w:r>
        <w:t xml:space="preserve">De ovennevnte tidsbesparelsene inkluderer kun tiden brukt hos pasient, og ikke tid brukt på </w:t>
      </w:r>
      <w:r w:rsidR="00E75853">
        <w:t xml:space="preserve">reise. </w:t>
      </w:r>
      <w:r w:rsidR="00DE64F4">
        <w:t xml:space="preserve">Det er </w:t>
      </w:r>
      <w:r w:rsidR="00DE64F4">
        <w:t xml:space="preserve">krevende å anslå tidsbruk brukt på reise. </w:t>
      </w:r>
      <w:r w:rsidR="00E75853">
        <w:t xml:space="preserve">Vi antar at </w:t>
      </w:r>
      <w:r w:rsidR="00F61835">
        <w:t xml:space="preserve">en sykepleier i gjennomsnitt vil bruke mellom 5 og 10 minutter på å reise til og fra pasienten, og legger det til </w:t>
      </w:r>
      <w:r w:rsidR="001E3983">
        <w:t>redusert besøkstid</w:t>
      </w:r>
      <w:r w:rsidR="00B748C1">
        <w:t xml:space="preserve">. I sum gir dette en tidsbesparelse på mellom 14 og 18 timer per bruker per måned. </w:t>
      </w:r>
      <w:r w:rsidR="00553357">
        <w:t xml:space="preserve">I Larvik kommune oppgis det at de har kunnet redusere tidsbruken for de ansatte med </w:t>
      </w:r>
      <w:r w:rsidR="00E91372">
        <w:t>8</w:t>
      </w:r>
      <w:r w:rsidR="00553357">
        <w:t xml:space="preserve"> timer</w:t>
      </w:r>
      <w:r w:rsidR="00E91372">
        <w:t xml:space="preserve"> per ansatt</w:t>
      </w:r>
      <w:r w:rsidR="00B237A9">
        <w:t xml:space="preserve">, inkludert tidsbruken knyttet til reise. </w:t>
      </w:r>
      <w:r w:rsidR="004042A4">
        <w:t xml:space="preserve">I analysen antar vi dermed at tidsbesparelsene per bruker vil være på mellom 8 og 18 timer per måned. </w:t>
      </w:r>
    </w:p>
    <w:p w14:paraId="086ACBB8" w14:textId="4C20E7F9" w:rsidR="00B271E6" w:rsidRDefault="00B271E6" w:rsidP="00106F01">
      <w:r>
        <w:t xml:space="preserve">Dersom vi antar at </w:t>
      </w:r>
      <w:r w:rsidR="00C9067F">
        <w:t xml:space="preserve">helsetjenesten kan redusere tidsbruken med mellom </w:t>
      </w:r>
      <w:r w:rsidR="00D4145C">
        <w:t xml:space="preserve">8 og </w:t>
      </w:r>
      <w:r w:rsidR="00DE64F4">
        <w:t>1</w:t>
      </w:r>
      <w:r w:rsidR="00320EA0">
        <w:t>8</w:t>
      </w:r>
      <w:r w:rsidR="00D4145C">
        <w:t xml:space="preserve"> timer per bruker</w:t>
      </w:r>
      <w:r w:rsidR="00AF7AC0">
        <w:t xml:space="preserve"> per måned</w:t>
      </w:r>
      <w:r w:rsidR="00D4145C">
        <w:t xml:space="preserve">, vil </w:t>
      </w:r>
      <w:r w:rsidR="00AF7AC0">
        <w:t xml:space="preserve">dette utgjøre en tidsgevinst på mellom </w:t>
      </w:r>
      <w:r w:rsidR="00C06358">
        <w:t>40</w:t>
      </w:r>
      <w:r w:rsidR="00AF7AC0">
        <w:t xml:space="preserve"> 000 og </w:t>
      </w:r>
      <w:r w:rsidR="008929E0">
        <w:t>9</w:t>
      </w:r>
      <w:r w:rsidR="00AF7AC0">
        <w:t xml:space="preserve">0 000 </w:t>
      </w:r>
      <w:r w:rsidR="00197D74">
        <w:t>per bruker</w:t>
      </w:r>
      <w:r w:rsidR="008929E0">
        <w:t xml:space="preserve"> per år</w:t>
      </w:r>
      <w:r w:rsidR="00AF7AC0">
        <w:t xml:space="preserve">. For en kommune </w:t>
      </w:r>
      <w:r w:rsidR="00DE593A">
        <w:t xml:space="preserve">med </w:t>
      </w:r>
      <w:r w:rsidR="001D7878">
        <w:t>50</w:t>
      </w:r>
      <w:r w:rsidR="00DE593A">
        <w:t xml:space="preserve"> brukere vil dette utgjøre en årlig besparelse på </w:t>
      </w:r>
      <w:r w:rsidR="00991C7B">
        <w:t xml:space="preserve">mellom </w:t>
      </w:r>
      <w:r w:rsidR="007E7AA9">
        <w:t>1,</w:t>
      </w:r>
      <w:r w:rsidR="000869CE">
        <w:t>1</w:t>
      </w:r>
      <w:r w:rsidR="00991C7B">
        <w:t xml:space="preserve"> og </w:t>
      </w:r>
      <w:r w:rsidR="00CE5938">
        <w:t>4</w:t>
      </w:r>
      <w:r w:rsidR="00263A21">
        <w:t>,</w:t>
      </w:r>
      <w:r w:rsidR="000869CE">
        <w:t>6</w:t>
      </w:r>
      <w:r w:rsidR="006629CC">
        <w:t xml:space="preserve"> millioner kroner. </w:t>
      </w:r>
      <w:r w:rsidR="00720205">
        <w:t xml:space="preserve">For anskaffelsen sett under ett vil det utgjøre en besparelse på mellom 39 og 125 millioner kroner. </w:t>
      </w:r>
    </w:p>
    <w:p w14:paraId="315171A6" w14:textId="263336B6" w:rsidR="006629CC" w:rsidRDefault="002827C3" w:rsidP="00106F01">
      <w:r>
        <w:t>Det</w:t>
      </w:r>
      <w:r w:rsidR="00257577">
        <w:t xml:space="preserve"> er viktig å påpeke at dette</w:t>
      </w:r>
      <w:r>
        <w:t xml:space="preserve"> ikke nødvendigvis </w:t>
      </w:r>
      <w:r w:rsidR="00292FAE">
        <w:t xml:space="preserve">er </w:t>
      </w:r>
      <w:r>
        <w:t xml:space="preserve">besparelser som vil kunne </w:t>
      </w:r>
      <w:r w:rsidR="006048C1">
        <w:t>tas ut som budsjettmessige gevinster for de enkelte kommunene</w:t>
      </w:r>
      <w:r w:rsidR="00EF79E6">
        <w:t>. D</w:t>
      </w:r>
      <w:r w:rsidR="006048C1">
        <w:t>et vil</w:t>
      </w:r>
      <w:r w:rsidR="00EF79E6">
        <w:t xml:space="preserve"> derimot</w:t>
      </w:r>
      <w:r w:rsidR="006048C1">
        <w:t xml:space="preserve"> tillat</w:t>
      </w:r>
      <w:r w:rsidR="00041EE7">
        <w:t>e at ressurser i helsetjenesten som tidligere måtte bistå med medisinering kan gjøre andre oppgaver. Dette kan</w:t>
      </w:r>
      <w:r w:rsidR="005051AC">
        <w:t xml:space="preserve"> igjen bidra til å øke kvaliteten </w:t>
      </w:r>
      <w:r w:rsidR="00E72A91">
        <w:t>på helsetjenesten</w:t>
      </w:r>
      <w:r w:rsidR="004A7300">
        <w:t xml:space="preserve">. </w:t>
      </w:r>
    </w:p>
    <w:p w14:paraId="08DD8748" w14:textId="3AB882E8" w:rsidR="005D61E6" w:rsidRPr="00CA1F8E" w:rsidRDefault="00B8183C" w:rsidP="005D61E6">
      <w:pPr>
        <w:pStyle w:val="Overskrift4"/>
        <w:rPr>
          <w:color w:val="auto"/>
        </w:rPr>
      </w:pPr>
      <w:r>
        <w:rPr>
          <w:color w:val="auto"/>
        </w:rPr>
        <w:t>Reduserte transportkostnader</w:t>
      </w:r>
    </w:p>
    <w:p w14:paraId="2F79168A" w14:textId="731D632B" w:rsidR="009977BB" w:rsidRDefault="009977BB" w:rsidP="009977BB">
      <w:r>
        <w:t xml:space="preserve">Ved å implementere medisineringsstøtte har helsetjenesten kunnet redusere antall besøk til pasienter, og dermed antall reiser. </w:t>
      </w:r>
      <w:r w:rsidR="001B08F6">
        <w:t xml:space="preserve">En relativt stor andel av de ansatte i helsetjenesten vil benytte </w:t>
      </w:r>
      <w:r w:rsidR="00E97A2F">
        <w:t>bil til og fra besøk med pasienter.</w:t>
      </w:r>
      <w:r w:rsidR="00795B07">
        <w:rPr>
          <w:rStyle w:val="Fotnotereferanse"/>
        </w:rPr>
        <w:footnoteReference w:id="9"/>
      </w:r>
      <w:r>
        <w:t xml:space="preserve"> </w:t>
      </w:r>
    </w:p>
    <w:p w14:paraId="687E5D1F" w14:textId="2D73C962" w:rsidR="009977BB" w:rsidRDefault="009977BB" w:rsidP="00106F01">
      <w:r>
        <w:t xml:space="preserve">En reduksjon i </w:t>
      </w:r>
      <w:r w:rsidR="009C6342">
        <w:t xml:space="preserve">bilkjøring </w:t>
      </w:r>
      <w:r>
        <w:t xml:space="preserve">vil innebære en reduksjon i kostnader for helsetjenesten i form av reduserte drivstoffkostnader og kostnader knyttet til slitasje på </w:t>
      </w:r>
      <w:r>
        <w:lastRenderedPageBreak/>
        <w:t xml:space="preserve">bil etc. </w:t>
      </w:r>
      <w:r w:rsidR="004E6D8E">
        <w:t>Smartepenger.no har utviklet en kalkulator som</w:t>
      </w:r>
      <w:r w:rsidR="00186271">
        <w:t xml:space="preserve"> </w:t>
      </w:r>
      <w:r w:rsidR="005F4E00">
        <w:t>beregner</w:t>
      </w:r>
      <w:r w:rsidR="004E6D8E">
        <w:t xml:space="preserve"> </w:t>
      </w:r>
      <w:r w:rsidR="005940E5">
        <w:t>kostnadene per kilometer kjørt for en personbil</w:t>
      </w:r>
      <w:sdt>
        <w:sdtPr>
          <w:id w:val="1612162721"/>
          <w:citation/>
        </w:sdtPr>
        <w:sdtEndPr/>
        <w:sdtContent>
          <w:r w:rsidR="005F4E00">
            <w:fldChar w:fldCharType="begin"/>
          </w:r>
          <w:r w:rsidR="005F4E00">
            <w:instrText xml:space="preserve"> CITATION Ped21 \l 1044 </w:instrText>
          </w:r>
          <w:r w:rsidR="005F4E00">
            <w:fldChar w:fldCharType="separate"/>
          </w:r>
          <w:r w:rsidR="005F4E00">
            <w:rPr>
              <w:noProof/>
            </w:rPr>
            <w:t xml:space="preserve"> </w:t>
          </w:r>
          <w:r w:rsidR="005F4E00" w:rsidRPr="005F4E00">
            <w:rPr>
              <w:noProof/>
            </w:rPr>
            <w:t>(Pedersen, 2021)</w:t>
          </w:r>
          <w:r w:rsidR="005F4E00">
            <w:fldChar w:fldCharType="end"/>
          </w:r>
        </w:sdtContent>
      </w:sdt>
      <w:r w:rsidR="005F4E00">
        <w:t>. De estimerer at</w:t>
      </w:r>
      <w:r w:rsidR="00904737">
        <w:t xml:space="preserve"> det koster 1,7 kroner per kilometer kjørt for en liten bil</w:t>
      </w:r>
      <w:r w:rsidR="002D48C7">
        <w:t>.</w:t>
      </w:r>
      <w:r w:rsidR="0088235A">
        <w:t xml:space="preserve"> Dette estimatet tar hensyn til drivstoff, vedlikehold</w:t>
      </w:r>
      <w:r w:rsidR="009C3A4B">
        <w:t xml:space="preserve"> (vask etc.), reparasjoner, dekk og service. </w:t>
      </w:r>
    </w:p>
    <w:p w14:paraId="38B3CBCB" w14:textId="75380066" w:rsidR="00E5584F" w:rsidRDefault="00EF4944" w:rsidP="00106F01">
      <w:r>
        <w:t>Det er vanskelig å anslå hvor mange kilometer som spares per besøk</w:t>
      </w:r>
      <w:r w:rsidR="00160E35">
        <w:t xml:space="preserve">. Det er </w:t>
      </w:r>
      <w:r w:rsidR="00815405">
        <w:t xml:space="preserve">ikke sikkert at helsetjenesten nødvendigvis </w:t>
      </w:r>
      <w:r w:rsidR="007B0FAB">
        <w:t xml:space="preserve">reduserer </w:t>
      </w:r>
      <w:r w:rsidR="002C1831">
        <w:t>bilkjøringen vesentlig</w:t>
      </w:r>
      <w:r w:rsidR="00815405">
        <w:t xml:space="preserve"> </w:t>
      </w:r>
      <w:r w:rsidR="00B34403">
        <w:t xml:space="preserve">ved å </w:t>
      </w:r>
      <w:r w:rsidR="00815405">
        <w:t xml:space="preserve">kutte ut et besøk, dersom </w:t>
      </w:r>
      <w:r w:rsidR="00B34403">
        <w:t>det unngåtte besøket</w:t>
      </w:r>
      <w:r w:rsidR="00815405">
        <w:t xml:space="preserve"> ligger på ruten </w:t>
      </w:r>
      <w:r w:rsidR="00B34403">
        <w:t>til en annen pasient som uansett må besøkes.</w:t>
      </w:r>
      <w:r w:rsidR="00581086">
        <w:t xml:space="preserve"> Dette vil også variere fra kommune til kommune, avhengig av hvor </w:t>
      </w:r>
      <w:r w:rsidR="00902E01">
        <w:t>spredt de ulike pasientene bor.</w:t>
      </w:r>
    </w:p>
    <w:p w14:paraId="6A44912C" w14:textId="77777777" w:rsidR="00C11900" w:rsidRDefault="00C51610" w:rsidP="00106F01">
      <w:r>
        <w:t>Dersom vi antar</w:t>
      </w:r>
      <w:r w:rsidR="00C11900">
        <w:t xml:space="preserve"> følgende: </w:t>
      </w:r>
    </w:p>
    <w:p w14:paraId="1FA586B9" w14:textId="12ADB930" w:rsidR="00C11900" w:rsidRDefault="00E5584F" w:rsidP="00C11900">
      <w:pPr>
        <w:pStyle w:val="Punktmerketnivliste"/>
      </w:pPr>
      <w:r>
        <w:t>mellom 70 og 90 prosent av de ansatte benytter bil</w:t>
      </w:r>
    </w:p>
    <w:p w14:paraId="2DA61D49" w14:textId="684F23FB" w:rsidR="00C11900" w:rsidRDefault="00DA13D1" w:rsidP="00C11900">
      <w:pPr>
        <w:pStyle w:val="Punktmerketnivliste"/>
      </w:pPr>
      <w:r>
        <w:t>antall besøk reduseres med 50 per bruker per måned</w:t>
      </w:r>
    </w:p>
    <w:p w14:paraId="1005F235" w14:textId="77777777" w:rsidR="00CF04C9" w:rsidRDefault="00C51610" w:rsidP="00CF04C9">
      <w:pPr>
        <w:pStyle w:val="Punktmerketnivliste"/>
      </w:pPr>
      <w:r>
        <w:t xml:space="preserve">hver </w:t>
      </w:r>
      <w:r w:rsidR="00E5584F">
        <w:t>ansatt</w:t>
      </w:r>
      <w:r>
        <w:t xml:space="preserve"> </w:t>
      </w:r>
      <w:r w:rsidR="001A2D06">
        <w:t xml:space="preserve">reiser </w:t>
      </w:r>
      <w:r w:rsidR="00DA13D1">
        <w:t xml:space="preserve">i gjennomsnitt </w:t>
      </w:r>
      <w:r w:rsidR="00902E01">
        <w:t xml:space="preserve">mellom </w:t>
      </w:r>
      <w:r w:rsidR="00211F7E">
        <w:t>0,5</w:t>
      </w:r>
      <w:r w:rsidR="00902E01">
        <w:t xml:space="preserve"> og </w:t>
      </w:r>
      <w:r w:rsidR="00944A6B">
        <w:t>3</w:t>
      </w:r>
      <w:r w:rsidR="001A2D06">
        <w:t xml:space="preserve"> kilometer per besøk</w:t>
      </w:r>
    </w:p>
    <w:p w14:paraId="77FE6020" w14:textId="3DBEF133" w:rsidR="00B33264" w:rsidRDefault="00CF04C9" w:rsidP="00CF04C9">
      <w:r>
        <w:t xml:space="preserve">Så </w:t>
      </w:r>
      <w:r w:rsidR="00822218">
        <w:t xml:space="preserve">vil </w:t>
      </w:r>
      <w:r w:rsidR="008D4DF9">
        <w:t xml:space="preserve">antall kjørte kilometer kunne reduseres med </w:t>
      </w:r>
      <w:r w:rsidR="00040ED0">
        <w:t>310 og 1 840 kilometer.</w:t>
      </w:r>
      <w:r w:rsidR="00C57102">
        <w:t xml:space="preserve"> en kostnad for kommunen per kilometer med bilkjøring på 1,7 kroner.</w:t>
      </w:r>
      <w:r w:rsidR="00040ED0">
        <w:t xml:space="preserve"> Dette fører til at </w:t>
      </w:r>
      <w:r w:rsidR="00317892">
        <w:t xml:space="preserve">kommunen </w:t>
      </w:r>
      <w:r w:rsidR="00040ED0">
        <w:t>kan oppnå en gevinst på</w:t>
      </w:r>
      <w:r w:rsidR="00317892">
        <w:t xml:space="preserve"> mellom</w:t>
      </w:r>
      <w:r w:rsidR="0062208F">
        <w:t xml:space="preserve"> 50</w:t>
      </w:r>
      <w:r w:rsidR="00862BF8">
        <w:t>0</w:t>
      </w:r>
      <w:r w:rsidR="0062208F">
        <w:t xml:space="preserve"> og </w:t>
      </w:r>
      <w:r w:rsidR="00862BF8">
        <w:t>3 100</w:t>
      </w:r>
      <w:r w:rsidR="0062208F">
        <w:t xml:space="preserve"> kroner per bruker per </w:t>
      </w:r>
      <w:r w:rsidR="00862BF8">
        <w:t>år</w:t>
      </w:r>
      <w:r w:rsidR="00317892">
        <w:t xml:space="preserve"> i reduserte transportkostnader</w:t>
      </w:r>
      <w:r w:rsidR="0062208F">
        <w:t xml:space="preserve">. </w:t>
      </w:r>
      <w:r w:rsidR="007F4F09">
        <w:t xml:space="preserve">For en kommune med </w:t>
      </w:r>
      <w:r w:rsidR="00822218">
        <w:t>50</w:t>
      </w:r>
      <w:r w:rsidR="007F4F09">
        <w:t xml:space="preserve"> brukere, vil de årlige besparelsene være </w:t>
      </w:r>
      <w:r w:rsidR="00513F04">
        <w:t xml:space="preserve">på mellom </w:t>
      </w:r>
      <w:r w:rsidR="009377DC">
        <w:t>20</w:t>
      </w:r>
      <w:r w:rsidR="00EA4030">
        <w:t xml:space="preserve"> 000 og </w:t>
      </w:r>
      <w:r w:rsidR="00B33264">
        <w:t>125</w:t>
      </w:r>
      <w:r w:rsidR="00EA4030">
        <w:t> 000 kroner</w:t>
      </w:r>
      <w:r w:rsidR="00A92D14">
        <w:t xml:space="preserve"> årlig</w:t>
      </w:r>
      <w:r w:rsidR="00EA4030">
        <w:t xml:space="preserve">. </w:t>
      </w:r>
      <w:r w:rsidR="007F5E0C">
        <w:t xml:space="preserve">For anskaffelsen sett under ett, vil det utgjøre en årlig besparelse på mellom 0,1 og 3,5 millioner kroner årlig. </w:t>
      </w:r>
    </w:p>
    <w:p w14:paraId="37A3DE3F" w14:textId="1F1686CA" w:rsidR="00B33264" w:rsidRPr="00CA1F8E" w:rsidRDefault="00B33264" w:rsidP="00B33264">
      <w:pPr>
        <w:pStyle w:val="Overskrift4"/>
        <w:rPr>
          <w:color w:val="auto"/>
        </w:rPr>
      </w:pPr>
      <w:r w:rsidRPr="00CA1F8E">
        <w:rPr>
          <w:color w:val="auto"/>
        </w:rPr>
        <w:t>Kostnader knyttet til leie og drift av løsning</w:t>
      </w:r>
    </w:p>
    <w:p w14:paraId="3E3DA343" w14:textId="4C885E45" w:rsidR="009A23A0" w:rsidRDefault="009A23A0" w:rsidP="009A23A0">
      <w:r>
        <w:t xml:space="preserve">For kommunen vil det påløpe årlige leiekostnader for bruk av medisindispensere. I tillegg vil det også </w:t>
      </w:r>
      <w:r w:rsidR="00B36461">
        <w:t xml:space="preserve">være kostnader knyttet til å administrere dispenserne sentralt. Dette inkluderer å legge inn nye pasienter, følge opp feilmeldinger og </w:t>
      </w:r>
      <w:r w:rsidR="00E65FE1">
        <w:t>varsler.</w:t>
      </w:r>
    </w:p>
    <w:p w14:paraId="2695491F" w14:textId="2FD71ED9" w:rsidR="00E65FE1" w:rsidRPr="009A23A0" w:rsidRDefault="00E65FE1" w:rsidP="009A23A0">
      <w:r>
        <w:t xml:space="preserve">Vi har </w:t>
      </w:r>
      <w:r w:rsidR="004A4D4E">
        <w:t xml:space="preserve">estimert en gjennomsnittlig leiepris for de ulike løsningene, og lagt til et påslag for </w:t>
      </w:r>
      <w:r w:rsidR="00B27145">
        <w:t xml:space="preserve">drift av løsningene basert på informasjon fra intervjuer. Basert på dette anslår vi at </w:t>
      </w:r>
      <w:r w:rsidR="00FC7789">
        <w:t xml:space="preserve">en kommune med 50 dispensere vil ha årlige kostnader knyttet til leie og drift av dispensere </w:t>
      </w:r>
      <w:r w:rsidR="00FC7789">
        <w:t xml:space="preserve">på mellom 900 000 og 1 500 000 kroner per år. </w:t>
      </w:r>
      <w:r w:rsidR="002702FD">
        <w:t>For anskaffelsen sett under ett, vil dette utgjøre en årlig kostnad på mellom 2</w:t>
      </w:r>
      <w:r w:rsidR="00F478F3">
        <w:t>1,9</w:t>
      </w:r>
      <w:r w:rsidR="002702FD">
        <w:t xml:space="preserve"> og 9</w:t>
      </w:r>
      <w:r w:rsidR="00F478F3">
        <w:t>8,5</w:t>
      </w:r>
      <w:r w:rsidR="002702FD">
        <w:t xml:space="preserve"> millioner kroner.</w:t>
      </w:r>
    </w:p>
    <w:p w14:paraId="2CF09190" w14:textId="6E56A501" w:rsidR="00B33264" w:rsidRPr="00CA1F8E" w:rsidRDefault="00B33264" w:rsidP="00A77151">
      <w:pPr>
        <w:pStyle w:val="Overskrift4"/>
        <w:rPr>
          <w:color w:val="auto"/>
        </w:rPr>
      </w:pPr>
      <w:r w:rsidRPr="00CA1F8E">
        <w:rPr>
          <w:color w:val="auto"/>
        </w:rPr>
        <w:t>Årlig kursing av ansatte</w:t>
      </w:r>
    </w:p>
    <w:p w14:paraId="6C15E59C" w14:textId="5958BA98" w:rsidR="009A23A0" w:rsidRPr="00B33264" w:rsidRDefault="00B33264" w:rsidP="00B33264">
      <w:r>
        <w:t>Vi antar at de</w:t>
      </w:r>
      <w:r w:rsidR="00E520E0">
        <w:t xml:space="preserve">t vil være behov for noe løpende kursing av ansatte. Både fordi det vil være nye som starter i jobben, og fordi det kan være behov for </w:t>
      </w:r>
      <w:r w:rsidR="00931841">
        <w:t xml:space="preserve">oppfølging av de som har tatt kurset tidligere. Vi </w:t>
      </w:r>
      <w:r w:rsidR="00A77151">
        <w:t>legger ti</w:t>
      </w:r>
      <w:r w:rsidR="00B943B7">
        <w:t xml:space="preserve">l grunn at de årlige kostnadene til kursing vil </w:t>
      </w:r>
      <w:r w:rsidR="00BE65C7">
        <w:t xml:space="preserve">være lik 20 prosent av de samlede kostnadene til opplæring </w:t>
      </w:r>
      <w:r w:rsidR="00F61FA7">
        <w:t xml:space="preserve">av ansatte </w:t>
      </w:r>
      <w:r w:rsidR="00BE65C7">
        <w:t>i</w:t>
      </w:r>
      <w:r w:rsidR="00F61FA7">
        <w:t xml:space="preserve"> implementeringsfasen</w:t>
      </w:r>
      <w:r w:rsidR="00BE65C7">
        <w:t>.</w:t>
      </w:r>
      <w:r w:rsidR="00F61FA7">
        <w:t xml:space="preserve"> </w:t>
      </w:r>
      <w:r w:rsidR="00867DDC">
        <w:t>Dette vil</w:t>
      </w:r>
      <w:r w:rsidR="00F61FA7">
        <w:t xml:space="preserve"> utgjøre en årlig kostnad på mellom 5</w:t>
      </w:r>
      <w:r w:rsidR="00867DDC">
        <w:t xml:space="preserve"> 000</w:t>
      </w:r>
      <w:r w:rsidR="00F61FA7">
        <w:t xml:space="preserve"> og 15</w:t>
      </w:r>
      <w:r w:rsidR="00867DDC">
        <w:t xml:space="preserve"> 000 for en kommune med henholdsvis 20 og </w:t>
      </w:r>
      <w:r w:rsidR="009A23A0">
        <w:t xml:space="preserve">60 ansatte som arbeider med medisineringsstøtte. </w:t>
      </w:r>
      <w:r w:rsidR="00FF3027">
        <w:t>For anskaffelsen som helhet vil det utgjøre en årlig kostnad på mellom 100 000 og 400 000 kroner.</w:t>
      </w:r>
    </w:p>
    <w:p w14:paraId="0925B7FC" w14:textId="1171FB61" w:rsidR="009669B4" w:rsidRDefault="009669B4" w:rsidP="00D86381">
      <w:pPr>
        <w:pStyle w:val="Overskrift2"/>
      </w:pPr>
      <w:bookmarkStart w:id="30" w:name="_Toc76039026"/>
      <w:r>
        <w:t>Virkninger for brukere</w:t>
      </w:r>
      <w:bookmarkEnd w:id="30"/>
    </w:p>
    <w:p w14:paraId="0831C5C5" w14:textId="0F64CEC3" w:rsidR="00236CCD" w:rsidRDefault="005E57E4" w:rsidP="00790A88">
      <w:r>
        <w:t xml:space="preserve">Elektroniske medisindispensere har også ha stor innvirkning på brukerne av løsningene. </w:t>
      </w:r>
      <w:r w:rsidR="00790A88">
        <w:t xml:space="preserve">Overordnet sett er inntrykket at pasienter er svært fornøyde med løsningene. </w:t>
      </w:r>
      <w:r w:rsidR="00925670">
        <w:t xml:space="preserve">I alle intervjuer vi har gjennomført, oppgir </w:t>
      </w:r>
      <w:r>
        <w:t>intervjuobjektene</w:t>
      </w:r>
      <w:r w:rsidR="00925670">
        <w:t xml:space="preserve"> at brukere er svært fornøyde med løsningene. </w:t>
      </w:r>
      <w:r w:rsidR="00790A88">
        <w:t>I en spørreundersøkelse blant brukere i Larvik kommune ble pasienter bedt om å vurdere på en skala fra 1-3 i hvilken grad de var fornøyd</w:t>
      </w:r>
      <w:r w:rsidR="00541F60">
        <w:t xml:space="preserve">e de var </w:t>
      </w:r>
      <w:r w:rsidR="00790A88">
        <w:t xml:space="preserve">med løsningen, hvor 3 var mest positivt. Respondentene oppga i gjennomsnitt 2,95, noe som indikerer at pasientene var </w:t>
      </w:r>
      <w:r w:rsidR="00116F40">
        <w:t>svært fornøyde</w:t>
      </w:r>
      <w:r w:rsidR="00790A88">
        <w:t xml:space="preserve">. </w:t>
      </w:r>
    </w:p>
    <w:p w14:paraId="0C8D088A" w14:textId="77777777" w:rsidR="00A206D7" w:rsidRDefault="00EC0063" w:rsidP="00790A88">
      <w:r>
        <w:t xml:space="preserve">I det følgende vil vi gjennomgå virkninger for brukere som er </w:t>
      </w:r>
      <w:r w:rsidR="00A206D7">
        <w:t xml:space="preserve">identifisert i intervju og i gjennomgang av tidligere studier. Disse virkningene er som følger: </w:t>
      </w:r>
    </w:p>
    <w:p w14:paraId="1C9AA411" w14:textId="77777777" w:rsidR="00D22CEB" w:rsidRDefault="00D22CEB" w:rsidP="00D22CEB">
      <w:pPr>
        <w:pStyle w:val="Punktmerketnivliste"/>
      </w:pPr>
      <w:r>
        <w:t>Rett medisiner til rett tid</w:t>
      </w:r>
    </w:p>
    <w:p w14:paraId="27F2E1F2" w14:textId="77777777" w:rsidR="00D22CEB" w:rsidRDefault="00D22CEB" w:rsidP="00D22CEB">
      <w:pPr>
        <w:pStyle w:val="Punktmerketnivliste"/>
      </w:pPr>
      <w:r>
        <w:t>Fleksibilitet og forutsigbarhet</w:t>
      </w:r>
    </w:p>
    <w:p w14:paraId="34CADFB9" w14:textId="77777777" w:rsidR="00D22CEB" w:rsidRDefault="00D22CEB" w:rsidP="00D22CEB">
      <w:pPr>
        <w:pStyle w:val="Punktmerketnivliste"/>
      </w:pPr>
      <w:r>
        <w:t>Selvstendighet</w:t>
      </w:r>
    </w:p>
    <w:p w14:paraId="295CC11F" w14:textId="65C83082" w:rsidR="00EC0063" w:rsidRDefault="00D22CEB" w:rsidP="00D22CEB">
      <w:pPr>
        <w:pStyle w:val="Punktmerketnivliste"/>
      </w:pPr>
      <w:r>
        <w:t>Smitterisiko</w:t>
      </w:r>
      <w:r w:rsidR="00EC0063">
        <w:t xml:space="preserve"> </w:t>
      </w:r>
    </w:p>
    <w:p w14:paraId="3E36B981" w14:textId="0F39C907" w:rsidR="000F535A" w:rsidRDefault="000F535A" w:rsidP="000F535A">
      <w:r>
        <w:fldChar w:fldCharType="begin"/>
      </w:r>
      <w:r>
        <w:instrText xml:space="preserve"> REF _Ref75423852 \h  \* MERGEFORMAT </w:instrText>
      </w:r>
      <w:r>
        <w:fldChar w:fldCharType="separate"/>
      </w:r>
      <w:r>
        <w:t xml:space="preserve">Tabell </w:t>
      </w:r>
      <w:r>
        <w:rPr>
          <w:noProof/>
        </w:rPr>
        <w:t>2</w:t>
      </w:r>
      <w:r>
        <w:noBreakHyphen/>
      </w:r>
      <w:r>
        <w:rPr>
          <w:noProof/>
        </w:rPr>
        <w:t>6</w:t>
      </w:r>
      <w:r>
        <w:fldChar w:fldCharType="end"/>
      </w:r>
      <w:r>
        <w:t xml:space="preserve"> viser en oppsummering av vår verdsettelse av de ulike ikke-prissatte virkningene. I det følgende vil vi gå gjennom de ulike virkningene og begrunne vår vurdering. </w:t>
      </w:r>
    </w:p>
    <w:p w14:paraId="02BF8CAD" w14:textId="21330AEC" w:rsidR="000F535A" w:rsidRDefault="000F535A" w:rsidP="000F535A">
      <w:pPr>
        <w:pStyle w:val="Punktmerketnivliste"/>
        <w:numPr>
          <w:ilvl w:val="0"/>
          <w:numId w:val="0"/>
        </w:numPr>
        <w:ind w:left="360" w:hanging="360"/>
        <w:sectPr w:rsidR="000F535A" w:rsidSect="00577CE9">
          <w:footerReference w:type="default" r:id="rId32"/>
          <w:type w:val="continuous"/>
          <w:pgSz w:w="11906" w:h="16838"/>
          <w:pgMar w:top="1418" w:right="1134" w:bottom="1418" w:left="1701" w:header="709" w:footer="357" w:gutter="0"/>
          <w:cols w:num="2" w:space="340"/>
          <w:docGrid w:linePitch="360"/>
        </w:sectPr>
      </w:pPr>
    </w:p>
    <w:p w14:paraId="1BB13B90" w14:textId="2A570A5E" w:rsidR="000F535A" w:rsidRDefault="000F535A" w:rsidP="000F535A">
      <w:pPr>
        <w:pStyle w:val="Bildetekst"/>
      </w:pPr>
      <w:bookmarkStart w:id="31" w:name="_Ref75423852"/>
      <w:r>
        <w:lastRenderedPageBreak/>
        <w:t xml:space="preserve">Tabell </w:t>
      </w:r>
      <w:r w:rsidR="00321BFA">
        <w:fldChar w:fldCharType="begin"/>
      </w:r>
      <w:r w:rsidR="00321BFA">
        <w:instrText xml:space="preserve"> STYLEREF 1 \s </w:instrText>
      </w:r>
      <w:r w:rsidR="00321BFA">
        <w:fldChar w:fldCharType="separate"/>
      </w:r>
      <w:r w:rsidR="00033FFD">
        <w:rPr>
          <w:noProof/>
        </w:rPr>
        <w:t>2</w:t>
      </w:r>
      <w:r w:rsidR="00321BFA">
        <w:rPr>
          <w:noProof/>
        </w:rPr>
        <w:fldChar w:fldCharType="end"/>
      </w:r>
      <w:r w:rsidR="00033FFD">
        <w:noBreakHyphen/>
      </w:r>
      <w:r w:rsidR="00321BFA">
        <w:fldChar w:fldCharType="begin"/>
      </w:r>
      <w:r w:rsidR="00321BFA">
        <w:instrText xml:space="preserve"> SEQ Tabell \* ARABIC \s 1 </w:instrText>
      </w:r>
      <w:r w:rsidR="00321BFA">
        <w:fldChar w:fldCharType="separate"/>
      </w:r>
      <w:r w:rsidR="00033FFD">
        <w:rPr>
          <w:noProof/>
        </w:rPr>
        <w:t>6</w:t>
      </w:r>
      <w:r w:rsidR="00321BFA">
        <w:rPr>
          <w:noProof/>
        </w:rPr>
        <w:fldChar w:fldCharType="end"/>
      </w:r>
      <w:bookmarkEnd w:id="31"/>
      <w:r>
        <w:t>: Betydning, omfang og konsekvens av ikke-prissatte virkninger</w:t>
      </w:r>
    </w:p>
    <w:tbl>
      <w:tblPr>
        <w:tblStyle w:val="OsloEconomics"/>
        <w:tblW w:w="5000" w:type="pct"/>
        <w:tblLook w:val="04A0" w:firstRow="1" w:lastRow="0" w:firstColumn="1" w:lastColumn="0" w:noHBand="0" w:noVBand="1"/>
      </w:tblPr>
      <w:tblGrid>
        <w:gridCol w:w="1856"/>
        <w:gridCol w:w="2007"/>
        <w:gridCol w:w="2605"/>
        <w:gridCol w:w="2603"/>
      </w:tblGrid>
      <w:tr w:rsidR="000F535A" w14:paraId="547A1040" w14:textId="77777777" w:rsidTr="00F41C23">
        <w:trPr>
          <w:cnfStyle w:val="100000000000" w:firstRow="1" w:lastRow="0" w:firstColumn="0" w:lastColumn="0" w:oddVBand="0" w:evenVBand="0" w:oddHBand="0"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23" w:type="pct"/>
          </w:tcPr>
          <w:p w14:paraId="4226E725" w14:textId="56740C47" w:rsidR="000F535A" w:rsidRDefault="000F535A" w:rsidP="000F535A">
            <w:pPr>
              <w:pStyle w:val="Punktmerketnivliste"/>
              <w:numPr>
                <w:ilvl w:val="0"/>
                <w:numId w:val="0"/>
              </w:numPr>
              <w:jc w:val="left"/>
            </w:pPr>
            <w:r>
              <w:t>Virkning</w:t>
            </w:r>
          </w:p>
        </w:tc>
        <w:tc>
          <w:tcPr>
            <w:tcW w:w="1106" w:type="pct"/>
          </w:tcPr>
          <w:p w14:paraId="697E517A" w14:textId="6D6FCE17" w:rsidR="000F535A" w:rsidRDefault="000F535A" w:rsidP="000F535A">
            <w:pPr>
              <w:pStyle w:val="Punktmerketnivliste"/>
              <w:numPr>
                <w:ilvl w:val="0"/>
                <w:numId w:val="0"/>
              </w:numPr>
              <w:jc w:val="right"/>
              <w:cnfStyle w:val="100000000000" w:firstRow="1" w:lastRow="0" w:firstColumn="0" w:lastColumn="0" w:oddVBand="0" w:evenVBand="0" w:oddHBand="0" w:evenHBand="0" w:firstRowFirstColumn="0" w:firstRowLastColumn="0" w:lastRowFirstColumn="0" w:lastRowLastColumn="0"/>
            </w:pPr>
            <w:r>
              <w:t>Betydning</w:t>
            </w:r>
          </w:p>
        </w:tc>
        <w:tc>
          <w:tcPr>
            <w:tcW w:w="1436" w:type="pct"/>
          </w:tcPr>
          <w:p w14:paraId="2E08A9C3" w14:textId="4358DB5D" w:rsidR="000F535A" w:rsidRDefault="000F535A" w:rsidP="000F535A">
            <w:pPr>
              <w:pStyle w:val="Punktmerketnivliste"/>
              <w:numPr>
                <w:ilvl w:val="0"/>
                <w:numId w:val="0"/>
              </w:numPr>
              <w:jc w:val="right"/>
              <w:cnfStyle w:val="100000000000" w:firstRow="1" w:lastRow="0" w:firstColumn="0" w:lastColumn="0" w:oddVBand="0" w:evenVBand="0" w:oddHBand="0" w:evenHBand="0" w:firstRowFirstColumn="0" w:firstRowLastColumn="0" w:lastRowFirstColumn="0" w:lastRowLastColumn="0"/>
            </w:pPr>
            <w:r>
              <w:t>Omfang</w:t>
            </w:r>
          </w:p>
        </w:tc>
        <w:tc>
          <w:tcPr>
            <w:tcW w:w="1436" w:type="pct"/>
          </w:tcPr>
          <w:p w14:paraId="1D655BA8" w14:textId="2D64EEC9" w:rsidR="000F535A" w:rsidRDefault="000F535A" w:rsidP="000F535A">
            <w:pPr>
              <w:pStyle w:val="Punktmerketnivliste"/>
              <w:numPr>
                <w:ilvl w:val="0"/>
                <w:numId w:val="0"/>
              </w:numPr>
              <w:jc w:val="right"/>
              <w:cnfStyle w:val="100000000000" w:firstRow="1" w:lastRow="0" w:firstColumn="0" w:lastColumn="0" w:oddVBand="0" w:evenVBand="0" w:oddHBand="0" w:evenHBand="0" w:firstRowFirstColumn="0" w:firstRowLastColumn="0" w:lastRowFirstColumn="0" w:lastRowLastColumn="0"/>
            </w:pPr>
            <w:r>
              <w:t>Konsekvens</w:t>
            </w:r>
          </w:p>
        </w:tc>
      </w:tr>
      <w:tr w:rsidR="000F535A" w14:paraId="010E5E7A" w14:textId="77777777" w:rsidTr="00F41C23">
        <w:trPr>
          <w:trHeight w:val="229"/>
        </w:trPr>
        <w:tc>
          <w:tcPr>
            <w:cnfStyle w:val="001000000000" w:firstRow="0" w:lastRow="0" w:firstColumn="1" w:lastColumn="0" w:oddVBand="0" w:evenVBand="0" w:oddHBand="0" w:evenHBand="0" w:firstRowFirstColumn="0" w:firstRowLastColumn="0" w:lastRowFirstColumn="0" w:lastRowLastColumn="0"/>
            <w:tcW w:w="1023" w:type="pct"/>
          </w:tcPr>
          <w:p w14:paraId="69CE4761" w14:textId="092D58FF" w:rsidR="000F535A" w:rsidRDefault="000F535A" w:rsidP="000F535A">
            <w:pPr>
              <w:pStyle w:val="Punktmerketnivliste"/>
              <w:numPr>
                <w:ilvl w:val="0"/>
                <w:numId w:val="0"/>
              </w:numPr>
            </w:pPr>
            <w:r>
              <w:t>Medisiner til rett tid</w:t>
            </w:r>
          </w:p>
        </w:tc>
        <w:tc>
          <w:tcPr>
            <w:tcW w:w="1106" w:type="pct"/>
          </w:tcPr>
          <w:p w14:paraId="2995562A" w14:textId="56FFC8BD" w:rsidR="000F535A" w:rsidRDefault="000F535A" w:rsidP="000F535A">
            <w:pPr>
              <w:pStyle w:val="Punktmerketnivliste"/>
              <w:numPr>
                <w:ilvl w:val="0"/>
                <w:numId w:val="0"/>
              </w:numPr>
              <w:cnfStyle w:val="000000000000" w:firstRow="0" w:lastRow="0" w:firstColumn="0" w:lastColumn="0" w:oddVBand="0" w:evenVBand="0" w:oddHBand="0" w:evenHBand="0" w:firstRowFirstColumn="0" w:firstRowLastColumn="0" w:lastRowFirstColumn="0" w:lastRowLastColumn="0"/>
            </w:pPr>
            <w:r>
              <w:t>Stor</w:t>
            </w:r>
          </w:p>
        </w:tc>
        <w:tc>
          <w:tcPr>
            <w:tcW w:w="1436" w:type="pct"/>
          </w:tcPr>
          <w:p w14:paraId="611761BF" w14:textId="71F6B13B" w:rsidR="000F535A" w:rsidRDefault="000F535A" w:rsidP="000F535A">
            <w:pPr>
              <w:pStyle w:val="Punktmerketnivliste"/>
              <w:numPr>
                <w:ilvl w:val="0"/>
                <w:numId w:val="0"/>
              </w:numPr>
              <w:cnfStyle w:val="000000000000" w:firstRow="0" w:lastRow="0" w:firstColumn="0" w:lastColumn="0" w:oddVBand="0" w:evenVBand="0" w:oddHBand="0" w:evenHBand="0" w:firstRowFirstColumn="0" w:firstRowLastColumn="0" w:lastRowFirstColumn="0" w:lastRowLastColumn="0"/>
            </w:pPr>
            <w:r>
              <w:t>Middels positivt</w:t>
            </w:r>
          </w:p>
        </w:tc>
        <w:tc>
          <w:tcPr>
            <w:tcW w:w="1436" w:type="pct"/>
          </w:tcPr>
          <w:p w14:paraId="590DCA15" w14:textId="596DBD9F" w:rsidR="000F535A" w:rsidRDefault="000F535A" w:rsidP="000F535A">
            <w:pPr>
              <w:pStyle w:val="Punktmerketnivliste"/>
              <w:numPr>
                <w:ilvl w:val="0"/>
                <w:numId w:val="0"/>
              </w:numPr>
              <w:cnfStyle w:val="000000000000" w:firstRow="0" w:lastRow="0" w:firstColumn="0" w:lastColumn="0" w:oddVBand="0" w:evenVBand="0" w:oddHBand="0" w:evenHBand="0" w:firstRowFirstColumn="0" w:firstRowLastColumn="0" w:lastRowFirstColumn="0" w:lastRowLastColumn="0"/>
            </w:pPr>
            <w:r>
              <w:t>++/+++</w:t>
            </w:r>
          </w:p>
        </w:tc>
      </w:tr>
      <w:tr w:rsidR="007E4E41" w:rsidRPr="007E4E41" w14:paraId="6E0E5B0E" w14:textId="77777777" w:rsidTr="00F41C23">
        <w:trPr>
          <w:trHeight w:val="200"/>
        </w:trPr>
        <w:tc>
          <w:tcPr>
            <w:cnfStyle w:val="001000000000" w:firstRow="0" w:lastRow="0" w:firstColumn="1" w:lastColumn="0" w:oddVBand="0" w:evenVBand="0" w:oddHBand="0" w:evenHBand="0" w:firstRowFirstColumn="0" w:firstRowLastColumn="0" w:lastRowFirstColumn="0" w:lastRowLastColumn="0"/>
            <w:tcW w:w="1023" w:type="pct"/>
          </w:tcPr>
          <w:p w14:paraId="1F4B0F71" w14:textId="0F50B04A" w:rsidR="000F535A" w:rsidRDefault="000F535A" w:rsidP="000F535A">
            <w:pPr>
              <w:pStyle w:val="Punktmerketnivliste"/>
              <w:numPr>
                <w:ilvl w:val="0"/>
                <w:numId w:val="0"/>
              </w:numPr>
            </w:pPr>
            <w:r>
              <w:t>Fleksibilitet og forutsigbarhet</w:t>
            </w:r>
          </w:p>
        </w:tc>
        <w:tc>
          <w:tcPr>
            <w:tcW w:w="1106" w:type="pct"/>
          </w:tcPr>
          <w:p w14:paraId="1D9C2078" w14:textId="274A49F5" w:rsidR="000F535A" w:rsidRDefault="000F535A" w:rsidP="000F535A">
            <w:pPr>
              <w:pStyle w:val="Punktmerketnivliste"/>
              <w:numPr>
                <w:ilvl w:val="0"/>
                <w:numId w:val="0"/>
              </w:numPr>
              <w:cnfStyle w:val="000000000000" w:firstRow="0" w:lastRow="0" w:firstColumn="0" w:lastColumn="0" w:oddVBand="0" w:evenVBand="0" w:oddHBand="0" w:evenHBand="0" w:firstRowFirstColumn="0" w:firstRowLastColumn="0" w:lastRowFirstColumn="0" w:lastRowLastColumn="0"/>
            </w:pPr>
            <w:r>
              <w:t>Stor</w:t>
            </w:r>
          </w:p>
        </w:tc>
        <w:tc>
          <w:tcPr>
            <w:tcW w:w="1436" w:type="pct"/>
          </w:tcPr>
          <w:p w14:paraId="09966657" w14:textId="278A7758" w:rsidR="000F535A" w:rsidRPr="00963BC3" w:rsidRDefault="007E4E41" w:rsidP="000F535A">
            <w:pPr>
              <w:pStyle w:val="Punktmerketnivliste"/>
              <w:numPr>
                <w:ilvl w:val="0"/>
                <w:numId w:val="0"/>
              </w:numPr>
              <w:cnfStyle w:val="000000000000" w:firstRow="0" w:lastRow="0" w:firstColumn="0" w:lastColumn="0" w:oddVBand="0" w:evenVBand="0" w:oddHBand="0" w:evenHBand="0" w:firstRowFirstColumn="0" w:firstRowLastColumn="0" w:lastRowFirstColumn="0" w:lastRowLastColumn="0"/>
            </w:pPr>
            <w:r w:rsidRPr="00963BC3">
              <w:t>Middels</w:t>
            </w:r>
            <w:r w:rsidR="000F535A" w:rsidRPr="00963BC3">
              <w:t xml:space="preserve"> positivt</w:t>
            </w:r>
          </w:p>
        </w:tc>
        <w:tc>
          <w:tcPr>
            <w:tcW w:w="1436" w:type="pct"/>
          </w:tcPr>
          <w:p w14:paraId="69E0BF0E" w14:textId="5C229D8F" w:rsidR="000F535A" w:rsidRPr="00963BC3" w:rsidRDefault="000F535A" w:rsidP="000F535A">
            <w:pPr>
              <w:pStyle w:val="Punktmerketnivliste"/>
              <w:numPr>
                <w:ilvl w:val="0"/>
                <w:numId w:val="0"/>
              </w:numPr>
              <w:cnfStyle w:val="000000000000" w:firstRow="0" w:lastRow="0" w:firstColumn="0" w:lastColumn="0" w:oddVBand="0" w:evenVBand="0" w:oddHBand="0" w:evenHBand="0" w:firstRowFirstColumn="0" w:firstRowLastColumn="0" w:lastRowFirstColumn="0" w:lastRowLastColumn="0"/>
            </w:pPr>
            <w:r w:rsidRPr="00963BC3">
              <w:t>++/+++</w:t>
            </w:r>
          </w:p>
        </w:tc>
      </w:tr>
      <w:tr w:rsidR="000F535A" w14:paraId="37DE08D3" w14:textId="77777777" w:rsidTr="00F41C23">
        <w:trPr>
          <w:trHeight w:val="200"/>
        </w:trPr>
        <w:tc>
          <w:tcPr>
            <w:cnfStyle w:val="001000000000" w:firstRow="0" w:lastRow="0" w:firstColumn="1" w:lastColumn="0" w:oddVBand="0" w:evenVBand="0" w:oddHBand="0" w:evenHBand="0" w:firstRowFirstColumn="0" w:firstRowLastColumn="0" w:lastRowFirstColumn="0" w:lastRowLastColumn="0"/>
            <w:tcW w:w="1023" w:type="pct"/>
          </w:tcPr>
          <w:p w14:paraId="37C81DE0" w14:textId="01174171" w:rsidR="000F535A" w:rsidRDefault="000F535A" w:rsidP="000F535A">
            <w:pPr>
              <w:pStyle w:val="Punktmerketnivliste"/>
              <w:numPr>
                <w:ilvl w:val="0"/>
                <w:numId w:val="0"/>
              </w:numPr>
            </w:pPr>
            <w:r>
              <w:t>Selvstendighet</w:t>
            </w:r>
          </w:p>
        </w:tc>
        <w:tc>
          <w:tcPr>
            <w:tcW w:w="1106" w:type="pct"/>
          </w:tcPr>
          <w:p w14:paraId="132EE289" w14:textId="7B2C846C" w:rsidR="000F535A" w:rsidRDefault="000F535A" w:rsidP="000F535A">
            <w:pPr>
              <w:pStyle w:val="Punktmerketnivliste"/>
              <w:numPr>
                <w:ilvl w:val="0"/>
                <w:numId w:val="0"/>
              </w:numPr>
              <w:cnfStyle w:val="000000000000" w:firstRow="0" w:lastRow="0" w:firstColumn="0" w:lastColumn="0" w:oddVBand="0" w:evenVBand="0" w:oddHBand="0" w:evenHBand="0" w:firstRowFirstColumn="0" w:firstRowLastColumn="0" w:lastRowFirstColumn="0" w:lastRowLastColumn="0"/>
            </w:pPr>
            <w:r>
              <w:t>Middels</w:t>
            </w:r>
          </w:p>
        </w:tc>
        <w:tc>
          <w:tcPr>
            <w:tcW w:w="1436" w:type="pct"/>
          </w:tcPr>
          <w:p w14:paraId="08B5522D" w14:textId="75E1241C" w:rsidR="000F535A" w:rsidRDefault="000F535A" w:rsidP="000F535A">
            <w:pPr>
              <w:pStyle w:val="Punktmerketnivliste"/>
              <w:numPr>
                <w:ilvl w:val="0"/>
                <w:numId w:val="0"/>
              </w:numPr>
              <w:cnfStyle w:val="000000000000" w:firstRow="0" w:lastRow="0" w:firstColumn="0" w:lastColumn="0" w:oddVBand="0" w:evenVBand="0" w:oddHBand="0" w:evenHBand="0" w:firstRowFirstColumn="0" w:firstRowLastColumn="0" w:lastRowFirstColumn="0" w:lastRowLastColumn="0"/>
            </w:pPr>
            <w:r>
              <w:t>Lite positivt</w:t>
            </w:r>
          </w:p>
        </w:tc>
        <w:tc>
          <w:tcPr>
            <w:tcW w:w="1436" w:type="pct"/>
          </w:tcPr>
          <w:p w14:paraId="2F1E48DD" w14:textId="59333032" w:rsidR="000F535A" w:rsidRDefault="000F535A" w:rsidP="000F535A">
            <w:pPr>
              <w:pStyle w:val="Punktmerketnivliste"/>
              <w:numPr>
                <w:ilvl w:val="0"/>
                <w:numId w:val="0"/>
              </w:numPr>
              <w:cnfStyle w:val="000000000000" w:firstRow="0" w:lastRow="0" w:firstColumn="0" w:lastColumn="0" w:oddVBand="0" w:evenVBand="0" w:oddHBand="0" w:evenHBand="0" w:firstRowFirstColumn="0" w:firstRowLastColumn="0" w:lastRowFirstColumn="0" w:lastRowLastColumn="0"/>
            </w:pPr>
            <w:r>
              <w:t>0/+</w:t>
            </w:r>
          </w:p>
        </w:tc>
      </w:tr>
      <w:tr w:rsidR="000F535A" w14:paraId="371BEABA" w14:textId="77777777" w:rsidTr="00F41C23">
        <w:trPr>
          <w:trHeight w:val="196"/>
        </w:trPr>
        <w:tc>
          <w:tcPr>
            <w:cnfStyle w:val="001000000000" w:firstRow="0" w:lastRow="0" w:firstColumn="1" w:lastColumn="0" w:oddVBand="0" w:evenVBand="0" w:oddHBand="0" w:evenHBand="0" w:firstRowFirstColumn="0" w:firstRowLastColumn="0" w:lastRowFirstColumn="0" w:lastRowLastColumn="0"/>
            <w:tcW w:w="1023" w:type="pct"/>
          </w:tcPr>
          <w:p w14:paraId="5C054584" w14:textId="11D04415" w:rsidR="000F535A" w:rsidRDefault="000F535A" w:rsidP="000F535A">
            <w:pPr>
              <w:pStyle w:val="Punktmerketnivliste"/>
              <w:numPr>
                <w:ilvl w:val="0"/>
                <w:numId w:val="0"/>
              </w:numPr>
            </w:pPr>
            <w:r>
              <w:t>Smitterisiko</w:t>
            </w:r>
          </w:p>
        </w:tc>
        <w:tc>
          <w:tcPr>
            <w:tcW w:w="1106" w:type="pct"/>
          </w:tcPr>
          <w:p w14:paraId="5148C200" w14:textId="4D3AB75F" w:rsidR="000F535A" w:rsidRDefault="000F535A" w:rsidP="000F535A">
            <w:pPr>
              <w:pStyle w:val="Punktmerketnivliste"/>
              <w:numPr>
                <w:ilvl w:val="0"/>
                <w:numId w:val="0"/>
              </w:numPr>
              <w:cnfStyle w:val="000000000000" w:firstRow="0" w:lastRow="0" w:firstColumn="0" w:lastColumn="0" w:oddVBand="0" w:evenVBand="0" w:oddHBand="0" w:evenHBand="0" w:firstRowFirstColumn="0" w:firstRowLastColumn="0" w:lastRowFirstColumn="0" w:lastRowLastColumn="0"/>
            </w:pPr>
            <w:r>
              <w:t>Middels</w:t>
            </w:r>
          </w:p>
        </w:tc>
        <w:tc>
          <w:tcPr>
            <w:tcW w:w="1436" w:type="pct"/>
          </w:tcPr>
          <w:p w14:paraId="6F476D2A" w14:textId="60998762" w:rsidR="000F535A" w:rsidRDefault="000F535A" w:rsidP="000F535A">
            <w:pPr>
              <w:pStyle w:val="Punktmerketnivliste"/>
              <w:numPr>
                <w:ilvl w:val="0"/>
                <w:numId w:val="0"/>
              </w:numPr>
              <w:cnfStyle w:val="000000000000" w:firstRow="0" w:lastRow="0" w:firstColumn="0" w:lastColumn="0" w:oddVBand="0" w:evenVBand="0" w:oddHBand="0" w:evenHBand="0" w:firstRowFirstColumn="0" w:firstRowLastColumn="0" w:lastRowFirstColumn="0" w:lastRowLastColumn="0"/>
            </w:pPr>
            <w:r>
              <w:t>Lite positivt</w:t>
            </w:r>
          </w:p>
        </w:tc>
        <w:tc>
          <w:tcPr>
            <w:tcW w:w="1436" w:type="pct"/>
          </w:tcPr>
          <w:p w14:paraId="2233C511" w14:textId="7CEBAC90" w:rsidR="000F535A" w:rsidRDefault="000F535A" w:rsidP="000F535A">
            <w:pPr>
              <w:pStyle w:val="Punktmerketnivliste"/>
              <w:numPr>
                <w:ilvl w:val="0"/>
                <w:numId w:val="0"/>
              </w:numPr>
              <w:cnfStyle w:val="000000000000" w:firstRow="0" w:lastRow="0" w:firstColumn="0" w:lastColumn="0" w:oddVBand="0" w:evenVBand="0" w:oddHBand="0" w:evenHBand="0" w:firstRowFirstColumn="0" w:firstRowLastColumn="0" w:lastRowFirstColumn="0" w:lastRowLastColumn="0"/>
            </w:pPr>
            <w:r>
              <w:t>0/+</w:t>
            </w:r>
          </w:p>
        </w:tc>
      </w:tr>
    </w:tbl>
    <w:p w14:paraId="7A439419" w14:textId="2EC3E262" w:rsidR="000F535A" w:rsidRDefault="000F535A" w:rsidP="000F535A">
      <w:pPr>
        <w:pStyle w:val="Kildetekst"/>
      </w:pPr>
      <w:r>
        <w:t>Kilde: Oslo Economics</w:t>
      </w:r>
    </w:p>
    <w:p w14:paraId="39BF380B" w14:textId="77777777" w:rsidR="000F535A" w:rsidRDefault="000F535A" w:rsidP="00576FF7">
      <w:pPr>
        <w:pStyle w:val="Overskrift4"/>
        <w:sectPr w:rsidR="000F535A" w:rsidSect="000F535A">
          <w:type w:val="continuous"/>
          <w:pgSz w:w="11906" w:h="16838"/>
          <w:pgMar w:top="1418" w:right="1134" w:bottom="1418" w:left="1701" w:header="709" w:footer="357" w:gutter="0"/>
          <w:cols w:space="340"/>
          <w:docGrid w:linePitch="360"/>
        </w:sectPr>
      </w:pPr>
    </w:p>
    <w:p w14:paraId="25341F30" w14:textId="09847668" w:rsidR="00874626" w:rsidRDefault="003E680C" w:rsidP="00576FF7">
      <w:pPr>
        <w:pStyle w:val="Overskrift4"/>
      </w:pPr>
      <w:r>
        <w:t>M</w:t>
      </w:r>
      <w:r w:rsidR="00925670">
        <w:t>edisiner</w:t>
      </w:r>
      <w:r w:rsidR="00544D0D">
        <w:t xml:space="preserve"> til rett tid</w:t>
      </w:r>
    </w:p>
    <w:p w14:paraId="1AB1B57D" w14:textId="1DEA678B" w:rsidR="00BA4B8B" w:rsidRDefault="0043096C" w:rsidP="0043096C">
      <w:r>
        <w:t>I intervju trekkes det frem at den viktigste virkningen av anskaffelsen for brukere er at de</w:t>
      </w:r>
      <w:r w:rsidR="00544D0D">
        <w:t xml:space="preserve"> får</w:t>
      </w:r>
      <w:r>
        <w:t xml:space="preserve"> medisin til korrekt tid. </w:t>
      </w:r>
      <w:r w:rsidR="00E57EA0">
        <w:t xml:space="preserve">Det oppgis at pasienter tidligere måtte vente på at helsetjenesten kom for å få medisiner. Dette gjorde at de ikke nødvendigvis fikk medisiner til korrekt tid, siden helsetjenesten ikke hadde kapasitet til å rekke rundt til alle til korrekt tid. </w:t>
      </w:r>
      <w:r w:rsidR="007240A1">
        <w:t>Med dagens løsning er ikke pasientene lenger avhengig av helsetjenesten for å ta medisiner, og kan i større grad ta medisiner til korrekt tid. Dette fører til bedre effekt av medisinene</w:t>
      </w:r>
      <w:r w:rsidR="00142EA7">
        <w:t xml:space="preserve">, </w:t>
      </w:r>
      <w:r w:rsidR="00AE1911">
        <w:t xml:space="preserve">som fører til at pasientene får bedre helse og økt livskvalitet. </w:t>
      </w:r>
      <w:r w:rsidR="00BA4B8B">
        <w:t xml:space="preserve">Dette vil særlig </w:t>
      </w:r>
      <w:r w:rsidR="005841C8">
        <w:t>være viktig for pasienter hvor det er behov for å ta medisiner regelmessig</w:t>
      </w:r>
      <w:r w:rsidR="00125F13">
        <w:t>, som for eksempel pasienter med epilepsi</w:t>
      </w:r>
      <w:sdt>
        <w:sdtPr>
          <w:id w:val="1844966718"/>
          <w:citation/>
        </w:sdtPr>
        <w:sdtEndPr/>
        <w:sdtContent>
          <w:r w:rsidR="000D3577">
            <w:fldChar w:fldCharType="begin"/>
          </w:r>
          <w:r w:rsidR="000D3577">
            <w:instrText xml:space="preserve"> CITATION NHI20 \l 1044 </w:instrText>
          </w:r>
          <w:r w:rsidR="000D3577">
            <w:fldChar w:fldCharType="separate"/>
          </w:r>
          <w:r w:rsidR="000D3577">
            <w:rPr>
              <w:noProof/>
            </w:rPr>
            <w:t xml:space="preserve"> </w:t>
          </w:r>
          <w:r w:rsidR="000D3577" w:rsidRPr="000D3577">
            <w:rPr>
              <w:noProof/>
            </w:rPr>
            <w:t>(NHI, 2020)</w:t>
          </w:r>
          <w:r w:rsidR="000D3577">
            <w:fldChar w:fldCharType="end"/>
          </w:r>
        </w:sdtContent>
      </w:sdt>
      <w:r w:rsidR="00125F13">
        <w:t>.</w:t>
      </w:r>
      <w:r w:rsidR="00E21C9F">
        <w:t xml:space="preserve"> </w:t>
      </w:r>
    </w:p>
    <w:p w14:paraId="274585C7" w14:textId="164AB7E1" w:rsidR="0043096C" w:rsidRDefault="00AE1911" w:rsidP="0043096C">
      <w:r>
        <w:t xml:space="preserve">Et intervjuobjekt oppgir også at det kan forenkle arbeidet for helsetjenesten. Med medisindispensere kan pasienter ta </w:t>
      </w:r>
      <w:r w:rsidR="00C96C07">
        <w:t xml:space="preserve">medisiner før helsetjenesten kommer. </w:t>
      </w:r>
      <w:r w:rsidR="00327C26">
        <w:t>F</w:t>
      </w:r>
      <w:r w:rsidR="00E866E1">
        <w:t>or</w:t>
      </w:r>
      <w:r w:rsidR="00C96C07">
        <w:t xml:space="preserve"> pasienter som tar smertelindrende medisiner kan dette gjøre at behandling som gjennomføres av helsetjenesten på et senere tidspunkt, som </w:t>
      </w:r>
      <w:r w:rsidR="0048722B">
        <w:t xml:space="preserve">for eksempel </w:t>
      </w:r>
      <w:r w:rsidR="00C96C07">
        <w:t>vasking, blir mindre smerteful</w:t>
      </w:r>
      <w:r w:rsidR="00E866E1">
        <w:t xml:space="preserve">lt som følge av </w:t>
      </w:r>
      <w:r w:rsidR="001E66A5">
        <w:t xml:space="preserve">at pasienten får bedre effekt av medisinene. </w:t>
      </w:r>
      <w:r w:rsidR="00042B16">
        <w:t xml:space="preserve">Dette gjør det enklere for helsetjenesten </w:t>
      </w:r>
      <w:r w:rsidR="00FD3E8B">
        <w:t>å gjennomføre behan</w:t>
      </w:r>
      <w:r w:rsidR="00364EA1">
        <w:t>dlingen</w:t>
      </w:r>
      <w:r w:rsidR="00AE7A06">
        <w:t>,</w:t>
      </w:r>
      <w:r w:rsidR="00364EA1">
        <w:t xml:space="preserve"> og</w:t>
      </w:r>
      <w:r w:rsidR="001E66A5">
        <w:t xml:space="preserve"> </w:t>
      </w:r>
      <w:r w:rsidR="00042B16">
        <w:t xml:space="preserve">gi økt kvalitet </w:t>
      </w:r>
      <w:r w:rsidR="00364EA1">
        <w:t>på behandlingen</w:t>
      </w:r>
      <w:r w:rsidR="00042B16">
        <w:t xml:space="preserve">. </w:t>
      </w:r>
      <w:r w:rsidR="00E866E1">
        <w:t xml:space="preserve"> </w:t>
      </w:r>
    </w:p>
    <w:p w14:paraId="2AB5DC75" w14:textId="704690DD" w:rsidR="00076333" w:rsidRDefault="0061251C" w:rsidP="0043096C">
      <w:r>
        <w:t xml:space="preserve">Vår vurdering er at </w:t>
      </w:r>
      <w:r w:rsidR="000D3577">
        <w:t xml:space="preserve">det har stor betydning for </w:t>
      </w:r>
      <w:r w:rsidR="00443D3E">
        <w:t xml:space="preserve">pasientene at de får medisiner til rett tid. </w:t>
      </w:r>
      <w:r w:rsidR="00FF66AC">
        <w:t>Videre er det får vurdering at</w:t>
      </w:r>
      <w:r w:rsidR="00DE5432">
        <w:t xml:space="preserve"> virkningen av å</w:t>
      </w:r>
      <w:r w:rsidR="00FF66AC">
        <w:t xml:space="preserve"> </w:t>
      </w:r>
      <w:r w:rsidR="00A70AF3">
        <w:t>implementer</w:t>
      </w:r>
      <w:r w:rsidR="00DE5432">
        <w:t>e</w:t>
      </w:r>
      <w:r w:rsidR="00A70AF3">
        <w:t xml:space="preserve"> elektroniske medisindispensere vil ha et middels positivt omfan</w:t>
      </w:r>
      <w:r w:rsidR="00DE5432">
        <w:t>g, sett i forhold til nullalternativet. Dette skyldes at</w:t>
      </w:r>
      <w:r w:rsidR="00EA5C35">
        <w:t xml:space="preserve"> </w:t>
      </w:r>
      <w:r w:rsidR="00F8029F">
        <w:t xml:space="preserve">vi vurderer at </w:t>
      </w:r>
      <w:r w:rsidR="00076333">
        <w:t xml:space="preserve">pasienter sannsynligvis også </w:t>
      </w:r>
      <w:r w:rsidR="00A54A47">
        <w:t xml:space="preserve">ofte </w:t>
      </w:r>
      <w:r w:rsidR="00076333">
        <w:t>fikk medisiner til rett tid i nullalternativet</w:t>
      </w:r>
      <w:r w:rsidR="00A54A47">
        <w:t xml:space="preserve">. </w:t>
      </w:r>
    </w:p>
    <w:p w14:paraId="272028E6" w14:textId="50154F8B" w:rsidR="00576FF7" w:rsidRDefault="000F06E8" w:rsidP="00576FF7">
      <w:pPr>
        <w:pStyle w:val="Overskrift4"/>
      </w:pPr>
      <w:r>
        <w:t>F</w:t>
      </w:r>
      <w:r w:rsidR="00576FF7">
        <w:t xml:space="preserve">leksibilitet </w:t>
      </w:r>
      <w:r w:rsidR="00831C94">
        <w:t xml:space="preserve">og forutsigbarhet </w:t>
      </w:r>
    </w:p>
    <w:p w14:paraId="150BE168" w14:textId="2CB63148" w:rsidR="001765A2" w:rsidRDefault="00134C7A" w:rsidP="00874626">
      <w:r>
        <w:t xml:space="preserve">En annen virkning som trekkes frem er at brukere får økt fleksibilitet. Før de fikk medisindispensere, måtte </w:t>
      </w:r>
      <w:r w:rsidR="00082223">
        <w:t>pasientene</w:t>
      </w:r>
      <w:r>
        <w:t xml:space="preserve"> vente på hjemmetjenesten. Det førte til at de ofte måtte være hjemme innenfor visse tidsrom, for eksempel mellom 8 og 11 på morgenen</w:t>
      </w:r>
      <w:r w:rsidR="00EF52EA">
        <w:t xml:space="preserve">, noe som gjorde </w:t>
      </w:r>
      <w:r>
        <w:t xml:space="preserve">at </w:t>
      </w:r>
      <w:r w:rsidR="00EF52EA">
        <w:t xml:space="preserve">de </w:t>
      </w:r>
      <w:r>
        <w:t xml:space="preserve">var bundet til hjemmet </w:t>
      </w:r>
      <w:r w:rsidR="00831C94">
        <w:t xml:space="preserve">i enkelte perioder av dagen. Med dispensere </w:t>
      </w:r>
      <w:r w:rsidR="00EF52EA">
        <w:t xml:space="preserve">har de mer forutsigbarhet </w:t>
      </w:r>
      <w:r w:rsidR="00EF52EA">
        <w:t>og kan i større</w:t>
      </w:r>
      <w:r w:rsidR="005B11C8">
        <w:t xml:space="preserve"> planlegge hverdagen</w:t>
      </w:r>
      <w:r w:rsidR="001765A2">
        <w:t xml:space="preserve">, og kan leve et mer aktivt liv. </w:t>
      </w:r>
      <w:r w:rsidR="00F95261">
        <w:t xml:space="preserve">I intervju trekker enkelte frem at dette </w:t>
      </w:r>
      <w:r w:rsidR="009E4AFC">
        <w:t xml:space="preserve">igjen </w:t>
      </w:r>
      <w:r w:rsidR="00F95261">
        <w:t>har positive helse</w:t>
      </w:r>
      <w:r w:rsidR="009E4AFC">
        <w:t xml:space="preserve">effekter for brukerne. </w:t>
      </w:r>
    </w:p>
    <w:p w14:paraId="69354D31" w14:textId="76A41B22" w:rsidR="00576FF7" w:rsidRDefault="001765A2" w:rsidP="00874626">
      <w:r>
        <w:t xml:space="preserve">I henhold til Finansdepartementets rundskriv for samfunnsøkonomiske analyser (R-109/14) skal </w:t>
      </w:r>
      <w:r w:rsidR="00813CC1">
        <w:t xml:space="preserve">netto reallønn </w:t>
      </w:r>
      <w:r w:rsidR="007E2A3E">
        <w:t xml:space="preserve">benyttes som verdi på tapt fritid. </w:t>
      </w:r>
      <w:r w:rsidR="00472CA6">
        <w:t xml:space="preserve">Rasjonale bak denne verdsettingen er at </w:t>
      </w:r>
      <w:r w:rsidR="001931E8">
        <w:t xml:space="preserve">i likevekt så vil </w:t>
      </w:r>
      <w:r w:rsidR="00C17D38">
        <w:t>alternativkostnaden til</w:t>
      </w:r>
      <w:r w:rsidR="001931E8">
        <w:t xml:space="preserve"> en </w:t>
      </w:r>
      <w:r w:rsidR="00FE71BD">
        <w:t xml:space="preserve">ekstra </w:t>
      </w:r>
      <w:r w:rsidR="001931E8">
        <w:t xml:space="preserve">time fritid </w:t>
      </w:r>
      <w:r w:rsidR="006C116A">
        <w:t xml:space="preserve">tilsvarer verdien </w:t>
      </w:r>
      <w:r w:rsidR="00A9292F">
        <w:t>av</w:t>
      </w:r>
      <w:r w:rsidR="009C60FD">
        <w:t xml:space="preserve"> </w:t>
      </w:r>
      <w:r w:rsidR="00FE71BD">
        <w:t xml:space="preserve">en tapt time arbeidstid. </w:t>
      </w:r>
      <w:r w:rsidR="00B81D25">
        <w:t xml:space="preserve">Hovedvekten av brukere av elektronisk medisineringsstøtte er pensjonister som ikke arbeider. </w:t>
      </w:r>
      <w:r w:rsidR="00367FF3">
        <w:t>Slik sett</w:t>
      </w:r>
      <w:r w:rsidR="00CC6703">
        <w:t xml:space="preserve"> </w:t>
      </w:r>
      <w:r w:rsidR="00626214">
        <w:t>vil ikke fritiden kunne verdsettes etter verdien på tapt arbeidstid. Det er dermed utfordrende å verdsette fritiden til pensjonister.</w:t>
      </w:r>
    </w:p>
    <w:p w14:paraId="10B1D5CD" w14:textId="727C01CC" w:rsidR="00626214" w:rsidRDefault="00626214" w:rsidP="00874626">
      <w:r>
        <w:t xml:space="preserve">Videre er det også utfordrende å vite hvor mye fritid som faktisk tapes som følge av at de må vente på helsetjenesten. Selv om de må vente, er det godt mulig at de kan gjøre andre aktiviteter i hjemmet. Det er dermed ikke gitt at ventetid på helsetjenesten tilsvarer tapt fritid. </w:t>
      </w:r>
    </w:p>
    <w:p w14:paraId="44760052" w14:textId="5D5A943B" w:rsidR="00B84745" w:rsidRDefault="00016759" w:rsidP="00874626">
      <w:r>
        <w:t>Grunnet usikkerhet rundt verdien av brukernes fritid, og omfanget i reduksjon av fritid, har vi valgt å ikke prissette denne virkningen. Vi</w:t>
      </w:r>
      <w:r w:rsidR="00626214">
        <w:t xml:space="preserve"> anser </w:t>
      </w:r>
      <w:r>
        <w:t xml:space="preserve">derimot </w:t>
      </w:r>
      <w:r w:rsidR="00626214">
        <w:t xml:space="preserve">at </w:t>
      </w:r>
      <w:r w:rsidR="0037421B">
        <w:t xml:space="preserve">det å ha fleksibilitet og forutsigbarhet i hverdagen er av stor betydning for pasienter. </w:t>
      </w:r>
      <w:r>
        <w:t xml:space="preserve">Videre er det vår vurdering </w:t>
      </w:r>
      <w:r w:rsidR="00FA34E8">
        <w:t xml:space="preserve">virkningen av tiltaket vil ha et </w:t>
      </w:r>
      <w:r w:rsidR="00D464F4">
        <w:t>middels</w:t>
      </w:r>
      <w:r w:rsidR="00FA34E8">
        <w:t xml:space="preserve"> omfang langs denne dimensjonen</w:t>
      </w:r>
      <w:r w:rsidR="00D464F4">
        <w:t xml:space="preserve">, siden vi antar at pasientene kan gjøre andre aktiviteter mens de venter </w:t>
      </w:r>
      <w:r w:rsidR="004C2135">
        <w:t xml:space="preserve">og at </w:t>
      </w:r>
      <w:r w:rsidR="00764B76">
        <w:t>pasientene også hare en viss forutsigbarhet i nullalternativet</w:t>
      </w:r>
      <w:r w:rsidR="00B84745">
        <w:t xml:space="preserve">. </w:t>
      </w:r>
    </w:p>
    <w:p w14:paraId="24ABB178" w14:textId="7D4E8B1A" w:rsidR="00626214" w:rsidRDefault="00B84745" w:rsidP="00874626">
      <w:r>
        <w:t>Omfanget av denne virkningen kan illustreres med et regneksempel. Dersom vi antar at</w:t>
      </w:r>
      <w:r w:rsidR="006B3798">
        <w:t xml:space="preserve"> gjennomsnittlig</w:t>
      </w:r>
      <w:r>
        <w:t xml:space="preserve"> </w:t>
      </w:r>
      <w:r w:rsidR="006B3798">
        <w:t xml:space="preserve">brutto pensjon tilsvarer 60 prosent av gjennomsnittlig årslønn i Norge, og at pensjonister må betale 22 prosent </w:t>
      </w:r>
      <w:r w:rsidR="001D59D8">
        <w:t>skatt</w:t>
      </w:r>
      <w:r w:rsidR="006E02FF">
        <w:t xml:space="preserve"> på utbetalt pensjon</w:t>
      </w:r>
      <w:r w:rsidR="001D59D8">
        <w:t xml:space="preserve">, så finner vi at gjennomsnittlig netto pensjon i Norge er på </w:t>
      </w:r>
      <w:r w:rsidR="00BB6468">
        <w:t xml:space="preserve">om lag 270 000 kroner. </w:t>
      </w:r>
      <w:r w:rsidR="003770F8">
        <w:t xml:space="preserve">Dersom vi antar at verdien av fritid for en pensjonist er netto pensjon delt på antall timer i året, finner vi at </w:t>
      </w:r>
      <w:r w:rsidR="00E73DCE">
        <w:t>verdien av en time fritid er lik 3</w:t>
      </w:r>
      <w:r w:rsidR="00BB76DD">
        <w:t>2 kroner.</w:t>
      </w:r>
      <w:r w:rsidR="006525EE">
        <w:t xml:space="preserve"> Dersom en pensjonist </w:t>
      </w:r>
      <w:r w:rsidR="00074B3E">
        <w:t>får</w:t>
      </w:r>
      <w:r w:rsidR="006525EE">
        <w:t xml:space="preserve"> </w:t>
      </w:r>
      <w:r w:rsidR="00BB76DD">
        <w:t>én</w:t>
      </w:r>
      <w:r w:rsidR="006525EE">
        <w:t xml:space="preserve"> time</w:t>
      </w:r>
      <w:r w:rsidR="00074B3E">
        <w:t xml:space="preserve"> mer</w:t>
      </w:r>
      <w:r w:rsidR="006525EE">
        <w:t xml:space="preserve"> fritid per </w:t>
      </w:r>
      <w:r w:rsidR="006525EE">
        <w:lastRenderedPageBreak/>
        <w:t>dag som følge av</w:t>
      </w:r>
      <w:r w:rsidR="00074B3E">
        <w:t xml:space="preserve"> elektroniske medisindispensere, så innebærer dette en årlig</w:t>
      </w:r>
      <w:r w:rsidR="00BB76DD">
        <w:t xml:space="preserve"> gevinst for pensjonisten på </w:t>
      </w:r>
      <w:r w:rsidR="0065371C">
        <w:t>12</w:t>
      </w:r>
      <w:r w:rsidR="00AD34FA">
        <w:t> 000 kroner. I en kommune med 50 brukere</w:t>
      </w:r>
      <w:r w:rsidR="00AF5A0E">
        <w:t>, hvor alle er pensjonister</w:t>
      </w:r>
      <w:r w:rsidR="00AD34FA">
        <w:t xml:space="preserve">, vil </w:t>
      </w:r>
      <w:r w:rsidR="00AF5A0E">
        <w:t xml:space="preserve">dette utgjøre en årlig gevinst på </w:t>
      </w:r>
      <w:r w:rsidR="00181BA0">
        <w:t xml:space="preserve">580 000 kroner. </w:t>
      </w:r>
      <w:r w:rsidR="00D86430">
        <w:t>Dette er sannsynligvis et konservativt estimat, side</w:t>
      </w:r>
      <w:r w:rsidR="0025363E">
        <w:t xml:space="preserve">n verdien av en time fritid sannsynligvis er høyere enn 32 kroner for pensjonister. Videre </w:t>
      </w:r>
      <w:r w:rsidR="00564909">
        <w:t xml:space="preserve">er det mulig at brukere </w:t>
      </w:r>
      <w:r w:rsidR="00CB1647">
        <w:t>får mer enn</w:t>
      </w:r>
      <w:r w:rsidR="00564909">
        <w:t xml:space="preserve"> én time </w:t>
      </w:r>
      <w:r w:rsidR="00CB1647">
        <w:t>økt</w:t>
      </w:r>
      <w:r w:rsidR="00564909">
        <w:t xml:space="preserve"> fritid som følge av at de slipper å vente </w:t>
      </w:r>
      <w:r w:rsidR="004A65AD">
        <w:t xml:space="preserve">på helsetjenesten. </w:t>
      </w:r>
      <w:r w:rsidR="00D86430">
        <w:t xml:space="preserve"> </w:t>
      </w:r>
    </w:p>
    <w:p w14:paraId="6378A391" w14:textId="381F5A10" w:rsidR="00116F40" w:rsidRDefault="00831C94" w:rsidP="00350583">
      <w:pPr>
        <w:pStyle w:val="Overskrift4"/>
      </w:pPr>
      <w:r>
        <w:t>Selvstendig</w:t>
      </w:r>
      <w:r w:rsidR="008E3A71">
        <w:t>het</w:t>
      </w:r>
    </w:p>
    <w:p w14:paraId="5ACA2BF6" w14:textId="6AD395F3" w:rsidR="00116F40" w:rsidRDefault="007240A1" w:rsidP="00874626">
      <w:r>
        <w:t>I in</w:t>
      </w:r>
      <w:r w:rsidR="00C20763">
        <w:t>tervju trekker flere frem at brukere blir mer selvstendige som følge av at de får bruke elektronisk medisinstøtte. Dette skyldes at de selv får ansvaret for egen medisinering</w:t>
      </w:r>
      <w:r w:rsidR="00F95261">
        <w:t xml:space="preserve">, noe som gir brukerne mestringsfølelse. </w:t>
      </w:r>
      <w:r w:rsidR="00FB43C5">
        <w:t xml:space="preserve">Videre gis det eksempel på det kan være slitsomt </w:t>
      </w:r>
      <w:r w:rsidR="00A14D31">
        <w:t>for</w:t>
      </w:r>
      <w:r w:rsidR="00FB43C5">
        <w:t xml:space="preserve"> brukere </w:t>
      </w:r>
      <w:r w:rsidR="00A14D31">
        <w:t xml:space="preserve">å få helsetjenesten på besøk på ulike tidspunkt av dagen. For eksempel det å bli </w:t>
      </w:r>
      <w:r w:rsidR="00F922C5">
        <w:t>vekket</w:t>
      </w:r>
      <w:r w:rsidR="00A14D31">
        <w:t xml:space="preserve"> av helsetjenesten på morgenen. </w:t>
      </w:r>
    </w:p>
    <w:p w14:paraId="419A2201" w14:textId="2EC0C11F" w:rsidR="00747C0D" w:rsidRDefault="00D34CDC" w:rsidP="00747C0D">
      <w:r>
        <w:t xml:space="preserve">Vår vurdering er at </w:t>
      </w:r>
      <w:r w:rsidR="005C0F6C">
        <w:t xml:space="preserve">selvstendighet vil ha en middels betydning for brukerne. </w:t>
      </w:r>
      <w:r w:rsidR="003A75D6">
        <w:t>Grunnen er at vi vurderer</w:t>
      </w:r>
      <w:r w:rsidR="000878A1">
        <w:t xml:space="preserve"> dette som mindre viktig for brukere enn økt fleksibilitet og </w:t>
      </w:r>
      <w:r w:rsidR="00C93987">
        <w:t>rett medisinering.</w:t>
      </w:r>
      <w:r w:rsidR="004814A7">
        <w:t xml:space="preserve"> Vi anser også omfanget som </w:t>
      </w:r>
      <w:r w:rsidR="007C2D6C">
        <w:t>lite</w:t>
      </w:r>
      <w:r w:rsidR="00E76E65">
        <w:t xml:space="preserve"> positivt</w:t>
      </w:r>
      <w:r w:rsidR="007C2D6C">
        <w:t xml:space="preserve">, siden det vil være mange andre faktorer som påvirker pasientenes selvstendighet og mestringsfølelse. </w:t>
      </w:r>
      <w:r w:rsidR="00C93987">
        <w:t xml:space="preserve"> </w:t>
      </w:r>
    </w:p>
    <w:p w14:paraId="6E1B3E13" w14:textId="45F18AB5" w:rsidR="00747C0D" w:rsidRDefault="00747C0D" w:rsidP="006B46B4">
      <w:pPr>
        <w:pStyle w:val="Overskrift4"/>
      </w:pPr>
      <w:r>
        <w:t>Smitterisiko</w:t>
      </w:r>
    </w:p>
    <w:p w14:paraId="4D073C63" w14:textId="6A5947C5" w:rsidR="0099311E" w:rsidRDefault="00E76E65" w:rsidP="00874626">
      <w:r>
        <w:t>Som drøftet tidligere fører implementeringen av elektronisk medisineringsstøtte til at antallet besøk hos pasienter kan reduseres. I covid-19 pandemien som har pågått i Norge siden 2020</w:t>
      </w:r>
      <w:r w:rsidR="0048026E">
        <w:t xml:space="preserve">, har det vært fokus på å </w:t>
      </w:r>
      <w:r w:rsidR="00B30544">
        <w:t>redusere</w:t>
      </w:r>
      <w:r w:rsidR="0048026E">
        <w:t xml:space="preserve"> kontakt mellom mennesker for å redusere smitterisikoen. Pasienter som benytter seg av elektroniske medisineringsstøtte vil også </w:t>
      </w:r>
      <w:r w:rsidR="005E4373">
        <w:t xml:space="preserve">typisk være i risikogruppen for alvorlig sykdom og død ved en eventuell </w:t>
      </w:r>
      <w:r w:rsidR="00C33E62">
        <w:t xml:space="preserve">covid-19 sykdom. Dermed kan det argumenteres for at </w:t>
      </w:r>
      <w:r w:rsidR="0099311E">
        <w:t>redusert smitterisiko kan ha stor betydning for pasientene</w:t>
      </w:r>
      <w:r w:rsidR="006E1777">
        <w:t xml:space="preserve"> i løpet av pandemien. Samtidig er pandemien midlertidig, og redusert smitterisiko vil ikke ha like stor betydning i en normalsituasjon. Vi anser dermed betydningen av redusert smitterisiko som middels viktig for pasientene. </w:t>
      </w:r>
    </w:p>
    <w:p w14:paraId="5D3279F8" w14:textId="1D3FFE63" w:rsidR="006E1777" w:rsidRDefault="006E1777" w:rsidP="00874626">
      <w:r>
        <w:t xml:space="preserve">Vår vurdering er at </w:t>
      </w:r>
      <w:r w:rsidR="00345D0F">
        <w:t xml:space="preserve">elektroniske medisineringsstøtte vil ha et lite positivt omfang på smitterisiko. Dette skyldes at det vil være flere andre faktorer som påvirker </w:t>
      </w:r>
      <w:r w:rsidR="001F12D2">
        <w:t xml:space="preserve">smitterisikoen til pasientene. Mange av pasientene vil uansett måtte ha besøk fra hjemmetjenesten relativt ofte selv om de ikke </w:t>
      </w:r>
      <w:r w:rsidR="004F1C4C">
        <w:t xml:space="preserve">må innom for å bistå med medisinering. Videre antar vi at helsetjenesten har gode rutiner for å </w:t>
      </w:r>
      <w:r w:rsidR="00A007E0">
        <w:t>redusere</w:t>
      </w:r>
      <w:r w:rsidR="004F1C4C">
        <w:t xml:space="preserve"> smitterisiko </w:t>
      </w:r>
      <w:r w:rsidR="00A007E0">
        <w:t xml:space="preserve">når de drar hjem til pasienter. Dermed </w:t>
      </w:r>
      <w:r w:rsidR="00E92602">
        <w:t xml:space="preserve">antar vi at risikoen ikke er så høy i nullalternativet. </w:t>
      </w:r>
    </w:p>
    <w:p w14:paraId="0856D94B" w14:textId="206F82A2" w:rsidR="00BA2CFD" w:rsidRDefault="009669B4" w:rsidP="00D86381">
      <w:pPr>
        <w:pStyle w:val="Overskrift2"/>
      </w:pPr>
      <w:bookmarkStart w:id="32" w:name="_Toc76039027"/>
      <w:r>
        <w:t xml:space="preserve">Virkninger for </w:t>
      </w:r>
      <w:r w:rsidR="00106F01">
        <w:t>samfunnet</w:t>
      </w:r>
      <w:bookmarkEnd w:id="32"/>
      <w:r w:rsidR="00106F01">
        <w:t xml:space="preserve"> </w:t>
      </w:r>
    </w:p>
    <w:p w14:paraId="0BCF2FD6" w14:textId="320A17C4" w:rsidR="004B1D0B" w:rsidRDefault="00D920EA" w:rsidP="007240A1">
      <w:r>
        <w:t xml:space="preserve">Anskaffelsen vil også ha virkninger </w:t>
      </w:r>
      <w:r w:rsidR="00416777">
        <w:t>for</w:t>
      </w:r>
      <w:r w:rsidR="00EF6D13">
        <w:t xml:space="preserve"> samfunnet</w:t>
      </w:r>
      <w:r w:rsidR="00416777">
        <w:t xml:space="preserve"> </w:t>
      </w:r>
      <w:r w:rsidR="007A52FE">
        <w:t xml:space="preserve">utover de direkte virkningene for brukere og kommunen. </w:t>
      </w:r>
      <w:r w:rsidR="003970D4">
        <w:t xml:space="preserve">Vi har identifisert følgende to virkninger for samfunnet </w:t>
      </w:r>
      <w:r w:rsidR="00461338">
        <w:t xml:space="preserve">som helhet </w:t>
      </w:r>
      <w:r w:rsidR="003970D4">
        <w:t>som følge av implementeringen av elektronisk medisineringsstøtte</w:t>
      </w:r>
      <w:r w:rsidR="004B1D0B">
        <w:t xml:space="preserve">: </w:t>
      </w:r>
    </w:p>
    <w:p w14:paraId="4D5502E0" w14:textId="77777777" w:rsidR="00A53CCD" w:rsidRDefault="00A53CCD" w:rsidP="004B1D0B">
      <w:pPr>
        <w:pStyle w:val="Punktmerketnivliste"/>
      </w:pPr>
      <w:r>
        <w:t>Miljøvirkninger som følge av redusert transport</w:t>
      </w:r>
    </w:p>
    <w:p w14:paraId="70F354D8" w14:textId="042355E5" w:rsidR="007240A1" w:rsidRDefault="00A53CCD" w:rsidP="004B1D0B">
      <w:pPr>
        <w:pStyle w:val="Punktmerketnivliste"/>
      </w:pPr>
      <w:r>
        <w:t>Skattefinansieringskostnader</w:t>
      </w:r>
      <w:r w:rsidR="003970D4">
        <w:t xml:space="preserve"> </w:t>
      </w:r>
    </w:p>
    <w:p w14:paraId="15C85884" w14:textId="04C1888B" w:rsidR="00831C94" w:rsidRDefault="00045503" w:rsidP="00831C94">
      <w:pPr>
        <w:pStyle w:val="Overskrift4"/>
      </w:pPr>
      <w:r>
        <w:t>Miljøvirkninger</w:t>
      </w:r>
    </w:p>
    <w:p w14:paraId="2144E51C" w14:textId="549285F0" w:rsidR="0013717B" w:rsidRDefault="009048E0" w:rsidP="008C6FE8">
      <w:r>
        <w:t>Som tidligere</w:t>
      </w:r>
      <w:r w:rsidR="00720E4D">
        <w:t xml:space="preserve"> vist, har anskaffelsen ført til en reduksjon i bilkjøring for de ansatte i helsetjenesten. </w:t>
      </w:r>
      <w:r w:rsidR="002618F7">
        <w:t>Bilkjøring har en rekke negative eksternaliteter på samfunnet. For eksempel bidrar det til økt klimagassutslipp, luftforurensing, støyforurensing og</w:t>
      </w:r>
      <w:r w:rsidR="00B23E07">
        <w:t xml:space="preserve"> negative helseeffekter eller død som følge av ulykker</w:t>
      </w:r>
      <w:sdt>
        <w:sdtPr>
          <w:id w:val="-404378521"/>
          <w:citation/>
        </w:sdtPr>
        <w:sdtEndPr/>
        <w:sdtContent>
          <w:r w:rsidR="007561D4">
            <w:fldChar w:fldCharType="begin"/>
          </w:r>
          <w:r w:rsidR="007561D4">
            <w:instrText xml:space="preserve"> CITATION Rød19 \l 1044 </w:instrText>
          </w:r>
          <w:r w:rsidR="007561D4">
            <w:fldChar w:fldCharType="separate"/>
          </w:r>
          <w:r w:rsidR="007561D4">
            <w:rPr>
              <w:noProof/>
            </w:rPr>
            <w:t xml:space="preserve"> </w:t>
          </w:r>
          <w:r w:rsidR="007561D4" w:rsidRPr="007561D4">
            <w:rPr>
              <w:noProof/>
            </w:rPr>
            <w:t>(Rødseth, et al., 2019)</w:t>
          </w:r>
          <w:r w:rsidR="007561D4">
            <w:fldChar w:fldCharType="end"/>
          </w:r>
        </w:sdtContent>
      </w:sdt>
      <w:r w:rsidR="00B23E07">
        <w:t xml:space="preserve">. </w:t>
      </w:r>
    </w:p>
    <w:p w14:paraId="119E1FF4" w14:textId="60BFE00D" w:rsidR="00D40B56" w:rsidRDefault="0013717B" w:rsidP="008C6FE8">
      <w:r>
        <w:t>De</w:t>
      </w:r>
      <w:r w:rsidR="007561D4">
        <w:t>l</w:t>
      </w:r>
      <w:r>
        <w:t xml:space="preserve">er av disse virkningene er fanget opp i prissettingen av </w:t>
      </w:r>
      <w:r w:rsidR="005E7532">
        <w:t xml:space="preserve">transportkostnadene for kommunene. Dette skyldes at </w:t>
      </w:r>
      <w:r w:rsidR="00082A9C">
        <w:t xml:space="preserve">både </w:t>
      </w:r>
      <w:r w:rsidR="004D0AAB">
        <w:t>bil</w:t>
      </w:r>
      <w:r w:rsidR="00D12C37">
        <w:t>hold</w:t>
      </w:r>
      <w:r w:rsidR="004D0AAB">
        <w:t xml:space="preserve"> og drivstoff </w:t>
      </w:r>
      <w:r w:rsidR="00082A9C">
        <w:t xml:space="preserve">er </w:t>
      </w:r>
      <w:r w:rsidR="00D44354">
        <w:t>belagt med avgifter som</w:t>
      </w:r>
      <w:r w:rsidR="001A43FE">
        <w:t xml:space="preserve"> til dels</w:t>
      </w:r>
      <w:r w:rsidR="00D44354">
        <w:t xml:space="preserve"> </w:t>
      </w:r>
      <w:r w:rsidR="001A43FE">
        <w:t xml:space="preserve">skal reflektere kostandene av de negative </w:t>
      </w:r>
      <w:r w:rsidR="00082A9C">
        <w:t>eksternalitetene av bilkjøring</w:t>
      </w:r>
      <w:r w:rsidR="001A43FE">
        <w:t xml:space="preserve"> for samfunnet</w:t>
      </w:r>
      <w:r w:rsidR="00082A9C">
        <w:t xml:space="preserve">. </w:t>
      </w:r>
      <w:r w:rsidR="00E30D37">
        <w:t xml:space="preserve">Samtidig vil sannsynligvis ikke avgifter reflektere alle negative eksternaliteter for samfunnet som følge av bilkjøring. For eksempel er det </w:t>
      </w:r>
      <w:r w:rsidR="004337D3">
        <w:t>fritak for engangsavgift og moms for elbiler i dag</w:t>
      </w:r>
      <w:r w:rsidR="0051465C">
        <w:t xml:space="preserve"> selv om de også bidrar til negative eksternaliteter, for eksempel i form av økt luftforurensing</w:t>
      </w:r>
      <w:r w:rsidR="004337D3">
        <w:t xml:space="preserve">. </w:t>
      </w:r>
    </w:p>
    <w:p w14:paraId="07D63016" w14:textId="5976889D" w:rsidR="00070F6B" w:rsidRDefault="00D14FE5" w:rsidP="001E706D">
      <w:r>
        <w:t xml:space="preserve">For å unngå dobbeltelling har vi derfor valgt å behandle </w:t>
      </w:r>
      <w:r w:rsidR="00D40B56">
        <w:t xml:space="preserve">denne virkningen som en ikke-prissatt virkning. Vår vurdering er at betydningen for samfunnet av </w:t>
      </w:r>
      <w:r w:rsidR="00045503">
        <w:t>å redusere biltransport er stor. Vi anser omfanget av virkningen for å være lite</w:t>
      </w:r>
      <w:r w:rsidR="00B315B2">
        <w:t xml:space="preserve"> positivt. Dette skyldes at tiltakets bidrag til å redusere biltransport vil være svært lite </w:t>
      </w:r>
      <w:r w:rsidR="00045503">
        <w:t>sett i forhold til de</w:t>
      </w:r>
      <w:r w:rsidR="001E706D">
        <w:t xml:space="preserve">t totale omfanget av biltransport i Norge i dag. </w:t>
      </w:r>
    </w:p>
    <w:p w14:paraId="36789ABE" w14:textId="1311DF33" w:rsidR="00A53CCD" w:rsidRDefault="00A53CCD" w:rsidP="00A53CCD">
      <w:pPr>
        <w:pStyle w:val="Bildetekst"/>
      </w:pPr>
      <w:r>
        <w:t xml:space="preserve">Tabell </w:t>
      </w:r>
      <w:r w:rsidR="00321BFA">
        <w:fldChar w:fldCharType="begin"/>
      </w:r>
      <w:r w:rsidR="00321BFA">
        <w:instrText xml:space="preserve"> STYLEREF 1 \s </w:instrText>
      </w:r>
      <w:r w:rsidR="00321BFA">
        <w:fldChar w:fldCharType="separate"/>
      </w:r>
      <w:r w:rsidR="00033FFD">
        <w:rPr>
          <w:noProof/>
        </w:rPr>
        <w:t>2</w:t>
      </w:r>
      <w:r w:rsidR="00321BFA">
        <w:rPr>
          <w:noProof/>
        </w:rPr>
        <w:fldChar w:fldCharType="end"/>
      </w:r>
      <w:r w:rsidR="00033FFD">
        <w:noBreakHyphen/>
      </w:r>
      <w:r w:rsidR="00321BFA">
        <w:fldChar w:fldCharType="begin"/>
      </w:r>
      <w:r w:rsidR="00321BFA">
        <w:instrText xml:space="preserve"> SEQ Tabell \* ARABIC \s 1 </w:instrText>
      </w:r>
      <w:r w:rsidR="00321BFA">
        <w:fldChar w:fldCharType="separate"/>
      </w:r>
      <w:r w:rsidR="00033FFD">
        <w:rPr>
          <w:noProof/>
        </w:rPr>
        <w:t>7</w:t>
      </w:r>
      <w:r w:rsidR="00321BFA">
        <w:rPr>
          <w:noProof/>
        </w:rPr>
        <w:fldChar w:fldCharType="end"/>
      </w:r>
      <w:r>
        <w:t>: Verdsetting av miljøvirkninger</w:t>
      </w:r>
    </w:p>
    <w:tbl>
      <w:tblPr>
        <w:tblStyle w:val="OsloEconomics"/>
        <w:tblW w:w="5000" w:type="pct"/>
        <w:tblLook w:val="04A0" w:firstRow="1" w:lastRow="0" w:firstColumn="1" w:lastColumn="0" w:noHBand="0" w:noVBand="1"/>
      </w:tblPr>
      <w:tblGrid>
        <w:gridCol w:w="1228"/>
        <w:gridCol w:w="1706"/>
        <w:gridCol w:w="1431"/>
      </w:tblGrid>
      <w:tr w:rsidR="00A53CCD" w14:paraId="6DF09287" w14:textId="77777777" w:rsidTr="003063C5">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407" w:type="pct"/>
          </w:tcPr>
          <w:p w14:paraId="4F74E752" w14:textId="77777777" w:rsidR="00A53CCD" w:rsidRDefault="00A53CCD" w:rsidP="00415CBF">
            <w:pPr>
              <w:pStyle w:val="Punktmerketnivliste"/>
              <w:numPr>
                <w:ilvl w:val="0"/>
                <w:numId w:val="0"/>
              </w:numPr>
              <w:jc w:val="right"/>
            </w:pPr>
            <w:r>
              <w:t>Betydning</w:t>
            </w:r>
          </w:p>
        </w:tc>
        <w:tc>
          <w:tcPr>
            <w:tcW w:w="1954" w:type="pct"/>
          </w:tcPr>
          <w:p w14:paraId="52DB063C" w14:textId="77777777" w:rsidR="00A53CCD" w:rsidRDefault="00A53CCD" w:rsidP="00415CBF">
            <w:pPr>
              <w:pStyle w:val="Punktmerketnivliste"/>
              <w:numPr>
                <w:ilvl w:val="0"/>
                <w:numId w:val="0"/>
              </w:numPr>
              <w:jc w:val="right"/>
              <w:cnfStyle w:val="100000000000" w:firstRow="1" w:lastRow="0" w:firstColumn="0" w:lastColumn="0" w:oddVBand="0" w:evenVBand="0" w:oddHBand="0" w:evenHBand="0" w:firstRowFirstColumn="0" w:firstRowLastColumn="0" w:lastRowFirstColumn="0" w:lastRowLastColumn="0"/>
            </w:pPr>
            <w:r>
              <w:t>Omfang</w:t>
            </w:r>
          </w:p>
        </w:tc>
        <w:tc>
          <w:tcPr>
            <w:tcW w:w="1639" w:type="pct"/>
          </w:tcPr>
          <w:p w14:paraId="378B16A5" w14:textId="77777777" w:rsidR="00A53CCD" w:rsidRDefault="00A53CCD" w:rsidP="00415CBF">
            <w:pPr>
              <w:pStyle w:val="Punktmerketnivliste"/>
              <w:numPr>
                <w:ilvl w:val="0"/>
                <w:numId w:val="0"/>
              </w:numPr>
              <w:jc w:val="right"/>
              <w:cnfStyle w:val="100000000000" w:firstRow="1" w:lastRow="0" w:firstColumn="0" w:lastColumn="0" w:oddVBand="0" w:evenVBand="0" w:oddHBand="0" w:evenHBand="0" w:firstRowFirstColumn="0" w:firstRowLastColumn="0" w:lastRowFirstColumn="0" w:lastRowLastColumn="0"/>
            </w:pPr>
            <w:r>
              <w:t>Konsekvens</w:t>
            </w:r>
          </w:p>
        </w:tc>
      </w:tr>
      <w:tr w:rsidR="00A53CCD" w14:paraId="0210683B" w14:textId="77777777" w:rsidTr="003063C5">
        <w:trPr>
          <w:trHeight w:val="240"/>
        </w:trPr>
        <w:tc>
          <w:tcPr>
            <w:cnfStyle w:val="001000000000" w:firstRow="0" w:lastRow="0" w:firstColumn="1" w:lastColumn="0" w:oddVBand="0" w:evenVBand="0" w:oddHBand="0" w:evenHBand="0" w:firstRowFirstColumn="0" w:firstRowLastColumn="0" w:lastRowFirstColumn="0" w:lastRowLastColumn="0"/>
            <w:tcW w:w="1407" w:type="pct"/>
          </w:tcPr>
          <w:p w14:paraId="3E4FCDD0" w14:textId="77777777" w:rsidR="00A53CCD" w:rsidRDefault="00A53CCD" w:rsidP="00415CBF">
            <w:pPr>
              <w:pStyle w:val="Punktmerketnivliste"/>
              <w:numPr>
                <w:ilvl w:val="0"/>
                <w:numId w:val="0"/>
              </w:numPr>
            </w:pPr>
            <w:r>
              <w:t>Stor</w:t>
            </w:r>
          </w:p>
        </w:tc>
        <w:tc>
          <w:tcPr>
            <w:tcW w:w="1954" w:type="pct"/>
          </w:tcPr>
          <w:p w14:paraId="16977689" w14:textId="5CA9ACD4" w:rsidR="00A53CCD" w:rsidRDefault="0065283F" w:rsidP="00415CBF">
            <w:pPr>
              <w:pStyle w:val="Punktmerketnivliste"/>
              <w:numPr>
                <w:ilvl w:val="0"/>
                <w:numId w:val="0"/>
              </w:numPr>
              <w:cnfStyle w:val="000000000000" w:firstRow="0" w:lastRow="0" w:firstColumn="0" w:lastColumn="0" w:oddVBand="0" w:evenVBand="0" w:oddHBand="0" w:evenHBand="0" w:firstRowFirstColumn="0" w:firstRowLastColumn="0" w:lastRowFirstColumn="0" w:lastRowLastColumn="0"/>
            </w:pPr>
            <w:r>
              <w:t>Lite</w:t>
            </w:r>
            <w:r w:rsidR="00A53CCD">
              <w:t xml:space="preserve"> positivt</w:t>
            </w:r>
          </w:p>
        </w:tc>
        <w:tc>
          <w:tcPr>
            <w:tcW w:w="1639" w:type="pct"/>
          </w:tcPr>
          <w:p w14:paraId="4BAB34AB" w14:textId="7B244244" w:rsidR="00A53CCD" w:rsidRDefault="0065283F" w:rsidP="00415CBF">
            <w:pPr>
              <w:pStyle w:val="Punktmerketnivliste"/>
              <w:numPr>
                <w:ilvl w:val="0"/>
                <w:numId w:val="0"/>
              </w:numPr>
              <w:cnfStyle w:val="000000000000" w:firstRow="0" w:lastRow="0" w:firstColumn="0" w:lastColumn="0" w:oddVBand="0" w:evenVBand="0" w:oddHBand="0" w:evenHBand="0" w:firstRowFirstColumn="0" w:firstRowLastColumn="0" w:lastRowFirstColumn="0" w:lastRowLastColumn="0"/>
            </w:pPr>
            <w:r>
              <w:t>0</w:t>
            </w:r>
            <w:r w:rsidR="00A53CCD">
              <w:t>/+</w:t>
            </w:r>
          </w:p>
        </w:tc>
      </w:tr>
    </w:tbl>
    <w:p w14:paraId="6A432C40" w14:textId="334B0A8B" w:rsidR="00A53CCD" w:rsidRDefault="00A53CCD" w:rsidP="00A53CCD">
      <w:pPr>
        <w:pStyle w:val="Kildetekst"/>
      </w:pPr>
      <w:r>
        <w:t>Kilde: Oslo Economics</w:t>
      </w:r>
    </w:p>
    <w:p w14:paraId="630E7E1E" w14:textId="169F3CDB" w:rsidR="007F2B12" w:rsidRDefault="007F2B12" w:rsidP="007F2B12">
      <w:pPr>
        <w:pStyle w:val="Overskrift4"/>
      </w:pPr>
      <w:r>
        <w:t>Skattefinansieringskostnad</w:t>
      </w:r>
    </w:p>
    <w:p w14:paraId="5A6198D2" w14:textId="3E666F24" w:rsidR="00075768" w:rsidRDefault="00075768" w:rsidP="008C6FE8">
      <w:r>
        <w:t>DFØs veileder for samfunnsøkonomiske analyser oppgir at: «</w:t>
      </w:r>
      <w:r w:rsidRPr="00A42C3D">
        <w:rPr>
          <w:i/>
          <w:iCs/>
        </w:rPr>
        <w:t>Skatter påvirker bruken av ressurser og kan føre til at det oppstår et effektivitetstap. I tillegg påløper administrative kostnader ved skatteinnkreving. For alle tiltak som finansieres over offentlige budsjetter, skal det derfor inngå en skattefinansieringskostnad i analysen.»</w:t>
      </w:r>
    </w:p>
    <w:p w14:paraId="3747A2D4" w14:textId="074A88DF" w:rsidR="008C6FE8" w:rsidRDefault="008C6FE8" w:rsidP="008C6FE8">
      <w:r>
        <w:lastRenderedPageBreak/>
        <w:t xml:space="preserve">Av rundskriv R-109/14 «Prinsipper og krav ved utarbeidelse av samfunnsøkonomiske analyser mv.» </w:t>
      </w:r>
      <w:sdt>
        <w:sdtPr>
          <w:id w:val="472561005"/>
          <w:citation/>
        </w:sdtPr>
        <w:sdtEndPr/>
        <w:sdtContent>
          <w:r>
            <w:fldChar w:fldCharType="begin"/>
          </w:r>
          <w:r>
            <w:instrText xml:space="preserve"> CITATION Fin14 \l 1044 </w:instrText>
          </w:r>
          <w:r>
            <w:fldChar w:fldCharType="separate"/>
          </w:r>
          <w:r>
            <w:rPr>
              <w:noProof/>
            </w:rPr>
            <w:t>(Finansdepartementet, 2014)</w:t>
          </w:r>
          <w:r>
            <w:fldChar w:fldCharType="end"/>
          </w:r>
        </w:sdtContent>
      </w:sdt>
      <w:r>
        <w:t>, fremgår det skal beregnes en ekstra skattekostnad på 20 øre per krone. Vi</w:t>
      </w:r>
      <w:r w:rsidRPr="00D0225B">
        <w:t xml:space="preserve"> </w:t>
      </w:r>
      <w:r>
        <w:t>be</w:t>
      </w:r>
      <w:r w:rsidRPr="00D0225B">
        <w:t>regne</w:t>
      </w:r>
      <w:r>
        <w:t>r dermed en</w:t>
      </w:r>
      <w:r w:rsidRPr="00D0225B">
        <w:t xml:space="preserve"> 20 </w:t>
      </w:r>
      <w:r>
        <w:t>%</w:t>
      </w:r>
      <w:r w:rsidRPr="00D0225B">
        <w:t xml:space="preserve"> skattekostnad på nettovirkningen </w:t>
      </w:r>
      <w:r w:rsidR="00064B27">
        <w:t>av kommunale prissatte virkninger.</w:t>
      </w:r>
      <w:r>
        <w:t xml:space="preserve"> </w:t>
      </w:r>
    </w:p>
    <w:p w14:paraId="31967A3A" w14:textId="527A05C6" w:rsidR="00F84163" w:rsidRDefault="009509C9" w:rsidP="00D86381">
      <w:pPr>
        <w:pStyle w:val="Overskrift2"/>
      </w:pPr>
      <w:bookmarkStart w:id="33" w:name="_Ref75455434"/>
      <w:bookmarkStart w:id="34" w:name="_Toc76039028"/>
      <w:r>
        <w:t>Sammenstilling av virkninger</w:t>
      </w:r>
      <w:bookmarkEnd w:id="33"/>
      <w:bookmarkEnd w:id="34"/>
      <w:r>
        <w:t xml:space="preserve"> </w:t>
      </w:r>
    </w:p>
    <w:p w14:paraId="218CE641" w14:textId="42C8076B" w:rsidR="00551F82" w:rsidRDefault="00D86EE4" w:rsidP="00551F82">
      <w:r>
        <w:t xml:space="preserve">De identifiserte prissatte virkningene av anskaffelsen oppstår på ulike tidspunkt i tid. </w:t>
      </w:r>
      <w:r w:rsidR="0078762E">
        <w:t>En krone</w:t>
      </w:r>
      <w:r w:rsidR="00C430C2">
        <w:t xml:space="preserve"> i</w:t>
      </w:r>
      <w:r w:rsidR="0078762E">
        <w:t xml:space="preserve"> fremtiden er ikke like mye verdt som en krone i dag. Dette skyldes at </w:t>
      </w:r>
      <w:r w:rsidR="001D17BE">
        <w:t>en krone i dag vil kunne ha en alternativ avkastning fremover i tid</w:t>
      </w:r>
      <w:r w:rsidR="00AB0087">
        <w:t xml:space="preserve">. </w:t>
      </w:r>
      <w:r w:rsidR="00551F82">
        <w:t xml:space="preserve">For å sammenligne virkninger som oppstår over tid, er det derfor relevant å beregne nåverdien av virkningene i et felles sammenligningsår. Dette gjøres ved å </w:t>
      </w:r>
      <w:r w:rsidR="0043282E">
        <w:t>omregne de ulike virkningene som oppstår på ulike tidspunkt for å ta høyde for</w:t>
      </w:r>
      <w:r w:rsidR="00DD1530">
        <w:t xml:space="preserve"> alternativavkastningen. </w:t>
      </w:r>
      <w:r w:rsidR="0079472E">
        <w:t xml:space="preserve">I henhold </w:t>
      </w:r>
      <w:r w:rsidR="003909B8">
        <w:t xml:space="preserve">til Finansdepartementets rundskriv 109-14, skal det benyttes en </w:t>
      </w:r>
      <w:r w:rsidR="002955FE">
        <w:t xml:space="preserve">årlig </w:t>
      </w:r>
      <w:r w:rsidR="003909B8">
        <w:t xml:space="preserve">kalkulasjonsrente på 4 prosent for å ta hensyn til </w:t>
      </w:r>
      <w:r w:rsidR="00F878BB">
        <w:t>a</w:t>
      </w:r>
      <w:r w:rsidR="00FE4413">
        <w:t>lternativavkastningen.</w:t>
      </w:r>
    </w:p>
    <w:p w14:paraId="16681CCA" w14:textId="6EB0834C" w:rsidR="00EF13D3" w:rsidRDefault="007D757F" w:rsidP="00EF13D3">
      <w:pPr>
        <w:pStyle w:val="Overskrift4"/>
      </w:pPr>
      <w:r>
        <w:t>Tidspunkt for virkninger</w:t>
      </w:r>
    </w:p>
    <w:p w14:paraId="5CECA900" w14:textId="6F720344" w:rsidR="00D213D9" w:rsidRDefault="007D757F" w:rsidP="00EF13D3">
      <w:r>
        <w:fldChar w:fldCharType="begin"/>
      </w:r>
      <w:r>
        <w:instrText xml:space="preserve"> REF _Ref75420833 \h </w:instrText>
      </w:r>
      <w:r>
        <w:fldChar w:fldCharType="separate"/>
      </w:r>
      <w:r>
        <w:t xml:space="preserve">Tabell </w:t>
      </w:r>
      <w:r>
        <w:rPr>
          <w:noProof/>
        </w:rPr>
        <w:t>2</w:t>
      </w:r>
      <w:r>
        <w:noBreakHyphen/>
      </w:r>
      <w:r>
        <w:rPr>
          <w:noProof/>
        </w:rPr>
        <w:t>10</w:t>
      </w:r>
      <w:r>
        <w:fldChar w:fldCharType="end"/>
      </w:r>
      <w:r>
        <w:t xml:space="preserve"> viser en oversikt over når de ulike virkningene inntreffer i nåverdianalysen. Vi antar at anskaffelsen </w:t>
      </w:r>
      <w:r w:rsidR="003B1A3E">
        <w:t>er blitt gjennomført</w:t>
      </w:r>
      <w:r>
        <w:t xml:space="preserve"> over to år, og at transaksjonskostnadene </w:t>
      </w:r>
      <w:r w:rsidR="003B1A3E">
        <w:t>har fordelt</w:t>
      </w:r>
      <w:r>
        <w:t xml:space="preserve"> seg jevnt over </w:t>
      </w:r>
      <w:r w:rsidR="007D6DCB">
        <w:t xml:space="preserve">de to årene. Kostnadene for implementering </w:t>
      </w:r>
      <w:r w:rsidR="004B3C8D">
        <w:t xml:space="preserve">av løsning </w:t>
      </w:r>
      <w:r w:rsidR="007D6DCB">
        <w:t xml:space="preserve">inntreffer i </w:t>
      </w:r>
      <w:r w:rsidR="004B3C8D">
        <w:t xml:space="preserve">siste året </w:t>
      </w:r>
      <w:r w:rsidR="003B1A3E">
        <w:t>i gjennomføringen av</w:t>
      </w:r>
      <w:r w:rsidR="004B3C8D">
        <w:t xml:space="preserve"> anskaffelsen. </w:t>
      </w:r>
      <w:r w:rsidR="00974F67">
        <w:t>I</w:t>
      </w:r>
      <w:r w:rsidR="004B3C8D">
        <w:t xml:space="preserve"> de påfølgende fire årene</w:t>
      </w:r>
      <w:r w:rsidR="00974F67">
        <w:t xml:space="preserve"> etter anskaffelsen</w:t>
      </w:r>
      <w:r w:rsidR="004B3C8D">
        <w:t xml:space="preserve"> implementeres </w:t>
      </w:r>
      <w:r w:rsidR="00974F67">
        <w:t xml:space="preserve">løsningen i kommunene. </w:t>
      </w:r>
      <w:r w:rsidR="00AE2206">
        <w:t>Vi har valgt en fireårig periode</w:t>
      </w:r>
      <w:r w:rsidR="005E46BE">
        <w:t>,</w:t>
      </w:r>
      <w:r w:rsidR="00AE2206">
        <w:t xml:space="preserve"> </w:t>
      </w:r>
      <w:r w:rsidR="004C4406">
        <w:t xml:space="preserve">fordi </w:t>
      </w:r>
      <w:r w:rsidR="00AE2206">
        <w:t>kontraktsperioden</w:t>
      </w:r>
      <w:r w:rsidR="00674FA2">
        <w:t xml:space="preserve"> i anskaffelsen </w:t>
      </w:r>
      <w:r w:rsidR="004C4406">
        <w:t xml:space="preserve">er på fire år </w:t>
      </w:r>
      <w:r w:rsidR="00674FA2">
        <w:t>dersom alle opsjoner utløses</w:t>
      </w:r>
      <w:r w:rsidR="00AE2206">
        <w:t xml:space="preserve">. </w:t>
      </w:r>
    </w:p>
    <w:p w14:paraId="05579DAC" w14:textId="13EC2A9E" w:rsidR="00FE4413" w:rsidRDefault="00EC73D5" w:rsidP="00FE4413">
      <w:r>
        <w:t xml:space="preserve">I alle de fire </w:t>
      </w:r>
      <w:r w:rsidR="00D213D9">
        <w:t>kontrakts</w:t>
      </w:r>
      <w:r>
        <w:t xml:space="preserve">årene vil det påløpe </w:t>
      </w:r>
      <w:r w:rsidR="00D52E24">
        <w:t xml:space="preserve">fulle </w:t>
      </w:r>
      <w:r>
        <w:t xml:space="preserve">løpende kostnader knyttet til </w:t>
      </w:r>
      <w:r w:rsidR="00D52E24">
        <w:t xml:space="preserve">kursing av ansatte. </w:t>
      </w:r>
      <w:r w:rsidR="00096C92">
        <w:t xml:space="preserve">Vi antar at det er en gradvis implementering av dispensere i kontraktsperioden. I første </w:t>
      </w:r>
      <w:r w:rsidR="00A520D4">
        <w:t xml:space="preserve">og andre </w:t>
      </w:r>
      <w:r w:rsidR="00096C92">
        <w:t xml:space="preserve">år implementeres </w:t>
      </w:r>
      <w:r w:rsidR="00A520D4">
        <w:t>henholdsvis</w:t>
      </w:r>
      <w:r w:rsidR="00096C92">
        <w:t xml:space="preserve"> 25</w:t>
      </w:r>
      <w:r w:rsidR="00A520D4">
        <w:t xml:space="preserve"> og 50</w:t>
      </w:r>
      <w:r w:rsidR="00096C92">
        <w:t xml:space="preserve"> prosent av dispenserne</w:t>
      </w:r>
      <w:r w:rsidR="00A520D4">
        <w:t xml:space="preserve">. I de to siste årene </w:t>
      </w:r>
      <w:r w:rsidR="00D213D9">
        <w:t xml:space="preserve">antar vi full implementering av løsningene. </w:t>
      </w:r>
      <w:r w:rsidR="00106EAF">
        <w:t xml:space="preserve">Alle </w:t>
      </w:r>
      <w:r w:rsidR="00C92525">
        <w:t xml:space="preserve">variable </w:t>
      </w:r>
      <w:r w:rsidR="00106EAF">
        <w:t xml:space="preserve">gevinster og driftskostnader som er knyttet </w:t>
      </w:r>
      <w:r w:rsidR="00C92525">
        <w:t xml:space="preserve">antall dispensere </w:t>
      </w:r>
      <w:r w:rsidR="00106EAF">
        <w:t>følge</w:t>
      </w:r>
      <w:r w:rsidR="004C4406">
        <w:t>r</w:t>
      </w:r>
      <w:r w:rsidR="00106EAF">
        <w:t xml:space="preserve"> samme </w:t>
      </w:r>
      <w:r w:rsidR="001E3E3D">
        <w:t xml:space="preserve">gradvise innfasing i analysen. </w:t>
      </w:r>
    </w:p>
    <w:p w14:paraId="444673B2" w14:textId="266ED7C0" w:rsidR="00C92525" w:rsidRDefault="00C92525" w:rsidP="00FE4413">
      <w:pPr>
        <w:sectPr w:rsidR="00C92525" w:rsidSect="00577CE9">
          <w:type w:val="continuous"/>
          <w:pgSz w:w="11906" w:h="16838"/>
          <w:pgMar w:top="1418" w:right="1134" w:bottom="1418" w:left="1701" w:header="709" w:footer="357" w:gutter="0"/>
          <w:cols w:num="2" w:space="340"/>
          <w:docGrid w:linePitch="360"/>
        </w:sectPr>
      </w:pPr>
    </w:p>
    <w:p w14:paraId="09A7A633" w14:textId="4FA6BAD5" w:rsidR="00EF13D3" w:rsidRDefault="00EF13D3" w:rsidP="00EF13D3">
      <w:pPr>
        <w:pStyle w:val="Bildetekst"/>
      </w:pPr>
      <w:bookmarkStart w:id="35" w:name="_Ref75420833"/>
      <w:r>
        <w:t xml:space="preserve">Tabell </w:t>
      </w:r>
      <w:r w:rsidR="00321BFA">
        <w:fldChar w:fldCharType="begin"/>
      </w:r>
      <w:r w:rsidR="00321BFA">
        <w:instrText xml:space="preserve"> STYLEREF</w:instrText>
      </w:r>
      <w:r w:rsidR="00321BFA">
        <w:instrText xml:space="preserve"> 1 \s </w:instrText>
      </w:r>
      <w:r w:rsidR="00321BFA">
        <w:fldChar w:fldCharType="separate"/>
      </w:r>
      <w:r w:rsidR="00033FFD">
        <w:rPr>
          <w:noProof/>
        </w:rPr>
        <w:t>2</w:t>
      </w:r>
      <w:r w:rsidR="00321BFA">
        <w:rPr>
          <w:noProof/>
        </w:rPr>
        <w:fldChar w:fldCharType="end"/>
      </w:r>
      <w:r w:rsidR="00033FFD">
        <w:noBreakHyphen/>
      </w:r>
      <w:r w:rsidR="00321BFA">
        <w:fldChar w:fldCharType="begin"/>
      </w:r>
      <w:r w:rsidR="00321BFA">
        <w:instrText xml:space="preserve"> SEQ Tabell \* ARABIC \s 1 </w:instrText>
      </w:r>
      <w:r w:rsidR="00321BFA">
        <w:fldChar w:fldCharType="separate"/>
      </w:r>
      <w:r w:rsidR="00033FFD">
        <w:rPr>
          <w:noProof/>
        </w:rPr>
        <w:t>8</w:t>
      </w:r>
      <w:r w:rsidR="00321BFA">
        <w:rPr>
          <w:noProof/>
        </w:rPr>
        <w:fldChar w:fldCharType="end"/>
      </w:r>
      <w:bookmarkEnd w:id="35"/>
      <w:r>
        <w:t>: Tidspu</w:t>
      </w:r>
      <w:r w:rsidR="001935F7">
        <w:t xml:space="preserve">nkt for </w:t>
      </w:r>
      <w:r w:rsidR="007D757F">
        <w:t>når virkninger inntreffer</w:t>
      </w:r>
    </w:p>
    <w:tbl>
      <w:tblPr>
        <w:tblStyle w:val="OsloEconomics"/>
        <w:tblW w:w="5000" w:type="pct"/>
        <w:tblLook w:val="04A0" w:firstRow="1" w:lastRow="0" w:firstColumn="1" w:lastColumn="0" w:noHBand="0" w:noVBand="1"/>
      </w:tblPr>
      <w:tblGrid>
        <w:gridCol w:w="3843"/>
        <w:gridCol w:w="759"/>
        <w:gridCol w:w="894"/>
        <w:gridCol w:w="894"/>
        <w:gridCol w:w="894"/>
        <w:gridCol w:w="894"/>
        <w:gridCol w:w="893"/>
      </w:tblGrid>
      <w:tr w:rsidR="00955590" w14:paraId="7E2E4602" w14:textId="77777777" w:rsidTr="00DC400E">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118" w:type="pct"/>
          </w:tcPr>
          <w:p w14:paraId="04750384" w14:textId="544B891A" w:rsidR="00FE4413" w:rsidRDefault="00EF13D3" w:rsidP="00EF13D3">
            <w:pPr>
              <w:jc w:val="left"/>
            </w:pPr>
            <w:r>
              <w:t>Kostnader</w:t>
            </w:r>
          </w:p>
        </w:tc>
        <w:tc>
          <w:tcPr>
            <w:tcW w:w="418" w:type="pct"/>
          </w:tcPr>
          <w:p w14:paraId="1814865E" w14:textId="1EBE8E23" w:rsidR="00FE4413" w:rsidRDefault="00FE4413" w:rsidP="00FE4413">
            <w:pPr>
              <w:cnfStyle w:val="100000000000" w:firstRow="1" w:lastRow="0" w:firstColumn="0" w:lastColumn="0" w:oddVBand="0" w:evenVBand="0" w:oddHBand="0" w:evenHBand="0" w:firstRowFirstColumn="0" w:firstRowLastColumn="0" w:lastRowFirstColumn="0" w:lastRowLastColumn="0"/>
            </w:pPr>
            <w:r>
              <w:t>År 1</w:t>
            </w:r>
          </w:p>
        </w:tc>
        <w:tc>
          <w:tcPr>
            <w:tcW w:w="493" w:type="pct"/>
          </w:tcPr>
          <w:p w14:paraId="66738C74" w14:textId="56BFC2DD" w:rsidR="00FE4413" w:rsidRDefault="00FE4413" w:rsidP="00FE4413">
            <w:pPr>
              <w:cnfStyle w:val="100000000000" w:firstRow="1" w:lastRow="0" w:firstColumn="0" w:lastColumn="0" w:oddVBand="0" w:evenVBand="0" w:oddHBand="0" w:evenHBand="0" w:firstRowFirstColumn="0" w:firstRowLastColumn="0" w:lastRowFirstColumn="0" w:lastRowLastColumn="0"/>
            </w:pPr>
            <w:r>
              <w:t>År 2</w:t>
            </w:r>
          </w:p>
        </w:tc>
        <w:tc>
          <w:tcPr>
            <w:tcW w:w="493" w:type="pct"/>
          </w:tcPr>
          <w:p w14:paraId="79E022D7" w14:textId="64D83D97" w:rsidR="00FE4413" w:rsidRDefault="00FE4413" w:rsidP="00FE4413">
            <w:pPr>
              <w:cnfStyle w:val="100000000000" w:firstRow="1" w:lastRow="0" w:firstColumn="0" w:lastColumn="0" w:oddVBand="0" w:evenVBand="0" w:oddHBand="0" w:evenHBand="0" w:firstRowFirstColumn="0" w:firstRowLastColumn="0" w:lastRowFirstColumn="0" w:lastRowLastColumn="0"/>
            </w:pPr>
            <w:r>
              <w:t>År 3</w:t>
            </w:r>
          </w:p>
        </w:tc>
        <w:tc>
          <w:tcPr>
            <w:tcW w:w="493" w:type="pct"/>
          </w:tcPr>
          <w:p w14:paraId="26A5971B" w14:textId="77326EF9" w:rsidR="00FE4413" w:rsidRDefault="00FE4413" w:rsidP="00FE4413">
            <w:pPr>
              <w:cnfStyle w:val="100000000000" w:firstRow="1" w:lastRow="0" w:firstColumn="0" w:lastColumn="0" w:oddVBand="0" w:evenVBand="0" w:oddHBand="0" w:evenHBand="0" w:firstRowFirstColumn="0" w:firstRowLastColumn="0" w:lastRowFirstColumn="0" w:lastRowLastColumn="0"/>
            </w:pPr>
            <w:r>
              <w:t>År 4</w:t>
            </w:r>
          </w:p>
        </w:tc>
        <w:tc>
          <w:tcPr>
            <w:tcW w:w="493" w:type="pct"/>
          </w:tcPr>
          <w:p w14:paraId="39A2AA2B" w14:textId="52438A85" w:rsidR="00FE4413" w:rsidRDefault="00FE4413" w:rsidP="00FE4413">
            <w:pPr>
              <w:cnfStyle w:val="100000000000" w:firstRow="1" w:lastRow="0" w:firstColumn="0" w:lastColumn="0" w:oddVBand="0" w:evenVBand="0" w:oddHBand="0" w:evenHBand="0" w:firstRowFirstColumn="0" w:firstRowLastColumn="0" w:lastRowFirstColumn="0" w:lastRowLastColumn="0"/>
            </w:pPr>
            <w:r>
              <w:t>År 5</w:t>
            </w:r>
          </w:p>
        </w:tc>
        <w:tc>
          <w:tcPr>
            <w:tcW w:w="493" w:type="pct"/>
          </w:tcPr>
          <w:p w14:paraId="306718C7" w14:textId="3C865344" w:rsidR="00FE4413" w:rsidRDefault="00FE4413" w:rsidP="00FE4413">
            <w:pPr>
              <w:cnfStyle w:val="100000000000" w:firstRow="1" w:lastRow="0" w:firstColumn="0" w:lastColumn="0" w:oddVBand="0" w:evenVBand="0" w:oddHBand="0" w:evenHBand="0" w:firstRowFirstColumn="0" w:firstRowLastColumn="0" w:lastRowFirstColumn="0" w:lastRowLastColumn="0"/>
            </w:pPr>
            <w:r>
              <w:t>År 6</w:t>
            </w:r>
          </w:p>
        </w:tc>
      </w:tr>
      <w:tr w:rsidR="00955590" w14:paraId="1CF1E349" w14:textId="77777777" w:rsidTr="00DC400E">
        <w:trPr>
          <w:trHeight w:val="247"/>
        </w:trPr>
        <w:tc>
          <w:tcPr>
            <w:cnfStyle w:val="001000000000" w:firstRow="0" w:lastRow="0" w:firstColumn="1" w:lastColumn="0" w:oddVBand="0" w:evenVBand="0" w:oddHBand="0" w:evenHBand="0" w:firstRowFirstColumn="0" w:firstRowLastColumn="0" w:lastRowFirstColumn="0" w:lastRowLastColumn="0"/>
            <w:tcW w:w="2118" w:type="pct"/>
          </w:tcPr>
          <w:p w14:paraId="5040B203" w14:textId="2A2E3800" w:rsidR="00FE4413" w:rsidRDefault="00E42901" w:rsidP="00FE4413">
            <w:r>
              <w:t>Transaksjonskostnader</w:t>
            </w:r>
          </w:p>
        </w:tc>
        <w:tc>
          <w:tcPr>
            <w:tcW w:w="418" w:type="pct"/>
          </w:tcPr>
          <w:p w14:paraId="5CF9FD85" w14:textId="391C62F3" w:rsidR="00FE4413" w:rsidRDefault="00E42901" w:rsidP="00FE4413">
            <w:pPr>
              <w:cnfStyle w:val="000000000000" w:firstRow="0" w:lastRow="0" w:firstColumn="0" w:lastColumn="0" w:oddVBand="0" w:evenVBand="0" w:oddHBand="0" w:evenHBand="0" w:firstRowFirstColumn="0" w:firstRowLastColumn="0" w:lastRowFirstColumn="0" w:lastRowLastColumn="0"/>
            </w:pPr>
            <w:r>
              <w:t>50%</w:t>
            </w:r>
          </w:p>
        </w:tc>
        <w:tc>
          <w:tcPr>
            <w:tcW w:w="493" w:type="pct"/>
          </w:tcPr>
          <w:p w14:paraId="7D7FCEC0" w14:textId="55CF011F" w:rsidR="00FE4413" w:rsidRDefault="00E42901" w:rsidP="00FE4413">
            <w:pPr>
              <w:cnfStyle w:val="000000000000" w:firstRow="0" w:lastRow="0" w:firstColumn="0" w:lastColumn="0" w:oddVBand="0" w:evenVBand="0" w:oddHBand="0" w:evenHBand="0" w:firstRowFirstColumn="0" w:firstRowLastColumn="0" w:lastRowFirstColumn="0" w:lastRowLastColumn="0"/>
            </w:pPr>
            <w:r>
              <w:t>50%</w:t>
            </w:r>
          </w:p>
        </w:tc>
        <w:tc>
          <w:tcPr>
            <w:tcW w:w="493" w:type="pct"/>
          </w:tcPr>
          <w:p w14:paraId="2B2B8A1F" w14:textId="77777777" w:rsidR="00FE4413" w:rsidRDefault="00FE4413" w:rsidP="00FE4413">
            <w:pPr>
              <w:cnfStyle w:val="000000000000" w:firstRow="0" w:lastRow="0" w:firstColumn="0" w:lastColumn="0" w:oddVBand="0" w:evenVBand="0" w:oddHBand="0" w:evenHBand="0" w:firstRowFirstColumn="0" w:firstRowLastColumn="0" w:lastRowFirstColumn="0" w:lastRowLastColumn="0"/>
            </w:pPr>
          </w:p>
        </w:tc>
        <w:tc>
          <w:tcPr>
            <w:tcW w:w="493" w:type="pct"/>
          </w:tcPr>
          <w:p w14:paraId="405E902B" w14:textId="77777777" w:rsidR="00FE4413" w:rsidRDefault="00FE4413" w:rsidP="00FE4413">
            <w:pPr>
              <w:cnfStyle w:val="000000000000" w:firstRow="0" w:lastRow="0" w:firstColumn="0" w:lastColumn="0" w:oddVBand="0" w:evenVBand="0" w:oddHBand="0" w:evenHBand="0" w:firstRowFirstColumn="0" w:firstRowLastColumn="0" w:lastRowFirstColumn="0" w:lastRowLastColumn="0"/>
            </w:pPr>
          </w:p>
        </w:tc>
        <w:tc>
          <w:tcPr>
            <w:tcW w:w="493" w:type="pct"/>
          </w:tcPr>
          <w:p w14:paraId="06CD9159" w14:textId="77777777" w:rsidR="00FE4413" w:rsidRDefault="00FE4413" w:rsidP="00FE4413">
            <w:pPr>
              <w:cnfStyle w:val="000000000000" w:firstRow="0" w:lastRow="0" w:firstColumn="0" w:lastColumn="0" w:oddVBand="0" w:evenVBand="0" w:oddHBand="0" w:evenHBand="0" w:firstRowFirstColumn="0" w:firstRowLastColumn="0" w:lastRowFirstColumn="0" w:lastRowLastColumn="0"/>
            </w:pPr>
          </w:p>
        </w:tc>
        <w:tc>
          <w:tcPr>
            <w:tcW w:w="493" w:type="pct"/>
          </w:tcPr>
          <w:p w14:paraId="174DC100" w14:textId="77777777" w:rsidR="00FE4413" w:rsidRDefault="00FE4413" w:rsidP="00FE4413">
            <w:pPr>
              <w:cnfStyle w:val="000000000000" w:firstRow="0" w:lastRow="0" w:firstColumn="0" w:lastColumn="0" w:oddVBand="0" w:evenVBand="0" w:oddHBand="0" w:evenHBand="0" w:firstRowFirstColumn="0" w:firstRowLastColumn="0" w:lastRowFirstColumn="0" w:lastRowLastColumn="0"/>
            </w:pPr>
          </w:p>
        </w:tc>
      </w:tr>
      <w:tr w:rsidR="00955590" w14:paraId="4D852068" w14:textId="77777777" w:rsidTr="00DC400E">
        <w:trPr>
          <w:trHeight w:val="247"/>
        </w:trPr>
        <w:tc>
          <w:tcPr>
            <w:cnfStyle w:val="001000000000" w:firstRow="0" w:lastRow="0" w:firstColumn="1" w:lastColumn="0" w:oddVBand="0" w:evenVBand="0" w:oddHBand="0" w:evenHBand="0" w:firstRowFirstColumn="0" w:firstRowLastColumn="0" w:lastRowFirstColumn="0" w:lastRowLastColumn="0"/>
            <w:tcW w:w="2118" w:type="pct"/>
          </w:tcPr>
          <w:p w14:paraId="06A92989" w14:textId="3F1232F1" w:rsidR="00FE4413" w:rsidRDefault="00E42901" w:rsidP="00FE4413">
            <w:r>
              <w:t>Implementeringskostnader</w:t>
            </w:r>
          </w:p>
        </w:tc>
        <w:tc>
          <w:tcPr>
            <w:tcW w:w="418" w:type="pct"/>
          </w:tcPr>
          <w:p w14:paraId="22AB2139" w14:textId="77777777" w:rsidR="00FE4413" w:rsidRDefault="00FE4413" w:rsidP="00FE4413">
            <w:pPr>
              <w:cnfStyle w:val="000000000000" w:firstRow="0" w:lastRow="0" w:firstColumn="0" w:lastColumn="0" w:oddVBand="0" w:evenVBand="0" w:oddHBand="0" w:evenHBand="0" w:firstRowFirstColumn="0" w:firstRowLastColumn="0" w:lastRowFirstColumn="0" w:lastRowLastColumn="0"/>
            </w:pPr>
          </w:p>
        </w:tc>
        <w:tc>
          <w:tcPr>
            <w:tcW w:w="493" w:type="pct"/>
          </w:tcPr>
          <w:p w14:paraId="1A2640E1" w14:textId="677C3A56" w:rsidR="00FE4413" w:rsidRDefault="00E42901" w:rsidP="00FE4413">
            <w:pPr>
              <w:cnfStyle w:val="000000000000" w:firstRow="0" w:lastRow="0" w:firstColumn="0" w:lastColumn="0" w:oddVBand="0" w:evenVBand="0" w:oddHBand="0" w:evenHBand="0" w:firstRowFirstColumn="0" w:firstRowLastColumn="0" w:lastRowFirstColumn="0" w:lastRowLastColumn="0"/>
            </w:pPr>
            <w:r>
              <w:t>100%</w:t>
            </w:r>
          </w:p>
        </w:tc>
        <w:tc>
          <w:tcPr>
            <w:tcW w:w="493" w:type="pct"/>
          </w:tcPr>
          <w:p w14:paraId="4893C1EB" w14:textId="77777777" w:rsidR="00FE4413" w:rsidRDefault="00FE4413" w:rsidP="00FE4413">
            <w:pPr>
              <w:cnfStyle w:val="000000000000" w:firstRow="0" w:lastRow="0" w:firstColumn="0" w:lastColumn="0" w:oddVBand="0" w:evenVBand="0" w:oddHBand="0" w:evenHBand="0" w:firstRowFirstColumn="0" w:firstRowLastColumn="0" w:lastRowFirstColumn="0" w:lastRowLastColumn="0"/>
            </w:pPr>
          </w:p>
        </w:tc>
        <w:tc>
          <w:tcPr>
            <w:tcW w:w="493" w:type="pct"/>
          </w:tcPr>
          <w:p w14:paraId="67832777" w14:textId="77777777" w:rsidR="00FE4413" w:rsidRDefault="00FE4413" w:rsidP="00FE4413">
            <w:pPr>
              <w:cnfStyle w:val="000000000000" w:firstRow="0" w:lastRow="0" w:firstColumn="0" w:lastColumn="0" w:oddVBand="0" w:evenVBand="0" w:oddHBand="0" w:evenHBand="0" w:firstRowFirstColumn="0" w:firstRowLastColumn="0" w:lastRowFirstColumn="0" w:lastRowLastColumn="0"/>
            </w:pPr>
          </w:p>
        </w:tc>
        <w:tc>
          <w:tcPr>
            <w:tcW w:w="493" w:type="pct"/>
          </w:tcPr>
          <w:p w14:paraId="2D8DEAEE" w14:textId="77777777" w:rsidR="00FE4413" w:rsidRDefault="00FE4413" w:rsidP="00FE4413">
            <w:pPr>
              <w:cnfStyle w:val="000000000000" w:firstRow="0" w:lastRow="0" w:firstColumn="0" w:lastColumn="0" w:oddVBand="0" w:evenVBand="0" w:oddHBand="0" w:evenHBand="0" w:firstRowFirstColumn="0" w:firstRowLastColumn="0" w:lastRowFirstColumn="0" w:lastRowLastColumn="0"/>
            </w:pPr>
          </w:p>
        </w:tc>
        <w:tc>
          <w:tcPr>
            <w:tcW w:w="493" w:type="pct"/>
          </w:tcPr>
          <w:p w14:paraId="387A791D" w14:textId="77777777" w:rsidR="00FE4413" w:rsidRDefault="00FE4413" w:rsidP="00FE4413">
            <w:pPr>
              <w:cnfStyle w:val="000000000000" w:firstRow="0" w:lastRow="0" w:firstColumn="0" w:lastColumn="0" w:oddVBand="0" w:evenVBand="0" w:oddHBand="0" w:evenHBand="0" w:firstRowFirstColumn="0" w:firstRowLastColumn="0" w:lastRowFirstColumn="0" w:lastRowLastColumn="0"/>
            </w:pPr>
          </w:p>
        </w:tc>
      </w:tr>
      <w:tr w:rsidR="00955590" w14:paraId="7EA20C99" w14:textId="77777777" w:rsidTr="00DC400E">
        <w:trPr>
          <w:trHeight w:val="247"/>
        </w:trPr>
        <w:tc>
          <w:tcPr>
            <w:cnfStyle w:val="001000000000" w:firstRow="0" w:lastRow="0" w:firstColumn="1" w:lastColumn="0" w:oddVBand="0" w:evenVBand="0" w:oddHBand="0" w:evenHBand="0" w:firstRowFirstColumn="0" w:firstRowLastColumn="0" w:lastRowFirstColumn="0" w:lastRowLastColumn="0"/>
            <w:tcW w:w="2118" w:type="pct"/>
          </w:tcPr>
          <w:p w14:paraId="07390B94" w14:textId="1EC02CD2" w:rsidR="00FE4413" w:rsidRDefault="00E42901" w:rsidP="00FE4413">
            <w:r>
              <w:t>Løpende kursing av ansatte</w:t>
            </w:r>
          </w:p>
        </w:tc>
        <w:tc>
          <w:tcPr>
            <w:tcW w:w="418" w:type="pct"/>
          </w:tcPr>
          <w:p w14:paraId="327DDF6B" w14:textId="77777777" w:rsidR="00FE4413" w:rsidRDefault="00FE4413" w:rsidP="00FE4413">
            <w:pPr>
              <w:cnfStyle w:val="000000000000" w:firstRow="0" w:lastRow="0" w:firstColumn="0" w:lastColumn="0" w:oddVBand="0" w:evenVBand="0" w:oddHBand="0" w:evenHBand="0" w:firstRowFirstColumn="0" w:firstRowLastColumn="0" w:lastRowFirstColumn="0" w:lastRowLastColumn="0"/>
            </w:pPr>
          </w:p>
        </w:tc>
        <w:tc>
          <w:tcPr>
            <w:tcW w:w="493" w:type="pct"/>
          </w:tcPr>
          <w:p w14:paraId="21F0DD9F" w14:textId="77777777" w:rsidR="00FE4413" w:rsidRDefault="00FE4413" w:rsidP="00FE4413">
            <w:pPr>
              <w:cnfStyle w:val="000000000000" w:firstRow="0" w:lastRow="0" w:firstColumn="0" w:lastColumn="0" w:oddVBand="0" w:evenVBand="0" w:oddHBand="0" w:evenHBand="0" w:firstRowFirstColumn="0" w:firstRowLastColumn="0" w:lastRowFirstColumn="0" w:lastRowLastColumn="0"/>
            </w:pPr>
          </w:p>
        </w:tc>
        <w:tc>
          <w:tcPr>
            <w:tcW w:w="493" w:type="pct"/>
          </w:tcPr>
          <w:p w14:paraId="3072D6C2" w14:textId="52671AD3" w:rsidR="00FE4413" w:rsidRDefault="00E42901" w:rsidP="00FE4413">
            <w:pPr>
              <w:cnfStyle w:val="000000000000" w:firstRow="0" w:lastRow="0" w:firstColumn="0" w:lastColumn="0" w:oddVBand="0" w:evenVBand="0" w:oddHBand="0" w:evenHBand="0" w:firstRowFirstColumn="0" w:firstRowLastColumn="0" w:lastRowFirstColumn="0" w:lastRowLastColumn="0"/>
            </w:pPr>
            <w:r>
              <w:t>100%</w:t>
            </w:r>
          </w:p>
        </w:tc>
        <w:tc>
          <w:tcPr>
            <w:tcW w:w="493" w:type="pct"/>
          </w:tcPr>
          <w:p w14:paraId="40A59A95" w14:textId="7B06E971" w:rsidR="00FE4413" w:rsidRDefault="00E42901" w:rsidP="00FE4413">
            <w:pPr>
              <w:cnfStyle w:val="000000000000" w:firstRow="0" w:lastRow="0" w:firstColumn="0" w:lastColumn="0" w:oddVBand="0" w:evenVBand="0" w:oddHBand="0" w:evenHBand="0" w:firstRowFirstColumn="0" w:firstRowLastColumn="0" w:lastRowFirstColumn="0" w:lastRowLastColumn="0"/>
            </w:pPr>
            <w:r>
              <w:t>100%</w:t>
            </w:r>
          </w:p>
        </w:tc>
        <w:tc>
          <w:tcPr>
            <w:tcW w:w="493" w:type="pct"/>
          </w:tcPr>
          <w:p w14:paraId="2C281242" w14:textId="6C6D48E9" w:rsidR="00FE4413" w:rsidRDefault="00E42901" w:rsidP="00FE4413">
            <w:pPr>
              <w:cnfStyle w:val="000000000000" w:firstRow="0" w:lastRow="0" w:firstColumn="0" w:lastColumn="0" w:oddVBand="0" w:evenVBand="0" w:oddHBand="0" w:evenHBand="0" w:firstRowFirstColumn="0" w:firstRowLastColumn="0" w:lastRowFirstColumn="0" w:lastRowLastColumn="0"/>
            </w:pPr>
            <w:r>
              <w:t>100%</w:t>
            </w:r>
          </w:p>
        </w:tc>
        <w:tc>
          <w:tcPr>
            <w:tcW w:w="493" w:type="pct"/>
          </w:tcPr>
          <w:p w14:paraId="1851366F" w14:textId="08CBD92E" w:rsidR="00FE4413" w:rsidRDefault="00E42901" w:rsidP="00FE4413">
            <w:pPr>
              <w:cnfStyle w:val="000000000000" w:firstRow="0" w:lastRow="0" w:firstColumn="0" w:lastColumn="0" w:oddVBand="0" w:evenVBand="0" w:oddHBand="0" w:evenHBand="0" w:firstRowFirstColumn="0" w:firstRowLastColumn="0" w:lastRowFirstColumn="0" w:lastRowLastColumn="0"/>
            </w:pPr>
            <w:r>
              <w:t>100%</w:t>
            </w:r>
          </w:p>
        </w:tc>
      </w:tr>
      <w:tr w:rsidR="00955590" w14:paraId="4810EF96" w14:textId="77777777" w:rsidTr="00DC400E">
        <w:trPr>
          <w:trHeight w:val="247"/>
        </w:trPr>
        <w:tc>
          <w:tcPr>
            <w:cnfStyle w:val="001000000000" w:firstRow="0" w:lastRow="0" w:firstColumn="1" w:lastColumn="0" w:oddVBand="0" w:evenVBand="0" w:oddHBand="0" w:evenHBand="0" w:firstRowFirstColumn="0" w:firstRowLastColumn="0" w:lastRowFirstColumn="0" w:lastRowLastColumn="0"/>
            <w:tcW w:w="2118" w:type="pct"/>
          </w:tcPr>
          <w:p w14:paraId="29CA4657" w14:textId="697768AB" w:rsidR="00FE4413" w:rsidRDefault="00E42901" w:rsidP="00FE4413">
            <w:r>
              <w:t>Øvrige driftskostnader og gevinster</w:t>
            </w:r>
          </w:p>
        </w:tc>
        <w:tc>
          <w:tcPr>
            <w:tcW w:w="418" w:type="pct"/>
          </w:tcPr>
          <w:p w14:paraId="4FF93BB7" w14:textId="77777777" w:rsidR="00FE4413" w:rsidRDefault="00FE4413" w:rsidP="00FE4413">
            <w:pPr>
              <w:cnfStyle w:val="000000000000" w:firstRow="0" w:lastRow="0" w:firstColumn="0" w:lastColumn="0" w:oddVBand="0" w:evenVBand="0" w:oddHBand="0" w:evenHBand="0" w:firstRowFirstColumn="0" w:firstRowLastColumn="0" w:lastRowFirstColumn="0" w:lastRowLastColumn="0"/>
            </w:pPr>
          </w:p>
        </w:tc>
        <w:tc>
          <w:tcPr>
            <w:tcW w:w="493" w:type="pct"/>
          </w:tcPr>
          <w:p w14:paraId="2774B998" w14:textId="77777777" w:rsidR="00FE4413" w:rsidRDefault="00FE4413" w:rsidP="00FE4413">
            <w:pPr>
              <w:cnfStyle w:val="000000000000" w:firstRow="0" w:lastRow="0" w:firstColumn="0" w:lastColumn="0" w:oddVBand="0" w:evenVBand="0" w:oddHBand="0" w:evenHBand="0" w:firstRowFirstColumn="0" w:firstRowLastColumn="0" w:lastRowFirstColumn="0" w:lastRowLastColumn="0"/>
            </w:pPr>
          </w:p>
        </w:tc>
        <w:tc>
          <w:tcPr>
            <w:tcW w:w="493" w:type="pct"/>
          </w:tcPr>
          <w:p w14:paraId="4400B517" w14:textId="17660EA7" w:rsidR="00FE4413" w:rsidRDefault="00E42901" w:rsidP="00FE4413">
            <w:pPr>
              <w:cnfStyle w:val="000000000000" w:firstRow="0" w:lastRow="0" w:firstColumn="0" w:lastColumn="0" w:oddVBand="0" w:evenVBand="0" w:oddHBand="0" w:evenHBand="0" w:firstRowFirstColumn="0" w:firstRowLastColumn="0" w:lastRowFirstColumn="0" w:lastRowLastColumn="0"/>
            </w:pPr>
            <w:r>
              <w:t>25%</w:t>
            </w:r>
          </w:p>
        </w:tc>
        <w:tc>
          <w:tcPr>
            <w:tcW w:w="493" w:type="pct"/>
          </w:tcPr>
          <w:p w14:paraId="6A300806" w14:textId="1C318642" w:rsidR="00FE4413" w:rsidRDefault="00E42901" w:rsidP="00FE4413">
            <w:pPr>
              <w:cnfStyle w:val="000000000000" w:firstRow="0" w:lastRow="0" w:firstColumn="0" w:lastColumn="0" w:oddVBand="0" w:evenVBand="0" w:oddHBand="0" w:evenHBand="0" w:firstRowFirstColumn="0" w:firstRowLastColumn="0" w:lastRowFirstColumn="0" w:lastRowLastColumn="0"/>
            </w:pPr>
            <w:r>
              <w:t>50%</w:t>
            </w:r>
          </w:p>
        </w:tc>
        <w:tc>
          <w:tcPr>
            <w:tcW w:w="493" w:type="pct"/>
          </w:tcPr>
          <w:p w14:paraId="4FB0B1C2" w14:textId="4266166E" w:rsidR="00FE4413" w:rsidRDefault="00EF13D3" w:rsidP="00FE4413">
            <w:pPr>
              <w:cnfStyle w:val="000000000000" w:firstRow="0" w:lastRow="0" w:firstColumn="0" w:lastColumn="0" w:oddVBand="0" w:evenVBand="0" w:oddHBand="0" w:evenHBand="0" w:firstRowFirstColumn="0" w:firstRowLastColumn="0" w:lastRowFirstColumn="0" w:lastRowLastColumn="0"/>
            </w:pPr>
            <w:r>
              <w:t>100%</w:t>
            </w:r>
          </w:p>
        </w:tc>
        <w:tc>
          <w:tcPr>
            <w:tcW w:w="493" w:type="pct"/>
          </w:tcPr>
          <w:p w14:paraId="48A048AD" w14:textId="4093F80B" w:rsidR="00FE4413" w:rsidRDefault="00EF13D3" w:rsidP="00FE4413">
            <w:pPr>
              <w:cnfStyle w:val="000000000000" w:firstRow="0" w:lastRow="0" w:firstColumn="0" w:lastColumn="0" w:oddVBand="0" w:evenVBand="0" w:oddHBand="0" w:evenHBand="0" w:firstRowFirstColumn="0" w:firstRowLastColumn="0" w:lastRowFirstColumn="0" w:lastRowLastColumn="0"/>
            </w:pPr>
            <w:r>
              <w:t>100%</w:t>
            </w:r>
          </w:p>
        </w:tc>
      </w:tr>
    </w:tbl>
    <w:p w14:paraId="444620A0" w14:textId="1635056C" w:rsidR="00FE4413" w:rsidRDefault="001E3E3D" w:rsidP="009509C9">
      <w:pPr>
        <w:pStyle w:val="Kildetekst"/>
        <w:sectPr w:rsidR="00FE4413" w:rsidSect="00FE4413">
          <w:type w:val="continuous"/>
          <w:pgSz w:w="11906" w:h="16838"/>
          <w:pgMar w:top="1418" w:right="1134" w:bottom="1418" w:left="1701" w:header="709" w:footer="357" w:gutter="0"/>
          <w:cols w:space="340"/>
          <w:docGrid w:linePitch="360"/>
        </w:sectPr>
      </w:pPr>
      <w:r>
        <w:t>Kilde: Oslo Economics</w:t>
      </w:r>
    </w:p>
    <w:p w14:paraId="391F29FB" w14:textId="77777777" w:rsidR="00AC7351" w:rsidRDefault="001E3E3D" w:rsidP="00761FC1">
      <w:pPr>
        <w:pStyle w:val="Overskrift4"/>
      </w:pPr>
      <w:r>
        <w:t>Resultater</w:t>
      </w:r>
    </w:p>
    <w:p w14:paraId="358B2280" w14:textId="692EF274" w:rsidR="000F34B0" w:rsidRDefault="000F34B0" w:rsidP="000F34B0">
      <w:r>
        <w:fldChar w:fldCharType="begin"/>
      </w:r>
      <w:r>
        <w:instrText xml:space="preserve"> REF _Ref75420833 \h </w:instrText>
      </w:r>
      <w:r>
        <w:fldChar w:fldCharType="separate"/>
      </w:r>
      <w:r>
        <w:t xml:space="preserve">Tabell </w:t>
      </w:r>
      <w:r>
        <w:rPr>
          <w:noProof/>
        </w:rPr>
        <w:t>2</w:t>
      </w:r>
      <w:r>
        <w:noBreakHyphen/>
      </w:r>
      <w:r>
        <w:rPr>
          <w:noProof/>
        </w:rPr>
        <w:t>10</w:t>
      </w:r>
      <w:r>
        <w:fldChar w:fldCharType="end"/>
      </w:r>
      <w:r>
        <w:t xml:space="preserve"> viser nåverdi</w:t>
      </w:r>
      <w:r w:rsidR="0053413C">
        <w:t>en</w:t>
      </w:r>
      <w:r>
        <w:t xml:space="preserve"> av de ulike prissatte virkningene</w:t>
      </w:r>
      <w:r w:rsidR="003C2491">
        <w:t>,</w:t>
      </w:r>
      <w:r>
        <w:t xml:space="preserve"> og</w:t>
      </w:r>
      <w:r w:rsidR="003C2491">
        <w:t xml:space="preserve"> en oversikt over de</w:t>
      </w:r>
      <w:r>
        <w:t xml:space="preserve"> ikke-prissatte virkningene. </w:t>
      </w:r>
      <w:r w:rsidR="003D5A1C">
        <w:t xml:space="preserve">Som det </w:t>
      </w:r>
      <w:r w:rsidR="00367727">
        <w:t>kommer frem</w:t>
      </w:r>
      <w:r w:rsidR="003D5A1C">
        <w:t xml:space="preserve"> </w:t>
      </w:r>
      <w:r w:rsidR="00367727">
        <w:t>i</w:t>
      </w:r>
      <w:r w:rsidR="003D5A1C">
        <w:t xml:space="preserve"> tabellen</w:t>
      </w:r>
      <w:r w:rsidR="00367727">
        <w:t>,</w:t>
      </w:r>
      <w:r w:rsidR="003D5A1C">
        <w:t xml:space="preserve"> er anskaffelsen </w:t>
      </w:r>
      <w:r w:rsidR="003C2491">
        <w:t>samfunnsøkonomisk lønnsom</w:t>
      </w:r>
      <w:r w:rsidR="003D5A1C">
        <w:t xml:space="preserve"> både for den enkelte kommune og for anskaffelsen som helhet. </w:t>
      </w:r>
      <w:r w:rsidR="00AE45DE">
        <w:t xml:space="preserve">Vi estimerer at netto nåverdi av kommunale virkninger er på mellom 2 og </w:t>
      </w:r>
      <w:r w:rsidR="00921A87">
        <w:t>8</w:t>
      </w:r>
      <w:r w:rsidR="00AE45DE">
        <w:t xml:space="preserve"> millioner kroner for en enkelt kommune, og </w:t>
      </w:r>
      <w:r w:rsidR="004F64D8">
        <w:t xml:space="preserve">mellom 44 og 222 millioner kroner </w:t>
      </w:r>
      <w:r w:rsidR="002D5A66">
        <w:t>for anskaffelsen som helhet.</w:t>
      </w:r>
      <w:r w:rsidR="00921A87">
        <w:t xml:space="preserve"> </w:t>
      </w:r>
      <w:r w:rsidR="00AF66CC">
        <w:t xml:space="preserve">Dersom man inkluderer </w:t>
      </w:r>
      <w:r w:rsidR="003643CA">
        <w:t xml:space="preserve">virkninger for </w:t>
      </w:r>
      <w:r w:rsidR="00692B0D">
        <w:t>samfunnet,</w:t>
      </w:r>
      <w:r w:rsidR="007660FA">
        <w:t xml:space="preserve"> øker </w:t>
      </w:r>
      <w:r w:rsidR="00132039">
        <w:t xml:space="preserve">netto nåverdien av de </w:t>
      </w:r>
      <w:r w:rsidR="00132039">
        <w:t>prissatte virkningene</w:t>
      </w:r>
      <w:r w:rsidR="00921A87">
        <w:t xml:space="preserve"> til mellom</w:t>
      </w:r>
      <w:r w:rsidR="00692B0D">
        <w:t xml:space="preserve"> 5</w:t>
      </w:r>
      <w:r w:rsidR="00B82D43">
        <w:t>2</w:t>
      </w:r>
      <w:r w:rsidR="00692B0D">
        <w:t xml:space="preserve"> og 2</w:t>
      </w:r>
      <w:r w:rsidR="00B82D43">
        <w:t>6</w:t>
      </w:r>
      <w:r w:rsidR="00692B0D">
        <w:t>5 millioner kroner for anskaffelsen som helhet.</w:t>
      </w:r>
    </w:p>
    <w:p w14:paraId="4F03082E" w14:textId="670BF36D" w:rsidR="003A57A3" w:rsidRDefault="00E521A7" w:rsidP="000F34B0">
      <w:r>
        <w:t xml:space="preserve">Anskaffelsen vil også ha betydelige positive virkninger for brukere av løsningen. Vi har ikke kunnet prissette disse virkningene, men det er </w:t>
      </w:r>
      <w:r w:rsidR="000F0058">
        <w:t xml:space="preserve">nok </w:t>
      </w:r>
      <w:r>
        <w:t xml:space="preserve">sannsynlig at </w:t>
      </w:r>
      <w:r w:rsidR="009B1004">
        <w:t xml:space="preserve">brukere kan ha like store positive virkninger som </w:t>
      </w:r>
      <w:r w:rsidR="00ED4B39">
        <w:t xml:space="preserve">de økonomiske virkningene for </w:t>
      </w:r>
      <w:r w:rsidR="007A441F">
        <w:t xml:space="preserve">helsetjenesten i kommunene. De viktigste virkningene for brukerne er at de får medisinene sine til rett tid, og at de får større fleksibilitet og forutsigbarhet i </w:t>
      </w:r>
      <w:r w:rsidR="00B64A45">
        <w:t>sin hverdag</w:t>
      </w:r>
      <w:r w:rsidR="007A441F">
        <w:t>.</w:t>
      </w:r>
    </w:p>
    <w:p w14:paraId="29532598" w14:textId="07F46F66" w:rsidR="000F34B0" w:rsidRPr="000F34B0" w:rsidRDefault="000F34B0" w:rsidP="000F34B0">
      <w:pPr>
        <w:sectPr w:rsidR="000F34B0" w:rsidRPr="000F34B0" w:rsidSect="00577CE9">
          <w:type w:val="continuous"/>
          <w:pgSz w:w="11906" w:h="16838"/>
          <w:pgMar w:top="1418" w:right="1134" w:bottom="1418" w:left="1701" w:header="709" w:footer="357" w:gutter="0"/>
          <w:cols w:num="2" w:space="340"/>
          <w:docGrid w:linePitch="360"/>
        </w:sectPr>
      </w:pPr>
    </w:p>
    <w:p w14:paraId="41DFBDB3" w14:textId="61EE7573" w:rsidR="0092579C" w:rsidRDefault="0092579C" w:rsidP="0092579C">
      <w:pPr>
        <w:pStyle w:val="Bildetekst"/>
      </w:pPr>
      <w:r>
        <w:lastRenderedPageBreak/>
        <w:t xml:space="preserve">Tabell </w:t>
      </w:r>
      <w:r w:rsidR="00321BFA">
        <w:fldChar w:fldCharType="begin"/>
      </w:r>
      <w:r w:rsidR="00321BFA">
        <w:instrText xml:space="preserve"> STYLEREF 1 \s </w:instrText>
      </w:r>
      <w:r w:rsidR="00321BFA">
        <w:fldChar w:fldCharType="separate"/>
      </w:r>
      <w:r w:rsidR="00033FFD">
        <w:rPr>
          <w:noProof/>
        </w:rPr>
        <w:t>2</w:t>
      </w:r>
      <w:r w:rsidR="00321BFA">
        <w:rPr>
          <w:noProof/>
        </w:rPr>
        <w:fldChar w:fldCharType="end"/>
      </w:r>
      <w:r w:rsidR="00033FFD">
        <w:noBreakHyphen/>
      </w:r>
      <w:r w:rsidR="00321BFA">
        <w:fldChar w:fldCharType="begin"/>
      </w:r>
      <w:r w:rsidR="00321BFA">
        <w:instrText xml:space="preserve"> SEQ Tabell \* ARABIC \s 1 </w:instrText>
      </w:r>
      <w:r w:rsidR="00321BFA">
        <w:fldChar w:fldCharType="separate"/>
      </w:r>
      <w:r w:rsidR="00033FFD">
        <w:rPr>
          <w:noProof/>
        </w:rPr>
        <w:t>9</w:t>
      </w:r>
      <w:r w:rsidR="00321BFA">
        <w:rPr>
          <w:noProof/>
        </w:rPr>
        <w:fldChar w:fldCharType="end"/>
      </w:r>
      <w:r w:rsidR="00B550B3">
        <w:t xml:space="preserve">: </w:t>
      </w:r>
      <w:r w:rsidR="003614BB">
        <w:t>Nåverdi av prissatte virkninger og konsekvenser av ikke-prissatte virkninger</w:t>
      </w:r>
      <w:r w:rsidR="005C0762">
        <w:t xml:space="preserve"> (</w:t>
      </w:r>
      <w:r w:rsidR="00A56DB3">
        <w:t>m</w:t>
      </w:r>
      <w:r w:rsidR="003614BB">
        <w:t>ill.</w:t>
      </w:r>
      <w:r w:rsidR="005C0762">
        <w:t xml:space="preserve"> kroner)</w:t>
      </w:r>
    </w:p>
    <w:tbl>
      <w:tblPr>
        <w:tblStyle w:val="OsloEconomics"/>
        <w:tblW w:w="8988" w:type="dxa"/>
        <w:tblLook w:val="04A0" w:firstRow="1" w:lastRow="0" w:firstColumn="1" w:lastColumn="0" w:noHBand="0" w:noVBand="1"/>
      </w:tblPr>
      <w:tblGrid>
        <w:gridCol w:w="3285"/>
        <w:gridCol w:w="1425"/>
        <w:gridCol w:w="1426"/>
        <w:gridCol w:w="1425"/>
        <w:gridCol w:w="1427"/>
      </w:tblGrid>
      <w:tr w:rsidR="003614BB" w:rsidRPr="00556BCE" w14:paraId="505AC466" w14:textId="77777777" w:rsidTr="003614BB">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676840C4" w14:textId="77777777" w:rsidR="003614BB" w:rsidRPr="00556BCE" w:rsidRDefault="003614BB" w:rsidP="00415CBF">
            <w:pPr>
              <w:jc w:val="left"/>
              <w:rPr>
                <w:rFonts w:asciiTheme="majorHAnsi" w:hAnsiTheme="majorHAnsi"/>
                <w:szCs w:val="20"/>
              </w:rPr>
            </w:pPr>
            <w:r>
              <w:rPr>
                <w:rFonts w:asciiTheme="majorHAnsi" w:hAnsiTheme="majorHAnsi"/>
                <w:szCs w:val="20"/>
              </w:rPr>
              <w:t>Virkninger</w:t>
            </w:r>
          </w:p>
        </w:tc>
        <w:tc>
          <w:tcPr>
            <w:tcW w:w="2851" w:type="dxa"/>
            <w:gridSpan w:val="2"/>
            <w:tcBorders>
              <w:bottom w:val="nil"/>
            </w:tcBorders>
          </w:tcPr>
          <w:p w14:paraId="25899A76" w14:textId="77777777" w:rsidR="003614BB" w:rsidRDefault="003614BB" w:rsidP="00415CBF">
            <w:pPr>
              <w:cnfStyle w:val="100000000000" w:firstRow="1" w:lastRow="0" w:firstColumn="0" w:lastColumn="0" w:oddVBand="0" w:evenVBand="0" w:oddHBand="0" w:evenHBand="0" w:firstRowFirstColumn="0" w:firstRowLastColumn="0" w:lastRowFirstColumn="0" w:lastRowLastColumn="0"/>
              <w:rPr>
                <w:b w:val="0"/>
                <w:bCs/>
              </w:rPr>
            </w:pPr>
            <w:r w:rsidRPr="00AC7351">
              <w:rPr>
                <w:bCs/>
              </w:rPr>
              <w:t xml:space="preserve">En enkelt kommune </w:t>
            </w:r>
          </w:p>
          <w:p w14:paraId="2AF772FD" w14:textId="77777777" w:rsidR="003614BB" w:rsidRPr="006124B9" w:rsidRDefault="003614BB" w:rsidP="00415CBF">
            <w:pPr>
              <w:cnfStyle w:val="100000000000" w:firstRow="1" w:lastRow="0" w:firstColumn="0" w:lastColumn="0" w:oddVBand="0" w:evenVBand="0" w:oddHBand="0" w:evenHBand="0" w:firstRowFirstColumn="0" w:firstRowLastColumn="0" w:lastRowFirstColumn="0" w:lastRowLastColumn="0"/>
              <w:rPr>
                <w:b w:val="0"/>
                <w:bCs/>
              </w:rPr>
            </w:pPr>
            <w:r>
              <w:rPr>
                <w:bCs/>
              </w:rPr>
              <w:t>(50 dispensere)</w:t>
            </w:r>
          </w:p>
        </w:tc>
        <w:tc>
          <w:tcPr>
            <w:tcW w:w="2852" w:type="dxa"/>
            <w:gridSpan w:val="2"/>
            <w:tcBorders>
              <w:bottom w:val="nil"/>
            </w:tcBorders>
          </w:tcPr>
          <w:p w14:paraId="720330BE" w14:textId="77777777" w:rsidR="003614BB" w:rsidRDefault="003614BB" w:rsidP="00415CBF">
            <w:pPr>
              <w:cnfStyle w:val="100000000000" w:firstRow="1" w:lastRow="0" w:firstColumn="0" w:lastColumn="0" w:oddVBand="0" w:evenVBand="0" w:oddHBand="0" w:evenHBand="0" w:firstRowFirstColumn="0" w:firstRowLastColumn="0" w:lastRowFirstColumn="0" w:lastRowLastColumn="0"/>
              <w:rPr>
                <w:b w:val="0"/>
                <w:bCs/>
              </w:rPr>
            </w:pPr>
            <w:r w:rsidRPr="00AC7351">
              <w:rPr>
                <w:bCs/>
              </w:rPr>
              <w:t>Hele anskaffelsen</w:t>
            </w:r>
          </w:p>
          <w:p w14:paraId="7F71EB3F" w14:textId="77777777" w:rsidR="003614BB" w:rsidRPr="00AC7351" w:rsidRDefault="003614BB" w:rsidP="00415CBF">
            <w:pPr>
              <w:cnfStyle w:val="100000000000" w:firstRow="1" w:lastRow="0" w:firstColumn="0" w:lastColumn="0" w:oddVBand="0" w:evenVBand="0" w:oddHBand="0" w:evenHBand="0" w:firstRowFirstColumn="0" w:firstRowLastColumn="0" w:lastRowFirstColumn="0" w:lastRowLastColumn="0"/>
              <w:rPr>
                <w:rFonts w:asciiTheme="majorHAnsi" w:hAnsiTheme="majorHAnsi"/>
                <w:b w:val="0"/>
                <w:bCs/>
                <w:szCs w:val="20"/>
              </w:rPr>
            </w:pPr>
            <w:r>
              <w:rPr>
                <w:bCs/>
              </w:rPr>
              <w:t>(1000-1500 dispensere)</w:t>
            </w:r>
          </w:p>
        </w:tc>
      </w:tr>
      <w:tr w:rsidR="003614BB" w:rsidRPr="00556BCE" w14:paraId="73BE9F31" w14:textId="77777777" w:rsidTr="003614BB">
        <w:trPr>
          <w:trHeight w:val="212"/>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14:paraId="452D6847" w14:textId="77777777" w:rsidR="003614BB" w:rsidRPr="00556BCE" w:rsidRDefault="003614BB" w:rsidP="00415CBF">
            <w:pPr>
              <w:rPr>
                <w:rFonts w:asciiTheme="majorHAnsi" w:hAnsiTheme="majorHAnsi"/>
                <w:szCs w:val="20"/>
              </w:rPr>
            </w:pPr>
          </w:p>
        </w:tc>
        <w:tc>
          <w:tcPr>
            <w:tcW w:w="1425" w:type="dxa"/>
            <w:tcBorders>
              <w:top w:val="nil"/>
              <w:bottom w:val="single" w:sz="4" w:space="0" w:color="auto"/>
            </w:tcBorders>
          </w:tcPr>
          <w:p w14:paraId="7A0642DB"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AC7351">
              <w:rPr>
                <w:rFonts w:asciiTheme="majorHAnsi" w:hAnsiTheme="majorHAnsi"/>
                <w:b/>
                <w:bCs/>
                <w:szCs w:val="20"/>
              </w:rPr>
              <w:t>Min</w:t>
            </w:r>
          </w:p>
        </w:tc>
        <w:tc>
          <w:tcPr>
            <w:tcW w:w="1426" w:type="dxa"/>
            <w:tcBorders>
              <w:top w:val="nil"/>
              <w:bottom w:val="single" w:sz="4" w:space="0" w:color="auto"/>
            </w:tcBorders>
          </w:tcPr>
          <w:p w14:paraId="5D3FCE4F"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AC7351">
              <w:rPr>
                <w:rFonts w:asciiTheme="majorHAnsi" w:hAnsiTheme="majorHAnsi"/>
                <w:b/>
                <w:bCs/>
                <w:szCs w:val="20"/>
              </w:rPr>
              <w:t>Maks</w:t>
            </w:r>
          </w:p>
        </w:tc>
        <w:tc>
          <w:tcPr>
            <w:tcW w:w="1425" w:type="dxa"/>
            <w:tcBorders>
              <w:top w:val="nil"/>
              <w:bottom w:val="single" w:sz="4" w:space="0" w:color="auto"/>
            </w:tcBorders>
          </w:tcPr>
          <w:p w14:paraId="73DA8530"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AC7351">
              <w:rPr>
                <w:rFonts w:asciiTheme="majorHAnsi" w:hAnsiTheme="majorHAnsi"/>
                <w:b/>
                <w:bCs/>
                <w:szCs w:val="20"/>
              </w:rPr>
              <w:t>Min</w:t>
            </w:r>
          </w:p>
        </w:tc>
        <w:tc>
          <w:tcPr>
            <w:tcW w:w="1427" w:type="dxa"/>
            <w:tcBorders>
              <w:top w:val="nil"/>
              <w:bottom w:val="single" w:sz="4" w:space="0" w:color="auto"/>
            </w:tcBorders>
          </w:tcPr>
          <w:p w14:paraId="21347022"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AC7351">
              <w:rPr>
                <w:rFonts w:asciiTheme="majorHAnsi" w:hAnsiTheme="majorHAnsi"/>
                <w:b/>
                <w:bCs/>
                <w:szCs w:val="20"/>
              </w:rPr>
              <w:t>Maks</w:t>
            </w:r>
          </w:p>
        </w:tc>
      </w:tr>
      <w:tr w:rsidR="003614BB" w:rsidRPr="00556BCE" w14:paraId="0203678A" w14:textId="77777777" w:rsidTr="003614BB">
        <w:trPr>
          <w:trHeight w:val="20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72EE08A5" w14:textId="77777777" w:rsidR="003614BB" w:rsidRPr="00556BCE" w:rsidRDefault="003614BB" w:rsidP="00415CBF">
            <w:pPr>
              <w:rPr>
                <w:rFonts w:asciiTheme="majorHAnsi" w:hAnsiTheme="majorHAnsi"/>
                <w:i/>
                <w:iCs/>
                <w:szCs w:val="20"/>
              </w:rPr>
            </w:pPr>
            <w:r w:rsidRPr="00556BCE">
              <w:rPr>
                <w:rFonts w:asciiTheme="majorHAnsi" w:hAnsiTheme="majorHAnsi"/>
                <w:i/>
                <w:iCs/>
                <w:szCs w:val="20"/>
              </w:rPr>
              <w:t>Kommuner</w:t>
            </w:r>
          </w:p>
        </w:tc>
        <w:tc>
          <w:tcPr>
            <w:tcW w:w="1425" w:type="dxa"/>
            <w:tcBorders>
              <w:top w:val="single" w:sz="4" w:space="0" w:color="auto"/>
            </w:tcBorders>
          </w:tcPr>
          <w:p w14:paraId="30CE86DF"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p>
        </w:tc>
        <w:tc>
          <w:tcPr>
            <w:tcW w:w="1426" w:type="dxa"/>
            <w:tcBorders>
              <w:top w:val="single" w:sz="4" w:space="0" w:color="auto"/>
            </w:tcBorders>
          </w:tcPr>
          <w:p w14:paraId="7E18E642"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p>
        </w:tc>
        <w:tc>
          <w:tcPr>
            <w:tcW w:w="1425" w:type="dxa"/>
            <w:tcBorders>
              <w:top w:val="single" w:sz="4" w:space="0" w:color="auto"/>
            </w:tcBorders>
          </w:tcPr>
          <w:p w14:paraId="1C467C99"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p>
        </w:tc>
        <w:tc>
          <w:tcPr>
            <w:tcW w:w="1427" w:type="dxa"/>
            <w:tcBorders>
              <w:top w:val="single" w:sz="4" w:space="0" w:color="auto"/>
            </w:tcBorders>
          </w:tcPr>
          <w:p w14:paraId="5726AE8E"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p>
        </w:tc>
      </w:tr>
      <w:tr w:rsidR="003614BB" w:rsidRPr="00556BCE" w14:paraId="2FC49138" w14:textId="77777777" w:rsidTr="003614BB">
        <w:trPr>
          <w:trHeight w:val="212"/>
        </w:trPr>
        <w:tc>
          <w:tcPr>
            <w:cnfStyle w:val="001000000000" w:firstRow="0" w:lastRow="0" w:firstColumn="1" w:lastColumn="0" w:oddVBand="0" w:evenVBand="0" w:oddHBand="0" w:evenHBand="0" w:firstRowFirstColumn="0" w:firstRowLastColumn="0" w:lastRowFirstColumn="0" w:lastRowLastColumn="0"/>
            <w:tcW w:w="0" w:type="auto"/>
          </w:tcPr>
          <w:p w14:paraId="57A7C677" w14:textId="77777777" w:rsidR="003614BB" w:rsidRPr="00556BCE" w:rsidRDefault="003614BB" w:rsidP="00415CBF">
            <w:pPr>
              <w:rPr>
                <w:rFonts w:asciiTheme="majorHAnsi" w:hAnsiTheme="majorHAnsi"/>
                <w:szCs w:val="20"/>
              </w:rPr>
            </w:pPr>
            <w:r w:rsidRPr="00AC7351">
              <w:rPr>
                <w:rFonts w:asciiTheme="majorHAnsi" w:hAnsiTheme="majorHAnsi"/>
                <w:szCs w:val="20"/>
              </w:rPr>
              <w:t xml:space="preserve">  Transaksjonskostnader</w:t>
            </w:r>
          </w:p>
        </w:tc>
        <w:tc>
          <w:tcPr>
            <w:tcW w:w="1425" w:type="dxa"/>
          </w:tcPr>
          <w:p w14:paraId="5A7598F3"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556BCE">
              <w:rPr>
                <w:rFonts w:asciiTheme="majorHAnsi" w:hAnsiTheme="majorHAnsi" w:cs="Calibri"/>
                <w:color w:val="000000"/>
                <w:szCs w:val="20"/>
              </w:rPr>
              <w:t>-</w:t>
            </w:r>
            <w:r>
              <w:rPr>
                <w:rFonts w:asciiTheme="majorHAnsi" w:hAnsiTheme="majorHAnsi" w:cs="Calibri"/>
                <w:color w:val="000000"/>
                <w:szCs w:val="20"/>
              </w:rPr>
              <w:t>0,1</w:t>
            </w:r>
          </w:p>
        </w:tc>
        <w:tc>
          <w:tcPr>
            <w:tcW w:w="1426" w:type="dxa"/>
          </w:tcPr>
          <w:p w14:paraId="6C798B53"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Pr>
                <w:rFonts w:asciiTheme="majorHAnsi" w:hAnsiTheme="majorHAnsi" w:cs="Calibri"/>
                <w:color w:val="000000"/>
                <w:szCs w:val="20"/>
              </w:rPr>
              <w:t>-0,2</w:t>
            </w:r>
          </w:p>
        </w:tc>
        <w:tc>
          <w:tcPr>
            <w:tcW w:w="1425" w:type="dxa"/>
          </w:tcPr>
          <w:p w14:paraId="0DE2E252"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E1170">
              <w:t>-3</w:t>
            </w:r>
            <w:r>
              <w:t>,</w:t>
            </w:r>
            <w:r w:rsidRPr="004E1170">
              <w:t>4</w:t>
            </w:r>
          </w:p>
        </w:tc>
        <w:tc>
          <w:tcPr>
            <w:tcW w:w="1427" w:type="dxa"/>
          </w:tcPr>
          <w:p w14:paraId="54111E4F"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642861">
              <w:t>-4</w:t>
            </w:r>
            <w:r>
              <w:t>,</w:t>
            </w:r>
            <w:r w:rsidRPr="00642861">
              <w:t>4</w:t>
            </w:r>
          </w:p>
        </w:tc>
      </w:tr>
      <w:tr w:rsidR="003614BB" w:rsidRPr="00556BCE" w14:paraId="1B4690C2" w14:textId="77777777" w:rsidTr="003614BB">
        <w:trPr>
          <w:trHeight w:val="212"/>
        </w:trPr>
        <w:tc>
          <w:tcPr>
            <w:cnfStyle w:val="001000000000" w:firstRow="0" w:lastRow="0" w:firstColumn="1" w:lastColumn="0" w:oddVBand="0" w:evenVBand="0" w:oddHBand="0" w:evenHBand="0" w:firstRowFirstColumn="0" w:firstRowLastColumn="0" w:lastRowFirstColumn="0" w:lastRowLastColumn="0"/>
            <w:tcW w:w="0" w:type="auto"/>
          </w:tcPr>
          <w:p w14:paraId="2303E6FD" w14:textId="77777777" w:rsidR="003614BB" w:rsidRPr="00556BCE" w:rsidRDefault="003614BB" w:rsidP="00415CBF">
            <w:pPr>
              <w:rPr>
                <w:rFonts w:asciiTheme="majorHAnsi" w:hAnsiTheme="majorHAnsi"/>
                <w:szCs w:val="20"/>
              </w:rPr>
            </w:pPr>
            <w:r w:rsidRPr="00AC7351">
              <w:rPr>
                <w:rFonts w:asciiTheme="majorHAnsi" w:hAnsiTheme="majorHAnsi"/>
                <w:szCs w:val="20"/>
              </w:rPr>
              <w:t xml:space="preserve"> </w:t>
            </w:r>
            <w:r>
              <w:rPr>
                <w:rFonts w:asciiTheme="majorHAnsi" w:hAnsiTheme="majorHAnsi"/>
                <w:szCs w:val="20"/>
              </w:rPr>
              <w:t xml:space="preserve"> </w:t>
            </w:r>
            <w:r w:rsidRPr="00AC7351">
              <w:rPr>
                <w:rFonts w:asciiTheme="majorHAnsi" w:hAnsiTheme="majorHAnsi"/>
                <w:szCs w:val="20"/>
              </w:rPr>
              <w:t>Implementeringskostnader</w:t>
            </w:r>
          </w:p>
        </w:tc>
        <w:tc>
          <w:tcPr>
            <w:tcW w:w="1425" w:type="dxa"/>
          </w:tcPr>
          <w:p w14:paraId="67C142FC"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556BCE">
              <w:rPr>
                <w:rFonts w:asciiTheme="majorHAnsi" w:hAnsiTheme="majorHAnsi" w:cs="Calibri"/>
                <w:color w:val="000000"/>
                <w:szCs w:val="20"/>
              </w:rPr>
              <w:t>-</w:t>
            </w:r>
            <w:r>
              <w:rPr>
                <w:rFonts w:asciiTheme="majorHAnsi" w:hAnsiTheme="majorHAnsi" w:cs="Calibri"/>
                <w:color w:val="000000"/>
                <w:szCs w:val="20"/>
              </w:rPr>
              <w:t>0,3</w:t>
            </w:r>
          </w:p>
        </w:tc>
        <w:tc>
          <w:tcPr>
            <w:tcW w:w="1426" w:type="dxa"/>
          </w:tcPr>
          <w:p w14:paraId="7C33BDE5"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556BCE">
              <w:rPr>
                <w:rFonts w:asciiTheme="majorHAnsi" w:hAnsiTheme="majorHAnsi" w:cs="Calibri"/>
                <w:color w:val="000000"/>
                <w:szCs w:val="20"/>
              </w:rPr>
              <w:t>-</w:t>
            </w:r>
            <w:r>
              <w:rPr>
                <w:rFonts w:asciiTheme="majorHAnsi" w:hAnsiTheme="majorHAnsi" w:cs="Calibri"/>
                <w:color w:val="000000"/>
                <w:szCs w:val="20"/>
              </w:rPr>
              <w:t>0,6</w:t>
            </w:r>
          </w:p>
        </w:tc>
        <w:tc>
          <w:tcPr>
            <w:tcW w:w="1425" w:type="dxa"/>
          </w:tcPr>
          <w:p w14:paraId="68090029"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E1170">
              <w:t>-4</w:t>
            </w:r>
            <w:r>
              <w:t>,8</w:t>
            </w:r>
          </w:p>
        </w:tc>
        <w:tc>
          <w:tcPr>
            <w:tcW w:w="1427" w:type="dxa"/>
          </w:tcPr>
          <w:p w14:paraId="3C581C68"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642861">
              <w:t>-9</w:t>
            </w:r>
            <w:r>
              <w:t>,</w:t>
            </w:r>
            <w:r w:rsidRPr="00642861">
              <w:t>4</w:t>
            </w:r>
          </w:p>
        </w:tc>
      </w:tr>
      <w:tr w:rsidR="003614BB" w:rsidRPr="00556BCE" w14:paraId="0B039461" w14:textId="77777777" w:rsidTr="003614BB">
        <w:trPr>
          <w:trHeight w:val="212"/>
        </w:trPr>
        <w:tc>
          <w:tcPr>
            <w:cnfStyle w:val="001000000000" w:firstRow="0" w:lastRow="0" w:firstColumn="1" w:lastColumn="0" w:oddVBand="0" w:evenVBand="0" w:oddHBand="0" w:evenHBand="0" w:firstRowFirstColumn="0" w:firstRowLastColumn="0" w:lastRowFirstColumn="0" w:lastRowLastColumn="0"/>
            <w:tcW w:w="0" w:type="auto"/>
          </w:tcPr>
          <w:p w14:paraId="7D2C272F" w14:textId="77777777" w:rsidR="003614BB" w:rsidRPr="00556BCE" w:rsidRDefault="003614BB" w:rsidP="00415CBF">
            <w:pPr>
              <w:rPr>
                <w:rFonts w:asciiTheme="majorHAnsi" w:hAnsiTheme="majorHAnsi"/>
                <w:szCs w:val="20"/>
              </w:rPr>
            </w:pPr>
            <w:r w:rsidRPr="00AC7351">
              <w:rPr>
                <w:rFonts w:asciiTheme="majorHAnsi" w:hAnsiTheme="majorHAnsi"/>
                <w:szCs w:val="20"/>
              </w:rPr>
              <w:t xml:space="preserve">  </w:t>
            </w:r>
            <w:r w:rsidRPr="00556BCE">
              <w:rPr>
                <w:rFonts w:asciiTheme="majorHAnsi" w:hAnsiTheme="majorHAnsi"/>
                <w:szCs w:val="20"/>
              </w:rPr>
              <w:t>T</w:t>
            </w:r>
            <w:r w:rsidRPr="00AC7351">
              <w:rPr>
                <w:rFonts w:asciiTheme="majorHAnsi" w:hAnsiTheme="majorHAnsi"/>
                <w:szCs w:val="20"/>
              </w:rPr>
              <w:t>idsgevinst</w:t>
            </w:r>
            <w:r>
              <w:rPr>
                <w:rFonts w:asciiTheme="majorHAnsi" w:hAnsiTheme="majorHAnsi"/>
                <w:szCs w:val="20"/>
              </w:rPr>
              <w:t>er</w:t>
            </w:r>
            <w:r w:rsidRPr="00AC7351">
              <w:rPr>
                <w:rFonts w:asciiTheme="majorHAnsi" w:hAnsiTheme="majorHAnsi"/>
                <w:szCs w:val="20"/>
              </w:rPr>
              <w:t xml:space="preserve"> </w:t>
            </w:r>
          </w:p>
        </w:tc>
        <w:tc>
          <w:tcPr>
            <w:tcW w:w="1425" w:type="dxa"/>
          </w:tcPr>
          <w:p w14:paraId="21E82592"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556BCE">
              <w:rPr>
                <w:rFonts w:asciiTheme="majorHAnsi" w:hAnsiTheme="majorHAnsi" w:cs="Calibri"/>
                <w:color w:val="000000"/>
                <w:szCs w:val="20"/>
              </w:rPr>
              <w:t>4</w:t>
            </w:r>
            <w:r>
              <w:rPr>
                <w:rFonts w:asciiTheme="majorHAnsi" w:hAnsiTheme="majorHAnsi" w:cs="Calibri"/>
                <w:color w:val="000000"/>
                <w:szCs w:val="20"/>
              </w:rPr>
              <w:t>,7</w:t>
            </w:r>
          </w:p>
        </w:tc>
        <w:tc>
          <w:tcPr>
            <w:tcW w:w="1426" w:type="dxa"/>
          </w:tcPr>
          <w:p w14:paraId="61F6104D"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556BCE">
              <w:rPr>
                <w:rFonts w:asciiTheme="majorHAnsi" w:hAnsiTheme="majorHAnsi" w:cs="Calibri"/>
                <w:color w:val="000000"/>
                <w:szCs w:val="20"/>
              </w:rPr>
              <w:t>10</w:t>
            </w:r>
            <w:r>
              <w:rPr>
                <w:rFonts w:asciiTheme="majorHAnsi" w:hAnsiTheme="majorHAnsi" w:cs="Calibri"/>
                <w:color w:val="000000"/>
                <w:szCs w:val="20"/>
              </w:rPr>
              <w:t>,7</w:t>
            </w:r>
          </w:p>
        </w:tc>
        <w:tc>
          <w:tcPr>
            <w:tcW w:w="1425" w:type="dxa"/>
          </w:tcPr>
          <w:p w14:paraId="37DC5801"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E1170">
              <w:t>93</w:t>
            </w:r>
            <w:r>
              <w:t>,4</w:t>
            </w:r>
          </w:p>
        </w:tc>
        <w:tc>
          <w:tcPr>
            <w:tcW w:w="1427" w:type="dxa"/>
          </w:tcPr>
          <w:p w14:paraId="1B28E5C6"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642861">
              <w:t>29</w:t>
            </w:r>
            <w:r>
              <w:t>9,0</w:t>
            </w:r>
          </w:p>
        </w:tc>
      </w:tr>
      <w:tr w:rsidR="003614BB" w:rsidRPr="00556BCE" w14:paraId="05D46AAB" w14:textId="77777777" w:rsidTr="003614BB">
        <w:trPr>
          <w:trHeight w:val="212"/>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2360109A" w14:textId="77777777" w:rsidR="003614BB" w:rsidRPr="00556BCE" w:rsidRDefault="003614BB" w:rsidP="00415CBF">
            <w:pPr>
              <w:rPr>
                <w:rFonts w:asciiTheme="majorHAnsi" w:hAnsiTheme="majorHAnsi"/>
                <w:szCs w:val="20"/>
              </w:rPr>
            </w:pPr>
            <w:r w:rsidRPr="00AC7351">
              <w:rPr>
                <w:rFonts w:asciiTheme="majorHAnsi" w:hAnsiTheme="majorHAnsi"/>
                <w:szCs w:val="20"/>
              </w:rPr>
              <w:t xml:space="preserve">  Besparelse transport </w:t>
            </w:r>
          </w:p>
        </w:tc>
        <w:tc>
          <w:tcPr>
            <w:tcW w:w="1425" w:type="dxa"/>
            <w:tcBorders>
              <w:bottom w:val="nil"/>
            </w:tcBorders>
          </w:tcPr>
          <w:p w14:paraId="3769A2BC"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Pr>
                <w:rFonts w:asciiTheme="majorHAnsi" w:hAnsiTheme="majorHAnsi"/>
                <w:szCs w:val="20"/>
              </w:rPr>
              <w:t>0</w:t>
            </w:r>
          </w:p>
        </w:tc>
        <w:tc>
          <w:tcPr>
            <w:tcW w:w="1426" w:type="dxa"/>
            <w:tcBorders>
              <w:bottom w:val="nil"/>
            </w:tcBorders>
          </w:tcPr>
          <w:p w14:paraId="6A94E860"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Pr>
                <w:rFonts w:asciiTheme="majorHAnsi" w:hAnsiTheme="majorHAnsi" w:cs="Calibri"/>
                <w:color w:val="000000"/>
                <w:szCs w:val="20"/>
              </w:rPr>
              <w:t>0,</w:t>
            </w:r>
            <w:r w:rsidRPr="00556BCE">
              <w:rPr>
                <w:rFonts w:asciiTheme="majorHAnsi" w:hAnsiTheme="majorHAnsi" w:cs="Calibri"/>
                <w:color w:val="000000"/>
                <w:szCs w:val="20"/>
              </w:rPr>
              <w:t>3</w:t>
            </w:r>
          </w:p>
        </w:tc>
        <w:tc>
          <w:tcPr>
            <w:tcW w:w="1425" w:type="dxa"/>
            <w:tcBorders>
              <w:bottom w:val="nil"/>
            </w:tcBorders>
          </w:tcPr>
          <w:p w14:paraId="6DA3A229"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E1170">
              <w:t>1</w:t>
            </w:r>
            <w:r>
              <w:t>,</w:t>
            </w:r>
            <w:r w:rsidRPr="004E1170">
              <w:t>0</w:t>
            </w:r>
          </w:p>
        </w:tc>
        <w:tc>
          <w:tcPr>
            <w:tcW w:w="1427" w:type="dxa"/>
            <w:tcBorders>
              <w:bottom w:val="nil"/>
            </w:tcBorders>
          </w:tcPr>
          <w:p w14:paraId="3990DF54"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642861">
              <w:t>8</w:t>
            </w:r>
            <w:r>
              <w:t>,5</w:t>
            </w:r>
          </w:p>
        </w:tc>
      </w:tr>
      <w:tr w:rsidR="003614BB" w:rsidRPr="00556BCE" w14:paraId="082C2A5E" w14:textId="77777777" w:rsidTr="003614BB">
        <w:trPr>
          <w:trHeight w:val="212"/>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410CCABC" w14:textId="77777777" w:rsidR="003614BB" w:rsidRPr="00AC7351" w:rsidRDefault="003614BB" w:rsidP="00415CBF">
            <w:pPr>
              <w:rPr>
                <w:rFonts w:asciiTheme="majorHAnsi" w:hAnsiTheme="majorHAnsi"/>
                <w:szCs w:val="20"/>
              </w:rPr>
            </w:pPr>
            <w:r w:rsidRPr="00AC7351">
              <w:rPr>
                <w:rFonts w:asciiTheme="majorHAnsi" w:hAnsiTheme="majorHAnsi"/>
                <w:szCs w:val="20"/>
              </w:rPr>
              <w:t xml:space="preserve">  </w:t>
            </w:r>
            <w:r>
              <w:rPr>
                <w:rFonts w:asciiTheme="majorHAnsi" w:hAnsiTheme="majorHAnsi"/>
                <w:szCs w:val="20"/>
              </w:rPr>
              <w:t>Løpende k</w:t>
            </w:r>
            <w:r w:rsidRPr="00AC7351">
              <w:rPr>
                <w:rFonts w:asciiTheme="majorHAnsi" w:hAnsiTheme="majorHAnsi"/>
                <w:szCs w:val="20"/>
              </w:rPr>
              <w:t>ursing ansatte</w:t>
            </w:r>
          </w:p>
        </w:tc>
        <w:tc>
          <w:tcPr>
            <w:tcW w:w="1425" w:type="dxa"/>
            <w:tcBorders>
              <w:top w:val="nil"/>
              <w:bottom w:val="nil"/>
            </w:tcBorders>
          </w:tcPr>
          <w:p w14:paraId="22CA5302"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rPr>
            </w:pPr>
            <w:r w:rsidRPr="00556BCE">
              <w:rPr>
                <w:rFonts w:asciiTheme="majorHAnsi" w:hAnsiTheme="majorHAnsi" w:cs="Calibri"/>
                <w:color w:val="000000"/>
                <w:szCs w:val="20"/>
              </w:rPr>
              <w:t>-</w:t>
            </w:r>
            <w:r>
              <w:rPr>
                <w:rFonts w:asciiTheme="majorHAnsi" w:hAnsiTheme="majorHAnsi" w:cs="Calibri"/>
                <w:color w:val="000000"/>
                <w:szCs w:val="20"/>
              </w:rPr>
              <w:t>0</w:t>
            </w:r>
          </w:p>
        </w:tc>
        <w:tc>
          <w:tcPr>
            <w:tcW w:w="1426" w:type="dxa"/>
            <w:tcBorders>
              <w:top w:val="nil"/>
              <w:bottom w:val="nil"/>
            </w:tcBorders>
          </w:tcPr>
          <w:p w14:paraId="46DF3CDB"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rPr>
            </w:pPr>
            <w:r>
              <w:rPr>
                <w:rFonts w:asciiTheme="majorHAnsi" w:hAnsiTheme="majorHAnsi" w:cs="Calibri"/>
                <w:color w:val="000000"/>
                <w:szCs w:val="20"/>
              </w:rPr>
              <w:t>-0,1</w:t>
            </w:r>
          </w:p>
        </w:tc>
        <w:tc>
          <w:tcPr>
            <w:tcW w:w="1425" w:type="dxa"/>
            <w:tcBorders>
              <w:top w:val="nil"/>
              <w:bottom w:val="nil"/>
            </w:tcBorders>
          </w:tcPr>
          <w:p w14:paraId="7D2E822F" w14:textId="77777777" w:rsidR="003614BB" w:rsidRPr="004E1170" w:rsidRDefault="003614BB" w:rsidP="00415CBF">
            <w:pPr>
              <w:jc w:val="center"/>
              <w:cnfStyle w:val="000000000000" w:firstRow="0" w:lastRow="0" w:firstColumn="0" w:lastColumn="0" w:oddVBand="0" w:evenVBand="0" w:oddHBand="0" w:evenHBand="0" w:firstRowFirstColumn="0" w:firstRowLastColumn="0" w:lastRowFirstColumn="0" w:lastRowLastColumn="0"/>
            </w:pPr>
            <w:r w:rsidRPr="004E1170">
              <w:t>-</w:t>
            </w:r>
            <w:r>
              <w:t>0,</w:t>
            </w:r>
            <w:r w:rsidRPr="004E1170">
              <w:t>5</w:t>
            </w:r>
          </w:p>
        </w:tc>
        <w:tc>
          <w:tcPr>
            <w:tcW w:w="1427" w:type="dxa"/>
            <w:tcBorders>
              <w:top w:val="nil"/>
              <w:bottom w:val="nil"/>
            </w:tcBorders>
          </w:tcPr>
          <w:p w14:paraId="7C45431A" w14:textId="77777777" w:rsidR="003614BB" w:rsidRPr="00642861" w:rsidRDefault="003614BB" w:rsidP="00415CBF">
            <w:pPr>
              <w:jc w:val="center"/>
              <w:cnfStyle w:val="000000000000" w:firstRow="0" w:lastRow="0" w:firstColumn="0" w:lastColumn="0" w:oddVBand="0" w:evenVBand="0" w:oddHBand="0" w:evenHBand="0" w:firstRowFirstColumn="0" w:firstRowLastColumn="0" w:lastRowFirstColumn="0" w:lastRowLastColumn="0"/>
            </w:pPr>
            <w:r w:rsidRPr="00642861">
              <w:t>-1</w:t>
            </w:r>
            <w:r>
              <w:t>,5</w:t>
            </w:r>
          </w:p>
        </w:tc>
      </w:tr>
      <w:tr w:rsidR="003614BB" w:rsidRPr="00556BCE" w14:paraId="2C48F1AD" w14:textId="77777777" w:rsidTr="003614BB">
        <w:trPr>
          <w:trHeight w:val="212"/>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14:paraId="21621D9C" w14:textId="77777777" w:rsidR="003614BB" w:rsidRPr="00556BCE" w:rsidRDefault="003614BB" w:rsidP="00415CBF">
            <w:pPr>
              <w:rPr>
                <w:rFonts w:asciiTheme="majorHAnsi" w:hAnsiTheme="majorHAnsi"/>
                <w:szCs w:val="20"/>
              </w:rPr>
            </w:pPr>
            <w:r w:rsidRPr="00AC7351">
              <w:rPr>
                <w:rFonts w:asciiTheme="majorHAnsi" w:hAnsiTheme="majorHAnsi"/>
                <w:szCs w:val="20"/>
              </w:rPr>
              <w:t xml:space="preserve">  Kostand leie og drift av løsning</w:t>
            </w:r>
          </w:p>
        </w:tc>
        <w:tc>
          <w:tcPr>
            <w:tcW w:w="1425" w:type="dxa"/>
            <w:tcBorders>
              <w:top w:val="nil"/>
              <w:bottom w:val="single" w:sz="4" w:space="0" w:color="auto"/>
            </w:tcBorders>
          </w:tcPr>
          <w:p w14:paraId="4C16ABC2"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556BCE">
              <w:rPr>
                <w:rFonts w:asciiTheme="majorHAnsi" w:hAnsiTheme="majorHAnsi" w:cs="Calibri"/>
                <w:color w:val="000000"/>
                <w:szCs w:val="20"/>
              </w:rPr>
              <w:t>-2</w:t>
            </w:r>
            <w:r>
              <w:rPr>
                <w:rFonts w:asciiTheme="majorHAnsi" w:hAnsiTheme="majorHAnsi" w:cs="Calibri"/>
                <w:color w:val="000000"/>
                <w:szCs w:val="20"/>
              </w:rPr>
              <w:t>,1</w:t>
            </w:r>
          </w:p>
        </w:tc>
        <w:tc>
          <w:tcPr>
            <w:tcW w:w="1426" w:type="dxa"/>
            <w:tcBorders>
              <w:top w:val="nil"/>
              <w:bottom w:val="single" w:sz="4" w:space="0" w:color="auto"/>
            </w:tcBorders>
          </w:tcPr>
          <w:p w14:paraId="1CC81343"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556BCE">
              <w:rPr>
                <w:rFonts w:asciiTheme="majorHAnsi" w:hAnsiTheme="majorHAnsi" w:cs="Calibri"/>
                <w:color w:val="000000"/>
                <w:szCs w:val="20"/>
              </w:rPr>
              <w:t>-2</w:t>
            </w:r>
            <w:r>
              <w:rPr>
                <w:rFonts w:asciiTheme="majorHAnsi" w:hAnsiTheme="majorHAnsi" w:cs="Calibri"/>
                <w:color w:val="000000"/>
                <w:szCs w:val="20"/>
              </w:rPr>
              <w:t>,</w:t>
            </w:r>
            <w:r w:rsidRPr="00556BCE">
              <w:rPr>
                <w:rFonts w:asciiTheme="majorHAnsi" w:hAnsiTheme="majorHAnsi" w:cs="Calibri"/>
                <w:color w:val="000000"/>
                <w:szCs w:val="20"/>
              </w:rPr>
              <w:t>5</w:t>
            </w:r>
          </w:p>
        </w:tc>
        <w:tc>
          <w:tcPr>
            <w:tcW w:w="1425" w:type="dxa"/>
            <w:tcBorders>
              <w:top w:val="nil"/>
              <w:bottom w:val="single" w:sz="4" w:space="0" w:color="auto"/>
            </w:tcBorders>
          </w:tcPr>
          <w:p w14:paraId="4297A664"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E1170">
              <w:t>-41</w:t>
            </w:r>
            <w:r>
              <w:t>,</w:t>
            </w:r>
            <w:r w:rsidRPr="004E1170">
              <w:t>5</w:t>
            </w:r>
          </w:p>
        </w:tc>
        <w:tc>
          <w:tcPr>
            <w:tcW w:w="1427" w:type="dxa"/>
            <w:tcBorders>
              <w:top w:val="nil"/>
              <w:bottom w:val="single" w:sz="4" w:space="0" w:color="auto"/>
            </w:tcBorders>
          </w:tcPr>
          <w:p w14:paraId="4ED714E2"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642861">
              <w:t>-69</w:t>
            </w:r>
            <w:r>
              <w:t>,</w:t>
            </w:r>
            <w:r w:rsidRPr="00642861">
              <w:t>9</w:t>
            </w:r>
          </w:p>
        </w:tc>
      </w:tr>
      <w:tr w:rsidR="003614BB" w:rsidRPr="00556BCE" w14:paraId="5DC19D9E" w14:textId="77777777" w:rsidTr="003614BB">
        <w:trPr>
          <w:trHeight w:val="20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056C4FF2" w14:textId="77777777" w:rsidR="003614BB" w:rsidRPr="00556BCE" w:rsidRDefault="003614BB" w:rsidP="00415CBF">
            <w:pPr>
              <w:rPr>
                <w:rFonts w:asciiTheme="majorHAnsi" w:hAnsiTheme="majorHAnsi"/>
                <w:b/>
                <w:bCs/>
                <w:szCs w:val="20"/>
              </w:rPr>
            </w:pPr>
            <w:r w:rsidRPr="00556BCE">
              <w:rPr>
                <w:rFonts w:asciiTheme="majorHAnsi" w:hAnsiTheme="majorHAnsi"/>
                <w:b/>
                <w:bCs/>
                <w:szCs w:val="20"/>
              </w:rPr>
              <w:t>Netto nåverdi kommunale virkninger</w:t>
            </w:r>
          </w:p>
        </w:tc>
        <w:tc>
          <w:tcPr>
            <w:tcW w:w="1425" w:type="dxa"/>
            <w:tcBorders>
              <w:top w:val="single" w:sz="4" w:space="0" w:color="auto"/>
              <w:bottom w:val="single" w:sz="4" w:space="0" w:color="auto"/>
            </w:tcBorders>
          </w:tcPr>
          <w:p w14:paraId="27439F14" w14:textId="77777777" w:rsidR="003614BB" w:rsidRPr="00F22FF8"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r w:rsidRPr="00F22FF8">
              <w:rPr>
                <w:rFonts w:asciiTheme="majorHAnsi" w:hAnsiTheme="majorHAnsi" w:cs="Calibri"/>
                <w:b/>
                <w:bCs/>
                <w:color w:val="000000"/>
                <w:szCs w:val="20"/>
              </w:rPr>
              <w:t>2</w:t>
            </w:r>
            <w:r>
              <w:rPr>
                <w:rFonts w:asciiTheme="majorHAnsi" w:hAnsiTheme="majorHAnsi" w:cs="Calibri"/>
                <w:b/>
                <w:bCs/>
                <w:color w:val="000000"/>
                <w:szCs w:val="20"/>
              </w:rPr>
              <w:t>,</w:t>
            </w:r>
            <w:r w:rsidRPr="00F22FF8">
              <w:rPr>
                <w:rFonts w:asciiTheme="majorHAnsi" w:hAnsiTheme="majorHAnsi" w:cs="Calibri"/>
                <w:b/>
                <w:bCs/>
                <w:color w:val="000000"/>
                <w:szCs w:val="20"/>
              </w:rPr>
              <w:t>1</w:t>
            </w:r>
          </w:p>
        </w:tc>
        <w:tc>
          <w:tcPr>
            <w:tcW w:w="1426" w:type="dxa"/>
            <w:tcBorders>
              <w:top w:val="single" w:sz="4" w:space="0" w:color="auto"/>
              <w:bottom w:val="single" w:sz="4" w:space="0" w:color="auto"/>
            </w:tcBorders>
          </w:tcPr>
          <w:p w14:paraId="683A8387" w14:textId="77777777" w:rsidR="003614BB" w:rsidRPr="00F22FF8"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r w:rsidRPr="00F22FF8">
              <w:rPr>
                <w:rFonts w:asciiTheme="majorHAnsi" w:hAnsiTheme="majorHAnsi"/>
                <w:b/>
                <w:bCs/>
                <w:szCs w:val="20"/>
              </w:rPr>
              <w:t>7</w:t>
            </w:r>
            <w:r>
              <w:rPr>
                <w:rFonts w:asciiTheme="majorHAnsi" w:hAnsiTheme="majorHAnsi"/>
                <w:b/>
                <w:bCs/>
                <w:szCs w:val="20"/>
              </w:rPr>
              <w:t>,7</w:t>
            </w:r>
          </w:p>
        </w:tc>
        <w:tc>
          <w:tcPr>
            <w:tcW w:w="1425" w:type="dxa"/>
            <w:tcBorders>
              <w:top w:val="single" w:sz="4" w:space="0" w:color="auto"/>
              <w:bottom w:val="single" w:sz="4" w:space="0" w:color="auto"/>
            </w:tcBorders>
          </w:tcPr>
          <w:p w14:paraId="27D4B3E7" w14:textId="71DE2D2C" w:rsidR="003614BB" w:rsidRPr="00F22FF8"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r w:rsidRPr="0030163D">
              <w:rPr>
                <w:rFonts w:asciiTheme="majorHAnsi" w:hAnsiTheme="majorHAnsi"/>
                <w:b/>
                <w:bCs/>
                <w:szCs w:val="20"/>
              </w:rPr>
              <w:t>44</w:t>
            </w:r>
          </w:p>
        </w:tc>
        <w:tc>
          <w:tcPr>
            <w:tcW w:w="1427" w:type="dxa"/>
            <w:tcBorders>
              <w:top w:val="single" w:sz="4" w:space="0" w:color="auto"/>
              <w:bottom w:val="single" w:sz="4" w:space="0" w:color="auto"/>
            </w:tcBorders>
          </w:tcPr>
          <w:p w14:paraId="260660F0" w14:textId="77777777" w:rsidR="003614BB" w:rsidRPr="00F22FF8"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r w:rsidRPr="00705614">
              <w:rPr>
                <w:rFonts w:asciiTheme="majorHAnsi" w:hAnsiTheme="majorHAnsi"/>
                <w:b/>
                <w:bCs/>
                <w:szCs w:val="20"/>
              </w:rPr>
              <w:t>22</w:t>
            </w:r>
            <w:r>
              <w:rPr>
                <w:rFonts w:asciiTheme="majorHAnsi" w:hAnsiTheme="majorHAnsi"/>
                <w:b/>
                <w:bCs/>
                <w:szCs w:val="20"/>
              </w:rPr>
              <w:t>2,0</w:t>
            </w:r>
          </w:p>
        </w:tc>
      </w:tr>
      <w:tr w:rsidR="003614BB" w:rsidRPr="00556BCE" w14:paraId="3A3799ED" w14:textId="77777777" w:rsidTr="003614BB">
        <w:trPr>
          <w:trHeight w:val="212"/>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67C8ACB5" w14:textId="77777777" w:rsidR="003614BB" w:rsidRPr="00556BCE" w:rsidRDefault="003614BB" w:rsidP="00415CBF">
            <w:pPr>
              <w:rPr>
                <w:rFonts w:asciiTheme="majorHAnsi" w:hAnsiTheme="majorHAnsi"/>
                <w:szCs w:val="20"/>
              </w:rPr>
            </w:pPr>
            <w:r w:rsidRPr="00AC7351">
              <w:rPr>
                <w:rFonts w:asciiTheme="majorHAnsi" w:hAnsiTheme="majorHAnsi"/>
                <w:szCs w:val="20"/>
              </w:rPr>
              <w:t xml:space="preserve">  Skattefinansierings</w:t>
            </w:r>
            <w:r>
              <w:rPr>
                <w:rFonts w:asciiTheme="majorHAnsi" w:hAnsiTheme="majorHAnsi"/>
                <w:szCs w:val="20"/>
              </w:rPr>
              <w:t>gevinst</w:t>
            </w:r>
          </w:p>
        </w:tc>
        <w:tc>
          <w:tcPr>
            <w:tcW w:w="1425" w:type="dxa"/>
            <w:tcBorders>
              <w:bottom w:val="single" w:sz="4" w:space="0" w:color="auto"/>
            </w:tcBorders>
          </w:tcPr>
          <w:p w14:paraId="189694B1"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556BCE">
              <w:rPr>
                <w:rFonts w:asciiTheme="majorHAnsi" w:hAnsiTheme="majorHAnsi" w:cs="Calibri"/>
                <w:color w:val="000000"/>
                <w:szCs w:val="20"/>
              </w:rPr>
              <w:t>1</w:t>
            </w:r>
            <w:r>
              <w:rPr>
                <w:rFonts w:asciiTheme="majorHAnsi" w:hAnsiTheme="majorHAnsi" w:cs="Calibri"/>
                <w:color w:val="000000"/>
                <w:szCs w:val="20"/>
              </w:rPr>
              <w:t>,</w:t>
            </w:r>
            <w:r w:rsidRPr="00556BCE">
              <w:rPr>
                <w:rFonts w:asciiTheme="majorHAnsi" w:hAnsiTheme="majorHAnsi" w:cs="Calibri"/>
                <w:color w:val="000000"/>
                <w:szCs w:val="20"/>
              </w:rPr>
              <w:t>2</w:t>
            </w:r>
          </w:p>
        </w:tc>
        <w:tc>
          <w:tcPr>
            <w:tcW w:w="1426" w:type="dxa"/>
            <w:tcBorders>
              <w:bottom w:val="single" w:sz="4" w:space="0" w:color="auto"/>
            </w:tcBorders>
          </w:tcPr>
          <w:p w14:paraId="63D30438"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556BCE">
              <w:rPr>
                <w:rFonts w:asciiTheme="majorHAnsi" w:hAnsiTheme="majorHAnsi"/>
                <w:szCs w:val="20"/>
              </w:rPr>
              <w:t>2</w:t>
            </w:r>
            <w:r>
              <w:rPr>
                <w:rFonts w:asciiTheme="majorHAnsi" w:hAnsiTheme="majorHAnsi"/>
                <w:szCs w:val="20"/>
              </w:rPr>
              <w:t>,</w:t>
            </w:r>
            <w:r w:rsidRPr="00556BCE">
              <w:rPr>
                <w:rFonts w:asciiTheme="majorHAnsi" w:hAnsiTheme="majorHAnsi"/>
                <w:szCs w:val="20"/>
              </w:rPr>
              <w:t>4</w:t>
            </w:r>
          </w:p>
        </w:tc>
        <w:tc>
          <w:tcPr>
            <w:tcW w:w="1425" w:type="dxa"/>
            <w:tcBorders>
              <w:bottom w:val="single" w:sz="4" w:space="0" w:color="auto"/>
            </w:tcBorders>
          </w:tcPr>
          <w:p w14:paraId="3155C1D8"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C527D5">
              <w:t>8</w:t>
            </w:r>
            <w:r>
              <w:t>,</w:t>
            </w:r>
            <w:r w:rsidRPr="00C527D5">
              <w:t>4</w:t>
            </w:r>
          </w:p>
        </w:tc>
        <w:tc>
          <w:tcPr>
            <w:tcW w:w="1427" w:type="dxa"/>
            <w:tcBorders>
              <w:bottom w:val="single" w:sz="4" w:space="0" w:color="auto"/>
            </w:tcBorders>
          </w:tcPr>
          <w:p w14:paraId="41FA4BB8"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7B34C9">
              <w:t>42</w:t>
            </w:r>
            <w:r>
              <w:t>,6</w:t>
            </w:r>
          </w:p>
        </w:tc>
      </w:tr>
      <w:tr w:rsidR="003614BB" w:rsidRPr="00556BCE" w14:paraId="08E7142B" w14:textId="77777777" w:rsidTr="003614BB">
        <w:trPr>
          <w:trHeight w:val="21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0218E8E7" w14:textId="77777777" w:rsidR="003614BB" w:rsidRPr="00556BCE" w:rsidRDefault="003614BB" w:rsidP="00415CBF">
            <w:pPr>
              <w:rPr>
                <w:rFonts w:asciiTheme="majorHAnsi" w:hAnsiTheme="majorHAnsi"/>
                <w:b/>
                <w:bCs/>
                <w:szCs w:val="20"/>
              </w:rPr>
            </w:pPr>
            <w:r w:rsidRPr="00556BCE">
              <w:rPr>
                <w:rFonts w:asciiTheme="majorHAnsi" w:hAnsiTheme="majorHAnsi"/>
                <w:b/>
                <w:bCs/>
                <w:szCs w:val="20"/>
              </w:rPr>
              <w:t xml:space="preserve">Netto nåverdi </w:t>
            </w:r>
            <w:r>
              <w:rPr>
                <w:rFonts w:asciiTheme="majorHAnsi" w:hAnsiTheme="majorHAnsi"/>
                <w:b/>
                <w:bCs/>
                <w:szCs w:val="20"/>
              </w:rPr>
              <w:t>prissatte</w:t>
            </w:r>
            <w:r w:rsidRPr="00556BCE">
              <w:rPr>
                <w:rFonts w:asciiTheme="majorHAnsi" w:hAnsiTheme="majorHAnsi"/>
                <w:b/>
                <w:bCs/>
                <w:szCs w:val="20"/>
              </w:rPr>
              <w:t xml:space="preserve"> virkninger</w:t>
            </w:r>
          </w:p>
        </w:tc>
        <w:tc>
          <w:tcPr>
            <w:tcW w:w="1425" w:type="dxa"/>
            <w:tcBorders>
              <w:top w:val="single" w:sz="4" w:space="0" w:color="auto"/>
              <w:bottom w:val="single" w:sz="4" w:space="0" w:color="auto"/>
            </w:tcBorders>
          </w:tcPr>
          <w:p w14:paraId="10AB8431"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r w:rsidRPr="00B82D43">
              <w:rPr>
                <w:rFonts w:asciiTheme="majorHAnsi" w:hAnsiTheme="majorHAnsi"/>
                <w:b/>
                <w:bCs/>
                <w:szCs w:val="20"/>
              </w:rPr>
              <w:t>3</w:t>
            </w:r>
            <w:r>
              <w:rPr>
                <w:rFonts w:asciiTheme="majorHAnsi" w:hAnsiTheme="majorHAnsi"/>
                <w:b/>
                <w:bCs/>
                <w:szCs w:val="20"/>
              </w:rPr>
              <w:t>,4</w:t>
            </w:r>
          </w:p>
        </w:tc>
        <w:tc>
          <w:tcPr>
            <w:tcW w:w="1426" w:type="dxa"/>
            <w:tcBorders>
              <w:top w:val="single" w:sz="4" w:space="0" w:color="auto"/>
              <w:bottom w:val="single" w:sz="4" w:space="0" w:color="auto"/>
            </w:tcBorders>
          </w:tcPr>
          <w:p w14:paraId="1EFB0DF8"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r w:rsidRPr="00B82D43">
              <w:rPr>
                <w:rFonts w:asciiTheme="majorHAnsi" w:hAnsiTheme="majorHAnsi"/>
                <w:b/>
                <w:bCs/>
                <w:szCs w:val="20"/>
              </w:rPr>
              <w:t>10</w:t>
            </w:r>
            <w:r>
              <w:rPr>
                <w:rFonts w:asciiTheme="majorHAnsi" w:hAnsiTheme="majorHAnsi"/>
                <w:b/>
                <w:bCs/>
                <w:szCs w:val="20"/>
              </w:rPr>
              <w:t>,1</w:t>
            </w:r>
          </w:p>
        </w:tc>
        <w:tc>
          <w:tcPr>
            <w:tcW w:w="1425" w:type="dxa"/>
            <w:tcBorders>
              <w:top w:val="single" w:sz="4" w:space="0" w:color="auto"/>
              <w:bottom w:val="single" w:sz="4" w:space="0" w:color="auto"/>
            </w:tcBorders>
          </w:tcPr>
          <w:p w14:paraId="2053961F"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r w:rsidRPr="00294F3F">
              <w:rPr>
                <w:rFonts w:asciiTheme="majorHAnsi" w:hAnsiTheme="majorHAnsi"/>
                <w:b/>
                <w:bCs/>
                <w:szCs w:val="20"/>
              </w:rPr>
              <w:t>52</w:t>
            </w:r>
            <w:r>
              <w:rPr>
                <w:rFonts w:asciiTheme="majorHAnsi" w:hAnsiTheme="majorHAnsi"/>
                <w:b/>
                <w:bCs/>
                <w:szCs w:val="20"/>
              </w:rPr>
              <w:t>,6</w:t>
            </w:r>
          </w:p>
        </w:tc>
        <w:tc>
          <w:tcPr>
            <w:tcW w:w="1427" w:type="dxa"/>
            <w:tcBorders>
              <w:top w:val="single" w:sz="4" w:space="0" w:color="auto"/>
              <w:bottom w:val="single" w:sz="4" w:space="0" w:color="auto"/>
            </w:tcBorders>
          </w:tcPr>
          <w:p w14:paraId="41B2F17D" w14:textId="77777777" w:rsidR="003614BB" w:rsidRPr="00556BCE" w:rsidRDefault="003614BB"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r w:rsidRPr="003335C7">
              <w:rPr>
                <w:rFonts w:asciiTheme="majorHAnsi" w:hAnsiTheme="majorHAnsi"/>
                <w:b/>
                <w:bCs/>
                <w:szCs w:val="20"/>
              </w:rPr>
              <w:t>264</w:t>
            </w:r>
            <w:r>
              <w:rPr>
                <w:rFonts w:asciiTheme="majorHAnsi" w:hAnsiTheme="majorHAnsi"/>
                <w:b/>
                <w:bCs/>
                <w:szCs w:val="20"/>
              </w:rPr>
              <w:t>,6</w:t>
            </w:r>
          </w:p>
        </w:tc>
      </w:tr>
      <w:tr w:rsidR="003614BB" w:rsidRPr="00556BCE" w14:paraId="3E3C439C" w14:textId="77777777" w:rsidTr="003614BB">
        <w:trPr>
          <w:trHeight w:val="20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14:paraId="23FD5B3D" w14:textId="77777777" w:rsidR="003614BB" w:rsidRPr="009509C9" w:rsidRDefault="003614BB" w:rsidP="00415CBF">
            <w:pPr>
              <w:rPr>
                <w:rFonts w:asciiTheme="majorHAnsi" w:hAnsiTheme="majorHAnsi"/>
                <w:i/>
                <w:iCs/>
                <w:szCs w:val="20"/>
              </w:rPr>
            </w:pPr>
            <w:r w:rsidRPr="009509C9">
              <w:rPr>
                <w:rFonts w:asciiTheme="majorHAnsi" w:hAnsiTheme="majorHAnsi"/>
                <w:i/>
                <w:iCs/>
                <w:szCs w:val="20"/>
              </w:rPr>
              <w:t>Brukere</w:t>
            </w:r>
          </w:p>
        </w:tc>
        <w:tc>
          <w:tcPr>
            <w:tcW w:w="1425" w:type="dxa"/>
            <w:tcBorders>
              <w:top w:val="single" w:sz="4" w:space="0" w:color="auto"/>
              <w:bottom w:val="nil"/>
            </w:tcBorders>
          </w:tcPr>
          <w:p w14:paraId="49A1EDAE" w14:textId="77777777" w:rsidR="003614BB" w:rsidRPr="00556BCE" w:rsidRDefault="003614BB"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1426" w:type="dxa"/>
            <w:tcBorders>
              <w:top w:val="single" w:sz="4" w:space="0" w:color="auto"/>
              <w:bottom w:val="nil"/>
            </w:tcBorders>
          </w:tcPr>
          <w:p w14:paraId="642800BA" w14:textId="77777777" w:rsidR="003614BB" w:rsidRPr="00556BCE" w:rsidRDefault="003614BB"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1425" w:type="dxa"/>
            <w:tcBorders>
              <w:top w:val="single" w:sz="4" w:space="0" w:color="auto"/>
              <w:bottom w:val="nil"/>
            </w:tcBorders>
          </w:tcPr>
          <w:p w14:paraId="6DB0DB93" w14:textId="77777777" w:rsidR="003614BB" w:rsidRPr="0030163D" w:rsidRDefault="003614BB"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1427" w:type="dxa"/>
            <w:tcBorders>
              <w:top w:val="single" w:sz="4" w:space="0" w:color="auto"/>
              <w:bottom w:val="nil"/>
            </w:tcBorders>
          </w:tcPr>
          <w:p w14:paraId="34E487D8" w14:textId="77777777" w:rsidR="003614BB" w:rsidRPr="0092579C" w:rsidRDefault="003614BB"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i/>
                <w:iCs/>
                <w:szCs w:val="20"/>
              </w:rPr>
            </w:pPr>
            <w:r w:rsidRPr="0092579C">
              <w:rPr>
                <w:rFonts w:asciiTheme="majorHAnsi" w:hAnsiTheme="majorHAnsi"/>
                <w:i/>
                <w:iCs/>
                <w:szCs w:val="20"/>
              </w:rPr>
              <w:t>Konsekvens</w:t>
            </w:r>
          </w:p>
        </w:tc>
      </w:tr>
      <w:tr w:rsidR="003614BB" w:rsidRPr="00556BCE" w14:paraId="0EC3CB95" w14:textId="77777777" w:rsidTr="003614BB">
        <w:trPr>
          <w:trHeight w:val="212"/>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8FA7EDB" w14:textId="77777777" w:rsidR="003614BB" w:rsidRPr="0079724A" w:rsidRDefault="003614BB" w:rsidP="00415CBF">
            <w:pPr>
              <w:rPr>
                <w:rFonts w:asciiTheme="majorHAnsi" w:hAnsiTheme="majorHAnsi"/>
                <w:szCs w:val="20"/>
              </w:rPr>
            </w:pPr>
            <w:r>
              <w:rPr>
                <w:rFonts w:asciiTheme="majorHAnsi" w:hAnsiTheme="majorHAnsi"/>
                <w:szCs w:val="20"/>
              </w:rPr>
              <w:t xml:space="preserve">  M</w:t>
            </w:r>
            <w:r w:rsidRPr="0079724A">
              <w:rPr>
                <w:rFonts w:asciiTheme="majorHAnsi" w:hAnsiTheme="majorHAnsi"/>
                <w:szCs w:val="20"/>
              </w:rPr>
              <w:t>edisiner</w:t>
            </w:r>
            <w:r>
              <w:rPr>
                <w:rFonts w:asciiTheme="majorHAnsi" w:hAnsiTheme="majorHAnsi"/>
                <w:szCs w:val="20"/>
              </w:rPr>
              <w:t xml:space="preserve"> til rett tid</w:t>
            </w:r>
          </w:p>
        </w:tc>
        <w:tc>
          <w:tcPr>
            <w:tcW w:w="1425" w:type="dxa"/>
            <w:tcBorders>
              <w:top w:val="nil"/>
              <w:bottom w:val="nil"/>
            </w:tcBorders>
          </w:tcPr>
          <w:p w14:paraId="2CE16077" w14:textId="77777777" w:rsidR="003614BB" w:rsidRPr="00556BCE" w:rsidRDefault="003614BB"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1426" w:type="dxa"/>
            <w:tcBorders>
              <w:top w:val="nil"/>
              <w:bottom w:val="nil"/>
            </w:tcBorders>
          </w:tcPr>
          <w:p w14:paraId="5D3E84F4" w14:textId="77777777" w:rsidR="003614BB" w:rsidRPr="00556BCE" w:rsidRDefault="003614BB"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1425" w:type="dxa"/>
            <w:tcBorders>
              <w:top w:val="nil"/>
              <w:bottom w:val="nil"/>
            </w:tcBorders>
          </w:tcPr>
          <w:p w14:paraId="427F68AC" w14:textId="77777777" w:rsidR="003614BB" w:rsidRPr="0030163D" w:rsidRDefault="003614BB"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1427" w:type="dxa"/>
            <w:tcBorders>
              <w:top w:val="nil"/>
              <w:bottom w:val="nil"/>
            </w:tcBorders>
          </w:tcPr>
          <w:p w14:paraId="2CDF54C5" w14:textId="77777777" w:rsidR="003614BB" w:rsidRPr="0092579C" w:rsidRDefault="003614BB"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92579C">
              <w:rPr>
                <w:rFonts w:asciiTheme="majorHAnsi" w:hAnsiTheme="majorHAnsi"/>
                <w:szCs w:val="20"/>
              </w:rPr>
              <w:t>++/+++</w:t>
            </w:r>
          </w:p>
        </w:tc>
      </w:tr>
      <w:tr w:rsidR="003614BB" w:rsidRPr="00556BCE" w14:paraId="66FA0C48" w14:textId="77777777" w:rsidTr="003614BB">
        <w:trPr>
          <w:trHeight w:val="212"/>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0865C795" w14:textId="33B0EAF1" w:rsidR="003614BB" w:rsidRPr="0079724A" w:rsidRDefault="003614BB" w:rsidP="00415CBF">
            <w:pPr>
              <w:rPr>
                <w:rFonts w:asciiTheme="majorHAnsi" w:hAnsiTheme="majorHAnsi"/>
                <w:szCs w:val="20"/>
              </w:rPr>
            </w:pPr>
            <w:r>
              <w:rPr>
                <w:rFonts w:asciiTheme="majorHAnsi" w:hAnsiTheme="majorHAnsi"/>
                <w:szCs w:val="20"/>
              </w:rPr>
              <w:t xml:space="preserve">  </w:t>
            </w:r>
            <w:r w:rsidRPr="0079724A">
              <w:rPr>
                <w:rFonts w:asciiTheme="majorHAnsi" w:hAnsiTheme="majorHAnsi"/>
                <w:szCs w:val="20"/>
              </w:rPr>
              <w:t>Fleksibilitet</w:t>
            </w:r>
            <w:r w:rsidR="007D7250">
              <w:rPr>
                <w:rFonts w:asciiTheme="majorHAnsi" w:hAnsiTheme="majorHAnsi"/>
                <w:szCs w:val="20"/>
              </w:rPr>
              <w:t xml:space="preserve"> og forutsigbarhet</w:t>
            </w:r>
          </w:p>
        </w:tc>
        <w:tc>
          <w:tcPr>
            <w:tcW w:w="1425" w:type="dxa"/>
            <w:tcBorders>
              <w:top w:val="nil"/>
              <w:bottom w:val="nil"/>
            </w:tcBorders>
          </w:tcPr>
          <w:p w14:paraId="43A6584D" w14:textId="77777777" w:rsidR="003614BB" w:rsidRPr="00556BCE" w:rsidRDefault="003614BB"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1426" w:type="dxa"/>
            <w:tcBorders>
              <w:top w:val="nil"/>
              <w:bottom w:val="nil"/>
            </w:tcBorders>
          </w:tcPr>
          <w:p w14:paraId="5F964C26" w14:textId="77777777" w:rsidR="003614BB" w:rsidRPr="00556BCE" w:rsidRDefault="003614BB"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1425" w:type="dxa"/>
            <w:tcBorders>
              <w:top w:val="nil"/>
              <w:bottom w:val="nil"/>
            </w:tcBorders>
          </w:tcPr>
          <w:p w14:paraId="23F44744" w14:textId="77777777" w:rsidR="003614BB" w:rsidRPr="0030163D" w:rsidRDefault="003614BB"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1427" w:type="dxa"/>
            <w:tcBorders>
              <w:top w:val="nil"/>
              <w:bottom w:val="nil"/>
            </w:tcBorders>
          </w:tcPr>
          <w:p w14:paraId="6D5EC009" w14:textId="456C6464" w:rsidR="003614BB" w:rsidRPr="0092579C" w:rsidRDefault="003614BB"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92579C">
              <w:rPr>
                <w:rFonts w:asciiTheme="majorHAnsi" w:hAnsiTheme="majorHAnsi"/>
                <w:szCs w:val="20"/>
              </w:rPr>
              <w:t>++/+++</w:t>
            </w:r>
          </w:p>
        </w:tc>
      </w:tr>
      <w:tr w:rsidR="003614BB" w:rsidRPr="00556BCE" w14:paraId="40F0FCC9" w14:textId="77777777" w:rsidTr="003614BB">
        <w:trPr>
          <w:trHeight w:val="212"/>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1B61F78" w14:textId="77777777" w:rsidR="003614BB" w:rsidRPr="0079724A" w:rsidRDefault="003614BB" w:rsidP="00415CBF">
            <w:pPr>
              <w:rPr>
                <w:rFonts w:asciiTheme="majorHAnsi" w:hAnsiTheme="majorHAnsi"/>
                <w:szCs w:val="20"/>
              </w:rPr>
            </w:pPr>
            <w:r>
              <w:rPr>
                <w:rFonts w:asciiTheme="majorHAnsi" w:hAnsiTheme="majorHAnsi"/>
                <w:szCs w:val="20"/>
              </w:rPr>
              <w:t xml:space="preserve">  </w:t>
            </w:r>
            <w:r w:rsidRPr="0079724A">
              <w:rPr>
                <w:rFonts w:asciiTheme="majorHAnsi" w:hAnsiTheme="majorHAnsi"/>
                <w:szCs w:val="20"/>
              </w:rPr>
              <w:t>Selvstendighet</w:t>
            </w:r>
          </w:p>
        </w:tc>
        <w:tc>
          <w:tcPr>
            <w:tcW w:w="1425" w:type="dxa"/>
            <w:tcBorders>
              <w:top w:val="nil"/>
              <w:bottom w:val="nil"/>
            </w:tcBorders>
          </w:tcPr>
          <w:p w14:paraId="62E1F4FD" w14:textId="77777777" w:rsidR="003614BB" w:rsidRPr="00556BCE" w:rsidRDefault="003614BB"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1426" w:type="dxa"/>
            <w:tcBorders>
              <w:top w:val="nil"/>
              <w:bottom w:val="nil"/>
            </w:tcBorders>
          </w:tcPr>
          <w:p w14:paraId="1180892C" w14:textId="77777777" w:rsidR="003614BB" w:rsidRPr="00556BCE" w:rsidRDefault="003614BB"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1425" w:type="dxa"/>
            <w:tcBorders>
              <w:top w:val="nil"/>
              <w:bottom w:val="nil"/>
            </w:tcBorders>
          </w:tcPr>
          <w:p w14:paraId="0B1B08BF" w14:textId="77777777" w:rsidR="003614BB" w:rsidRPr="0030163D" w:rsidRDefault="003614BB"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1427" w:type="dxa"/>
            <w:tcBorders>
              <w:top w:val="nil"/>
              <w:bottom w:val="nil"/>
            </w:tcBorders>
          </w:tcPr>
          <w:p w14:paraId="272B3DDD" w14:textId="77777777" w:rsidR="003614BB" w:rsidRPr="0092579C" w:rsidRDefault="003614BB"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92579C">
              <w:rPr>
                <w:rFonts w:asciiTheme="majorHAnsi" w:hAnsiTheme="majorHAnsi"/>
                <w:szCs w:val="20"/>
              </w:rPr>
              <w:t>0/+</w:t>
            </w:r>
          </w:p>
        </w:tc>
      </w:tr>
      <w:tr w:rsidR="003614BB" w:rsidRPr="00556BCE" w14:paraId="75993975" w14:textId="77777777" w:rsidTr="003614BB">
        <w:trPr>
          <w:trHeight w:val="212"/>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781E7904" w14:textId="77777777" w:rsidR="003614BB" w:rsidRPr="00800EE5" w:rsidRDefault="003614BB" w:rsidP="00415CBF">
            <w:pPr>
              <w:rPr>
                <w:rFonts w:asciiTheme="majorHAnsi" w:hAnsiTheme="majorHAnsi"/>
                <w:szCs w:val="20"/>
              </w:rPr>
            </w:pPr>
            <w:r>
              <w:rPr>
                <w:rFonts w:asciiTheme="majorHAnsi" w:hAnsiTheme="majorHAnsi"/>
                <w:szCs w:val="20"/>
              </w:rPr>
              <w:t xml:space="preserve">  </w:t>
            </w:r>
            <w:r w:rsidRPr="0079724A">
              <w:rPr>
                <w:rFonts w:asciiTheme="majorHAnsi" w:hAnsiTheme="majorHAnsi"/>
                <w:szCs w:val="20"/>
              </w:rPr>
              <w:t>Smitterisiko</w:t>
            </w:r>
          </w:p>
        </w:tc>
        <w:tc>
          <w:tcPr>
            <w:tcW w:w="1425" w:type="dxa"/>
            <w:tcBorders>
              <w:top w:val="nil"/>
              <w:bottom w:val="nil"/>
            </w:tcBorders>
          </w:tcPr>
          <w:p w14:paraId="44159207" w14:textId="77777777" w:rsidR="003614BB" w:rsidRPr="00556BCE" w:rsidRDefault="003614BB"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1426" w:type="dxa"/>
            <w:tcBorders>
              <w:top w:val="nil"/>
              <w:bottom w:val="nil"/>
            </w:tcBorders>
          </w:tcPr>
          <w:p w14:paraId="0A8FEEE3" w14:textId="77777777" w:rsidR="003614BB" w:rsidRPr="00556BCE" w:rsidRDefault="003614BB"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1425" w:type="dxa"/>
            <w:tcBorders>
              <w:top w:val="nil"/>
              <w:bottom w:val="nil"/>
            </w:tcBorders>
          </w:tcPr>
          <w:p w14:paraId="4ECC33DC" w14:textId="77777777" w:rsidR="003614BB" w:rsidRPr="0030163D" w:rsidRDefault="003614BB"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1427" w:type="dxa"/>
            <w:tcBorders>
              <w:top w:val="nil"/>
              <w:bottom w:val="nil"/>
            </w:tcBorders>
          </w:tcPr>
          <w:p w14:paraId="0AEE5E02" w14:textId="77777777" w:rsidR="003614BB" w:rsidRPr="0092579C" w:rsidRDefault="003614BB"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92579C">
              <w:rPr>
                <w:rFonts w:asciiTheme="majorHAnsi" w:hAnsiTheme="majorHAnsi"/>
                <w:szCs w:val="20"/>
              </w:rPr>
              <w:t>0/+</w:t>
            </w:r>
          </w:p>
        </w:tc>
      </w:tr>
      <w:tr w:rsidR="003614BB" w:rsidRPr="00556BCE" w14:paraId="52D8962B" w14:textId="77777777" w:rsidTr="003614BB">
        <w:trPr>
          <w:trHeight w:val="212"/>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14:paraId="123E2954" w14:textId="77777777" w:rsidR="003614BB" w:rsidRPr="00437885" w:rsidRDefault="003614BB" w:rsidP="00415CBF">
            <w:pPr>
              <w:rPr>
                <w:rFonts w:asciiTheme="majorHAnsi" w:hAnsiTheme="majorHAnsi"/>
                <w:szCs w:val="20"/>
              </w:rPr>
            </w:pPr>
            <w:r w:rsidRPr="00437885">
              <w:rPr>
                <w:rFonts w:asciiTheme="majorHAnsi" w:hAnsiTheme="majorHAnsi"/>
                <w:bCs/>
                <w:szCs w:val="20"/>
              </w:rPr>
              <w:t>Miljøvirkninger</w:t>
            </w:r>
          </w:p>
        </w:tc>
        <w:tc>
          <w:tcPr>
            <w:tcW w:w="1425" w:type="dxa"/>
            <w:tcBorders>
              <w:top w:val="nil"/>
              <w:bottom w:val="single" w:sz="4" w:space="0" w:color="auto"/>
            </w:tcBorders>
          </w:tcPr>
          <w:p w14:paraId="75C43DAD" w14:textId="77777777" w:rsidR="003614BB" w:rsidRPr="00556BCE" w:rsidRDefault="003614BB"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1426" w:type="dxa"/>
            <w:tcBorders>
              <w:top w:val="nil"/>
              <w:bottom w:val="single" w:sz="4" w:space="0" w:color="auto"/>
            </w:tcBorders>
          </w:tcPr>
          <w:p w14:paraId="047EFE9A" w14:textId="77777777" w:rsidR="003614BB" w:rsidRPr="00556BCE" w:rsidRDefault="003614BB"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1425" w:type="dxa"/>
            <w:tcBorders>
              <w:top w:val="nil"/>
              <w:bottom w:val="single" w:sz="4" w:space="0" w:color="auto"/>
            </w:tcBorders>
          </w:tcPr>
          <w:p w14:paraId="16FA0B07" w14:textId="77777777" w:rsidR="003614BB" w:rsidRPr="0030163D" w:rsidRDefault="003614BB"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p>
        </w:tc>
        <w:tc>
          <w:tcPr>
            <w:tcW w:w="1427" w:type="dxa"/>
            <w:tcBorders>
              <w:top w:val="nil"/>
              <w:bottom w:val="single" w:sz="4" w:space="0" w:color="auto"/>
            </w:tcBorders>
          </w:tcPr>
          <w:p w14:paraId="1185BE0C" w14:textId="77777777" w:rsidR="003614BB" w:rsidRPr="0092579C" w:rsidRDefault="003614BB" w:rsidP="00415CBF">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Pr>
                <w:rFonts w:asciiTheme="majorHAnsi" w:hAnsiTheme="majorHAnsi"/>
                <w:szCs w:val="20"/>
              </w:rPr>
              <w:t>0/+</w:t>
            </w:r>
          </w:p>
        </w:tc>
      </w:tr>
      <w:tr w:rsidR="003614BB" w:rsidRPr="00556BCE" w14:paraId="435554FC" w14:textId="77777777" w:rsidTr="00415CBF">
        <w:trPr>
          <w:trHeight w:val="41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12" w:space="0" w:color="0076BE" w:themeColor="text2"/>
            </w:tcBorders>
          </w:tcPr>
          <w:p w14:paraId="5A05D838" w14:textId="77777777" w:rsidR="003614BB" w:rsidRPr="00800EE5" w:rsidRDefault="003614BB" w:rsidP="00415CBF">
            <w:pPr>
              <w:rPr>
                <w:rFonts w:asciiTheme="majorHAnsi" w:hAnsiTheme="majorHAnsi"/>
                <w:b/>
                <w:bCs/>
                <w:szCs w:val="20"/>
              </w:rPr>
            </w:pPr>
            <w:r w:rsidRPr="00800EE5">
              <w:rPr>
                <w:rFonts w:asciiTheme="majorHAnsi" w:hAnsiTheme="majorHAnsi"/>
                <w:b/>
                <w:bCs/>
                <w:szCs w:val="20"/>
              </w:rPr>
              <w:t>Samfunnsøkonomisk lønnso</w:t>
            </w:r>
            <w:r>
              <w:rPr>
                <w:rFonts w:asciiTheme="majorHAnsi" w:hAnsiTheme="majorHAnsi"/>
                <w:b/>
                <w:bCs/>
                <w:szCs w:val="20"/>
              </w:rPr>
              <w:t>mhet</w:t>
            </w:r>
          </w:p>
        </w:tc>
        <w:tc>
          <w:tcPr>
            <w:tcW w:w="5703" w:type="dxa"/>
            <w:gridSpan w:val="4"/>
            <w:tcBorders>
              <w:top w:val="single" w:sz="4" w:space="0" w:color="auto"/>
              <w:bottom w:val="single" w:sz="12" w:space="0" w:color="0076BE" w:themeColor="text2"/>
            </w:tcBorders>
          </w:tcPr>
          <w:p w14:paraId="2D44CC10" w14:textId="77777777" w:rsidR="003614BB" w:rsidRPr="0092579C" w:rsidRDefault="003614BB" w:rsidP="00415CBF">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Pr>
                <w:rFonts w:asciiTheme="majorHAnsi" w:hAnsiTheme="majorHAnsi"/>
                <w:szCs w:val="20"/>
              </w:rPr>
              <w:t>Anskaffelsen av elektronisk medisineringsstøtte har vært samfunnsøkonomisk lønnsomt</w:t>
            </w:r>
          </w:p>
        </w:tc>
      </w:tr>
    </w:tbl>
    <w:p w14:paraId="54DCA28E" w14:textId="36B29B22" w:rsidR="00BD585C" w:rsidRDefault="00CD0EAA" w:rsidP="00CD0EAA">
      <w:pPr>
        <w:pStyle w:val="Kildetekst"/>
      </w:pPr>
      <w:r>
        <w:t>Kilde: Oslo Economics</w:t>
      </w:r>
    </w:p>
    <w:p w14:paraId="2CA2C79C" w14:textId="77777777" w:rsidR="00AC7351" w:rsidRDefault="00AC7351" w:rsidP="00BA2CFD">
      <w:pPr>
        <w:pStyle w:val="Overskrift2"/>
        <w:sectPr w:rsidR="00AC7351" w:rsidSect="00AC7351">
          <w:type w:val="continuous"/>
          <w:pgSz w:w="11906" w:h="16838"/>
          <w:pgMar w:top="1418" w:right="1134" w:bottom="1418" w:left="1701" w:header="709" w:footer="357" w:gutter="0"/>
          <w:cols w:space="340"/>
          <w:docGrid w:linePitch="360"/>
        </w:sectPr>
      </w:pPr>
    </w:p>
    <w:p w14:paraId="02372969" w14:textId="1869564D" w:rsidR="00142B22" w:rsidRDefault="00142B22" w:rsidP="008D0F32">
      <w:pPr>
        <w:pStyle w:val="Overskrift1"/>
        <w:framePr w:wrap="around"/>
      </w:pPr>
      <w:bookmarkStart w:id="36" w:name="_Toc76039029"/>
      <w:bookmarkStart w:id="37" w:name="_Ref75452136"/>
      <w:r>
        <w:lastRenderedPageBreak/>
        <w:t>Langsiktige virkninger</w:t>
      </w:r>
      <w:bookmarkEnd w:id="36"/>
    </w:p>
    <w:p w14:paraId="11BD9D6F" w14:textId="0AF2085A" w:rsidR="00BA2CFD" w:rsidRDefault="00BA2CFD" w:rsidP="00142B22">
      <w:pPr>
        <w:pStyle w:val="Overskrift2"/>
      </w:pPr>
      <w:bookmarkStart w:id="38" w:name="_Toc76039030"/>
      <w:r>
        <w:t>Spredning</w:t>
      </w:r>
      <w:r w:rsidR="008071BB">
        <w:t>seffekter</w:t>
      </w:r>
      <w:bookmarkEnd w:id="37"/>
      <w:bookmarkEnd w:id="38"/>
    </w:p>
    <w:p w14:paraId="014355A0" w14:textId="0A70177B" w:rsidR="00B61770" w:rsidRDefault="00B61770" w:rsidP="00AD067B">
      <w:r>
        <w:t xml:space="preserve">I etterkant av anskaffelsen til Larvik kommune er det en rekke andre kommuner som har gjennomført tilsvarende anskaffelser. Blant annet er det gjennomført to anskaffelse i regi av Haugalandet </w:t>
      </w:r>
      <w:r w:rsidR="006B7CE7">
        <w:t>V</w:t>
      </w:r>
      <w:r>
        <w:t>ekst</w:t>
      </w:r>
      <w:r w:rsidR="00D61276">
        <w:t xml:space="preserve"> og Sola kommune</w:t>
      </w:r>
      <w:r>
        <w:t xml:space="preserve"> i 2018, hvor til sammen 23 kommuner på Haugalandet og Sør-Rogaland deltok. Videre gjennomførte Østre-Toten i samarbeid med Velferdsteknologiprogrammet en hasteanskaffelse av elektronisk medisineringsstøtte sammen med om lag 60 kommuner i 2020. Det er også gjennomført lignende anskaffelser i Hallingdal, Nordhordaland og i Asker.</w:t>
      </w:r>
    </w:p>
    <w:p w14:paraId="68016562" w14:textId="65CF0B7F" w:rsidR="003042CB" w:rsidRDefault="006E2ACB" w:rsidP="006E2ACB">
      <w:r>
        <w:t xml:space="preserve">Larvik kommune har vært flinke til å dele kunnskapen som de har opparbeidet seg gjennom anskaffelsen. De har blant annet utarbeidet en evaluering av anskaffelsen som </w:t>
      </w:r>
      <w:r w:rsidR="003042CB">
        <w:t>har</w:t>
      </w:r>
      <w:r>
        <w:t xml:space="preserve"> </w:t>
      </w:r>
      <w:r w:rsidR="003042CB">
        <w:t>blitt formidlet gjennom Leverandørutviklingprogrammet sine hjemmesider</w:t>
      </w:r>
      <w:r>
        <w:t xml:space="preserve">. </w:t>
      </w:r>
      <w:r w:rsidR="003042CB">
        <w:t xml:space="preserve">Videre har </w:t>
      </w:r>
      <w:r>
        <w:t xml:space="preserve">Larvik kommune også </w:t>
      </w:r>
      <w:r w:rsidR="00E37ED8">
        <w:t xml:space="preserve">delt sine </w:t>
      </w:r>
      <w:r>
        <w:t>erfaringer fra anskaffelse til andre kommuner som har gjennomført anskaffelser i etterkant.</w:t>
      </w:r>
      <w:r w:rsidR="003042CB">
        <w:t xml:space="preserve"> </w:t>
      </w:r>
      <w:r w:rsidR="00E37ED8">
        <w:t xml:space="preserve">Her har de kommet med tips til hva andre kommuner burde gjøre annerledes </w:t>
      </w:r>
      <w:r w:rsidR="00461CD1">
        <w:t xml:space="preserve">sett i forhold til Larvik sin anskaffelse. </w:t>
      </w:r>
      <w:r w:rsidR="003042CB">
        <w:t>Andre kommuner har også kunnet gjenbruke kravspesifikasjoner</w:t>
      </w:r>
      <w:r w:rsidR="00461CD1">
        <w:t xml:space="preserve"> og konkurransegrunnlag fra anskaffelsen</w:t>
      </w:r>
      <w:r w:rsidR="003042CB">
        <w:t xml:space="preserve">. </w:t>
      </w:r>
    </w:p>
    <w:p w14:paraId="1C70C21B" w14:textId="0390564A" w:rsidR="00DD662C" w:rsidRDefault="00B02E48" w:rsidP="006E2ACB">
      <w:r>
        <w:t xml:space="preserve">De kommunene som gjennomførte anskaffelsene etter Larvik kommune </w:t>
      </w:r>
      <w:r w:rsidR="00FD68E3">
        <w:t>kunne</w:t>
      </w:r>
      <w:r>
        <w:t xml:space="preserve"> sannsynligvis ha gjennomført anskaffelsene uavhengig av om Larvik kommune sin anskaffelse. Dette skyldes at Helsedirektoratet ved Velferdsteknologiprogrammet kom med anbefaling om at alle norske kommuner bør implementere løsninger for elektronisk medisineringsstøtte som en del av det ordinære helsetjenestetilbudet i 2015. </w:t>
      </w:r>
    </w:p>
    <w:p w14:paraId="4EB5406D" w14:textId="5BC4A2B9" w:rsidR="006B3DB3" w:rsidRDefault="00B02E48" w:rsidP="006E2ACB">
      <w:r>
        <w:t xml:space="preserve">Larvik kommune sin anskaffelse kan </w:t>
      </w:r>
      <w:r w:rsidR="00FD68E3">
        <w:t>likevel</w:t>
      </w:r>
      <w:r>
        <w:t xml:space="preserve"> ha </w:t>
      </w:r>
      <w:r w:rsidR="00790F3F">
        <w:t xml:space="preserve">bidratt til å redusere </w:t>
      </w:r>
      <w:r w:rsidR="00FA33AE">
        <w:t xml:space="preserve">usikkerheten </w:t>
      </w:r>
      <w:r w:rsidR="00301AED">
        <w:t xml:space="preserve">og ressursbruken </w:t>
      </w:r>
      <w:r w:rsidR="00FA33AE">
        <w:t xml:space="preserve">rundt det å gjennomføre en </w:t>
      </w:r>
      <w:r w:rsidR="006D62B5">
        <w:t xml:space="preserve">slik </w:t>
      </w:r>
      <w:r w:rsidR="00FA33AE">
        <w:t xml:space="preserve">anskaffelse for </w:t>
      </w:r>
      <w:r w:rsidR="00CA469F">
        <w:t xml:space="preserve">kommuner som </w:t>
      </w:r>
      <w:r w:rsidR="00DD662C">
        <w:t>kom</w:t>
      </w:r>
      <w:r w:rsidR="00CA469F">
        <w:t xml:space="preserve"> senere</w:t>
      </w:r>
      <w:r w:rsidR="00301AED">
        <w:t xml:space="preserve">. Dette kan igjen ha ført til at løsningene har blitt </w:t>
      </w:r>
      <w:r w:rsidR="009659ED">
        <w:t xml:space="preserve">spredt </w:t>
      </w:r>
      <w:r w:rsidR="00301AED">
        <w:t xml:space="preserve">raskere enn de ellers ville gjort. </w:t>
      </w:r>
      <w:r w:rsidR="00461CD1">
        <w:t xml:space="preserve">Kommuner </w:t>
      </w:r>
      <w:r w:rsidR="00722FDC">
        <w:t xml:space="preserve">som har gjennomført senere anskaffelser </w:t>
      </w:r>
      <w:r w:rsidR="00461CD1">
        <w:t xml:space="preserve">som vi har </w:t>
      </w:r>
      <w:r w:rsidR="00951EAD">
        <w:t>intervjuet,</w:t>
      </w:r>
      <w:r w:rsidR="00461CD1">
        <w:t xml:space="preserve"> trekker frem at de har hatt god nytte av </w:t>
      </w:r>
      <w:r w:rsidR="006B3DB3">
        <w:t xml:space="preserve">erfaringer </w:t>
      </w:r>
      <w:r w:rsidR="007C589A">
        <w:t xml:space="preserve">fra Larvik kommune. </w:t>
      </w:r>
      <w:r w:rsidR="005B779C">
        <w:t xml:space="preserve">Dette har bidratt til at de har kunnet gjennomføre anskaffelsen mer effektivt, og ha en bedre kvalitet på </w:t>
      </w:r>
      <w:r w:rsidR="00C31F19">
        <w:t xml:space="preserve">anskaffelsen enn de ellers ville hatt. </w:t>
      </w:r>
    </w:p>
    <w:p w14:paraId="4EA63CCD" w14:textId="672BC002" w:rsidR="003A3743" w:rsidRDefault="00292998" w:rsidP="003A3743">
      <w:pPr>
        <w:pStyle w:val="Overskrift2"/>
      </w:pPr>
      <w:bookmarkStart w:id="39" w:name="_Toc76039031"/>
      <w:r w:rsidRPr="00292998">
        <w:t>Mulige fremtidige virkninger for andre offentlige oppdragsgivere</w:t>
      </w:r>
      <w:bookmarkEnd w:id="39"/>
    </w:p>
    <w:p w14:paraId="6E759030" w14:textId="59BBF2F9" w:rsidR="003A3743" w:rsidRDefault="00023DDD" w:rsidP="003A3743">
      <w:r>
        <w:t xml:space="preserve">Larvik kommune sin anskaffelse </w:t>
      </w:r>
      <w:r w:rsidR="00C91A7A">
        <w:t xml:space="preserve">kan </w:t>
      </w:r>
      <w:r w:rsidR="002F270C">
        <w:t xml:space="preserve">ha </w:t>
      </w:r>
      <w:r w:rsidR="00D350B4">
        <w:t xml:space="preserve">bidratt til raskere spredning av </w:t>
      </w:r>
      <w:r w:rsidR="004B7786">
        <w:t>løsningene</w:t>
      </w:r>
      <w:r w:rsidR="00D75E33">
        <w:t xml:space="preserve"> for elektronisk medisineringsstøtt</w:t>
      </w:r>
      <w:r w:rsidR="00F61FB5">
        <w:t xml:space="preserve">e enn det som ellers ville vært tilfelle. </w:t>
      </w:r>
      <w:r w:rsidR="00C23300">
        <w:t xml:space="preserve">Når det er sagt forventer vi at utrullingen av en så effektiv løsning ville skjedd uavhengig av denne anskaffelsen, om enn noe saktere. </w:t>
      </w:r>
    </w:p>
    <w:p w14:paraId="30A749BD" w14:textId="07163E21" w:rsidR="00D3279C" w:rsidRDefault="00C23300" w:rsidP="003A3743">
      <w:r>
        <w:t>For å illustrere betydningen av løsningen og det å ta i bruk innovative løsninger</w:t>
      </w:r>
      <w:r w:rsidR="00D74279">
        <w:t xml:space="preserve"> kan det være interessant å </w:t>
      </w:r>
      <w:r w:rsidR="00D01D89">
        <w:t>undersøke</w:t>
      </w:r>
      <w:r w:rsidR="00D74279">
        <w:t xml:space="preserve"> hva potensialet er for offentlig sektor dersom alle kommuner i Norge </w:t>
      </w:r>
      <w:r w:rsidR="00D01D89">
        <w:t xml:space="preserve">anskaffer og implementerer elektronisk medisineringsstøtte. I </w:t>
      </w:r>
      <w:r w:rsidR="00D01D89">
        <w:fldChar w:fldCharType="begin"/>
      </w:r>
      <w:r w:rsidR="00D01D89">
        <w:instrText xml:space="preserve"> REF _Ref75453798 \h </w:instrText>
      </w:r>
      <w:r w:rsidR="00D01D89">
        <w:fldChar w:fldCharType="separate"/>
      </w:r>
      <w:r w:rsidR="00D01D89">
        <w:t xml:space="preserve">Tabell </w:t>
      </w:r>
      <w:r w:rsidR="00D01D89">
        <w:rPr>
          <w:noProof/>
        </w:rPr>
        <w:t>2</w:t>
      </w:r>
      <w:r w:rsidR="00D01D89">
        <w:noBreakHyphen/>
      </w:r>
      <w:r w:rsidR="00D01D89">
        <w:rPr>
          <w:noProof/>
        </w:rPr>
        <w:t>12</w:t>
      </w:r>
      <w:r w:rsidR="00D01D89">
        <w:fldChar w:fldCharType="end"/>
      </w:r>
      <w:r w:rsidR="000E5E7E">
        <w:t xml:space="preserve"> har vi estimert nåverdi</w:t>
      </w:r>
      <w:r w:rsidR="002F1077">
        <w:t>en</w:t>
      </w:r>
      <w:r w:rsidR="000E5E7E">
        <w:t xml:space="preserve"> av prissatte virkninge</w:t>
      </w:r>
      <w:r w:rsidR="00316C39">
        <w:t>r</w:t>
      </w:r>
      <w:r w:rsidR="000E5E7E">
        <w:t xml:space="preserve"> </w:t>
      </w:r>
      <w:r w:rsidR="003976C8">
        <w:t>av at</w:t>
      </w:r>
      <w:r w:rsidR="000E5E7E">
        <w:t xml:space="preserve"> alle kommuner i Norge </w:t>
      </w:r>
      <w:r w:rsidR="00E61B70">
        <w:t xml:space="preserve">implementerer elektronisk medisineringsstøtte. Her har vi antatt at alle kommuner </w:t>
      </w:r>
      <w:r w:rsidR="00897C1B">
        <w:t xml:space="preserve">har investeringskostnader </w:t>
      </w:r>
      <w:r w:rsidR="006A6F05">
        <w:t>tilsvarende</w:t>
      </w:r>
      <w:r w:rsidR="00897C1B">
        <w:t xml:space="preserve"> gjennomsnittlige investeringskostnader for kommunene</w:t>
      </w:r>
      <w:r w:rsidR="006A6F05">
        <w:t xml:space="preserve">, og de samme årlige gevinstene og kostnadene per dispenser, </w:t>
      </w:r>
      <w:r w:rsidR="003976C8">
        <w:t xml:space="preserve">som </w:t>
      </w:r>
      <w:r w:rsidR="006A6F05">
        <w:t>kommunene</w:t>
      </w:r>
      <w:r w:rsidR="00897C1B">
        <w:t xml:space="preserve"> som deltok i Larvik kommune sin anskaffelse</w:t>
      </w:r>
      <w:r w:rsidR="006A6F05">
        <w:t xml:space="preserve">. </w:t>
      </w:r>
    </w:p>
    <w:p w14:paraId="260AA8CD" w14:textId="3E95E4E4" w:rsidR="006A6F05" w:rsidRDefault="006A6F05" w:rsidP="003A3743">
      <w:r>
        <w:t>Når det kommer til antall dispensere har vi tatt utgangspunkt i at alle kommuner har implementert like mange dispensere per innbygger som Rana kommune</w:t>
      </w:r>
      <w:r w:rsidR="00ED7354">
        <w:t xml:space="preserve">. </w:t>
      </w:r>
      <w:r w:rsidR="001C5736">
        <w:t>Dette skyldes at</w:t>
      </w:r>
      <w:r w:rsidR="00ED7354">
        <w:t xml:space="preserve"> Rana kommune er</w:t>
      </w:r>
      <w:r>
        <w:t xml:space="preserve"> beskrevet som en kommune som er langt fremme på implementering av elektronisk medisineringsstøtte</w:t>
      </w:r>
      <w:sdt>
        <w:sdtPr>
          <w:id w:val="1289245848"/>
          <w:citation/>
        </w:sdtPr>
        <w:sdtEndPr/>
        <w:sdtContent>
          <w:r>
            <w:fldChar w:fldCharType="begin"/>
          </w:r>
          <w:r>
            <w:instrText xml:space="preserve"> CITATION Hep21 \l 1044 </w:instrText>
          </w:r>
          <w:r>
            <w:fldChar w:fldCharType="separate"/>
          </w:r>
          <w:r>
            <w:rPr>
              <w:noProof/>
            </w:rPr>
            <w:t xml:space="preserve"> </w:t>
          </w:r>
          <w:r w:rsidRPr="006A6F05">
            <w:rPr>
              <w:noProof/>
            </w:rPr>
            <w:t>(Hepro, 2021)</w:t>
          </w:r>
          <w:r>
            <w:fldChar w:fldCharType="end"/>
          </w:r>
        </w:sdtContent>
      </w:sdt>
      <w:r>
        <w:t>. I 2021 hadde Rana kommune implementert mellom 70 og 80 dispensere</w:t>
      </w:r>
      <w:sdt>
        <w:sdtPr>
          <w:id w:val="1745305734"/>
          <w:citation/>
        </w:sdtPr>
        <w:sdtEndPr/>
        <w:sdtContent>
          <w:r>
            <w:fldChar w:fldCharType="begin"/>
          </w:r>
          <w:r>
            <w:instrText xml:space="preserve"> CITATION Hep21 \l 1044 </w:instrText>
          </w:r>
          <w:r>
            <w:fldChar w:fldCharType="separate"/>
          </w:r>
          <w:r>
            <w:rPr>
              <w:noProof/>
            </w:rPr>
            <w:t xml:space="preserve"> </w:t>
          </w:r>
          <w:r w:rsidRPr="006A6F05">
            <w:rPr>
              <w:noProof/>
            </w:rPr>
            <w:t>(Hepro, 2021)</w:t>
          </w:r>
          <w:r>
            <w:fldChar w:fldCharType="end"/>
          </w:r>
        </w:sdtContent>
      </w:sdt>
      <w:r>
        <w:t xml:space="preserve">. </w:t>
      </w:r>
      <w:r w:rsidR="00ED7354">
        <w:t xml:space="preserve">Med denne fremgangsmåten </w:t>
      </w:r>
      <w:r w:rsidR="006B79A8">
        <w:t xml:space="preserve">finner vi at alle Norges kommuner </w:t>
      </w:r>
      <w:r w:rsidR="000D6843">
        <w:t xml:space="preserve">i sum </w:t>
      </w:r>
      <w:r w:rsidR="006B79A8">
        <w:t>hadde implementert om lag 16</w:t>
      </w:r>
      <w:r w:rsidR="000D6843">
        <w:t> 500 dispensere dersom de var på nivå med Rana kommune.</w:t>
      </w:r>
      <w:r w:rsidR="00A04419">
        <w:rPr>
          <w:rStyle w:val="Fotnotereferanse"/>
        </w:rPr>
        <w:footnoteReference w:id="10"/>
      </w:r>
    </w:p>
    <w:p w14:paraId="74CD007B" w14:textId="03812C04" w:rsidR="002E0674" w:rsidRDefault="006A6F05" w:rsidP="003A3743">
      <w:r>
        <w:t>Som vist i tabellen</w:t>
      </w:r>
      <w:r w:rsidR="00E2726A">
        <w:t xml:space="preserve">, </w:t>
      </w:r>
      <w:r w:rsidR="00E634C9">
        <w:t xml:space="preserve">er netto nåverdi av kommunale virkninger </w:t>
      </w:r>
      <w:r w:rsidR="00D72DD4">
        <w:t>dersom</w:t>
      </w:r>
      <w:r w:rsidR="00E634C9">
        <w:t xml:space="preserve"> alle norske kommuner implementerer elektronisk medisineringsstøtte på mellom </w:t>
      </w:r>
      <w:r w:rsidR="009451F5">
        <w:t>1,</w:t>
      </w:r>
      <w:r w:rsidR="005606FD">
        <w:t>3</w:t>
      </w:r>
      <w:r w:rsidR="009451F5">
        <w:t xml:space="preserve"> og </w:t>
      </w:r>
      <w:r w:rsidR="003C033D">
        <w:t>2,5</w:t>
      </w:r>
      <w:r w:rsidR="005606FD">
        <w:t xml:space="preserve"> milliarder kroner.</w:t>
      </w:r>
      <w:r w:rsidR="00221D36">
        <w:t xml:space="preserve"> Dersom vi </w:t>
      </w:r>
      <w:r w:rsidR="000632A5">
        <w:t xml:space="preserve">inkluderer </w:t>
      </w:r>
      <w:r w:rsidR="00221D36">
        <w:t>skattefinansierings</w:t>
      </w:r>
      <w:r w:rsidR="000632A5">
        <w:t xml:space="preserve">gevinsten, øker netto nåverdien til mellom 1,6 og </w:t>
      </w:r>
      <w:r w:rsidR="009D6FD3">
        <w:t>3</w:t>
      </w:r>
      <w:r w:rsidR="000632A5">
        <w:t xml:space="preserve"> </w:t>
      </w:r>
      <w:r w:rsidR="00876D6A">
        <w:t xml:space="preserve">milliarder kroner. </w:t>
      </w:r>
      <w:r w:rsidR="00636677">
        <w:t>Gevinsten</w:t>
      </w:r>
      <w:r w:rsidR="005B6D10">
        <w:t>e</w:t>
      </w:r>
      <w:r w:rsidR="00636677">
        <w:t xml:space="preserve"> av å ta i bruk denne innovative løsningen synes dermed å kunne bli betydelig</w:t>
      </w:r>
      <w:r w:rsidR="005B6D10">
        <w:t>e</w:t>
      </w:r>
      <w:r w:rsidR="00636677">
        <w:t xml:space="preserve"> for det norske samfunn. </w:t>
      </w:r>
      <w:r w:rsidR="002E0674">
        <w:t xml:space="preserve"> </w:t>
      </w:r>
    </w:p>
    <w:p w14:paraId="690720BC" w14:textId="0DBE5D5E" w:rsidR="003A57A3" w:rsidRDefault="003A57A3" w:rsidP="003A3743">
      <w:r>
        <w:t xml:space="preserve">I disse estimatene er det også forutsatt en gradvis implementering av medisindispensere, som beskrevet i kapittel </w:t>
      </w:r>
      <w:r>
        <w:fldChar w:fldCharType="begin"/>
      </w:r>
      <w:r>
        <w:instrText xml:space="preserve"> REF _Ref75455434 \r \h </w:instrText>
      </w:r>
      <w:r>
        <w:fldChar w:fldCharType="separate"/>
      </w:r>
      <w:r w:rsidR="00E95750">
        <w:t>4.4</w:t>
      </w:r>
      <w:r>
        <w:fldChar w:fldCharType="end"/>
      </w:r>
      <w:r>
        <w:t xml:space="preserve">. </w:t>
      </w:r>
    </w:p>
    <w:p w14:paraId="7F8E82B7" w14:textId="64A64BF1" w:rsidR="007C589A" w:rsidRPr="00BF4F98" w:rsidRDefault="007C589A" w:rsidP="00BF4F98">
      <w:pPr>
        <w:sectPr w:rsidR="007C589A" w:rsidRPr="00BF4F98" w:rsidSect="00577CE9">
          <w:type w:val="continuous"/>
          <w:pgSz w:w="11906" w:h="16838"/>
          <w:pgMar w:top="1418" w:right="1134" w:bottom="1418" w:left="1701" w:header="709" w:footer="357" w:gutter="0"/>
          <w:cols w:num="2" w:space="340"/>
          <w:docGrid w:linePitch="360"/>
        </w:sectPr>
      </w:pPr>
    </w:p>
    <w:p w14:paraId="78F17841" w14:textId="7C30F6AC" w:rsidR="00467746" w:rsidRDefault="00467746" w:rsidP="00467746">
      <w:pPr>
        <w:pStyle w:val="Bildetekst"/>
      </w:pPr>
      <w:bookmarkStart w:id="40" w:name="_Ref75453798"/>
      <w:r>
        <w:lastRenderedPageBreak/>
        <w:t xml:space="preserve">Tabell </w:t>
      </w:r>
      <w:r w:rsidR="00321BFA">
        <w:fldChar w:fldCharType="begin"/>
      </w:r>
      <w:r w:rsidR="00321BFA">
        <w:instrText xml:space="preserve"> STYLEREF 1 \s </w:instrText>
      </w:r>
      <w:r w:rsidR="00321BFA">
        <w:fldChar w:fldCharType="separate"/>
      </w:r>
      <w:r w:rsidR="00033FFD">
        <w:rPr>
          <w:noProof/>
        </w:rPr>
        <w:t>2</w:t>
      </w:r>
      <w:r w:rsidR="00321BFA">
        <w:rPr>
          <w:noProof/>
        </w:rPr>
        <w:fldChar w:fldCharType="end"/>
      </w:r>
      <w:r w:rsidR="00033FFD">
        <w:noBreakHyphen/>
      </w:r>
      <w:r w:rsidR="00321BFA">
        <w:fldChar w:fldCharType="begin"/>
      </w:r>
      <w:r w:rsidR="00321BFA">
        <w:instrText xml:space="preserve"> SEQ Tabell \* ARABIC \s 1 </w:instrText>
      </w:r>
      <w:r w:rsidR="00321BFA">
        <w:fldChar w:fldCharType="separate"/>
      </w:r>
      <w:r w:rsidR="00033FFD">
        <w:rPr>
          <w:noProof/>
        </w:rPr>
        <w:t>10</w:t>
      </w:r>
      <w:r w:rsidR="00321BFA">
        <w:rPr>
          <w:noProof/>
        </w:rPr>
        <w:fldChar w:fldCharType="end"/>
      </w:r>
      <w:bookmarkEnd w:id="40"/>
      <w:r>
        <w:t xml:space="preserve">: </w:t>
      </w:r>
      <w:r w:rsidR="004068F8">
        <w:t>Nåverdi av prissatte virkninger</w:t>
      </w:r>
      <w:r w:rsidR="0066412C">
        <w:t xml:space="preserve"> dersom alle kommuner i Norge implementerer elektronisk medisineringsstøtte</w:t>
      </w:r>
      <w:r w:rsidR="004068F8">
        <w:t xml:space="preserve"> </w:t>
      </w:r>
      <w:r>
        <w:t>(</w:t>
      </w:r>
      <w:r w:rsidR="003D77A9">
        <w:t>millioner</w:t>
      </w:r>
      <w:r>
        <w:t xml:space="preserve"> kroner)</w:t>
      </w:r>
    </w:p>
    <w:tbl>
      <w:tblPr>
        <w:tblStyle w:val="OsloEconomics"/>
        <w:tblW w:w="9053" w:type="dxa"/>
        <w:tblLook w:val="04A0" w:firstRow="1" w:lastRow="0" w:firstColumn="1" w:lastColumn="0" w:noHBand="0" w:noVBand="1"/>
      </w:tblPr>
      <w:tblGrid>
        <w:gridCol w:w="4847"/>
        <w:gridCol w:w="2102"/>
        <w:gridCol w:w="2104"/>
      </w:tblGrid>
      <w:tr w:rsidR="00467746" w:rsidRPr="00556BCE" w14:paraId="62FDAF90" w14:textId="77777777" w:rsidTr="00467746">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0" w:type="auto"/>
          </w:tcPr>
          <w:p w14:paraId="68E337CE" w14:textId="54C09063" w:rsidR="00467746" w:rsidRPr="00556BCE" w:rsidRDefault="00467746" w:rsidP="00415CBF">
            <w:pPr>
              <w:jc w:val="left"/>
              <w:rPr>
                <w:rFonts w:asciiTheme="majorHAnsi" w:hAnsiTheme="majorHAnsi"/>
                <w:szCs w:val="20"/>
              </w:rPr>
            </w:pPr>
            <w:r>
              <w:rPr>
                <w:rFonts w:asciiTheme="majorHAnsi" w:hAnsiTheme="majorHAnsi"/>
                <w:szCs w:val="20"/>
              </w:rPr>
              <w:t>Virkninger</w:t>
            </w:r>
          </w:p>
        </w:tc>
        <w:tc>
          <w:tcPr>
            <w:tcW w:w="2102" w:type="dxa"/>
          </w:tcPr>
          <w:p w14:paraId="6FE0C821" w14:textId="77777777" w:rsidR="00467746" w:rsidRPr="00556BCE" w:rsidRDefault="00467746" w:rsidP="00415CBF">
            <w:pPr>
              <w:cnfStyle w:val="100000000000" w:firstRow="1" w:lastRow="0" w:firstColumn="0" w:lastColumn="0" w:oddVBand="0" w:evenVBand="0" w:oddHBand="0" w:evenHBand="0" w:firstRowFirstColumn="0" w:firstRowLastColumn="0" w:lastRowFirstColumn="0" w:lastRowLastColumn="0"/>
              <w:rPr>
                <w:rFonts w:asciiTheme="majorHAnsi" w:hAnsiTheme="majorHAnsi"/>
                <w:szCs w:val="20"/>
              </w:rPr>
            </w:pPr>
            <w:r w:rsidRPr="00AC7351">
              <w:rPr>
                <w:rFonts w:asciiTheme="majorHAnsi" w:hAnsiTheme="majorHAnsi"/>
                <w:bCs/>
                <w:szCs w:val="20"/>
              </w:rPr>
              <w:t>Min</w:t>
            </w:r>
          </w:p>
        </w:tc>
        <w:tc>
          <w:tcPr>
            <w:tcW w:w="2104" w:type="dxa"/>
          </w:tcPr>
          <w:p w14:paraId="1D6A8237" w14:textId="77777777" w:rsidR="00467746" w:rsidRPr="00556BCE" w:rsidRDefault="00467746" w:rsidP="00415CBF">
            <w:pPr>
              <w:cnfStyle w:val="100000000000" w:firstRow="1" w:lastRow="0" w:firstColumn="0" w:lastColumn="0" w:oddVBand="0" w:evenVBand="0" w:oddHBand="0" w:evenHBand="0" w:firstRowFirstColumn="0" w:firstRowLastColumn="0" w:lastRowFirstColumn="0" w:lastRowLastColumn="0"/>
              <w:rPr>
                <w:rFonts w:asciiTheme="majorHAnsi" w:hAnsiTheme="majorHAnsi"/>
                <w:szCs w:val="20"/>
              </w:rPr>
            </w:pPr>
            <w:r w:rsidRPr="00AC7351">
              <w:rPr>
                <w:rFonts w:asciiTheme="majorHAnsi" w:hAnsiTheme="majorHAnsi"/>
                <w:bCs/>
                <w:szCs w:val="20"/>
              </w:rPr>
              <w:t>Maks</w:t>
            </w:r>
          </w:p>
        </w:tc>
      </w:tr>
      <w:tr w:rsidR="00467746" w:rsidRPr="00556BCE" w14:paraId="4A310445" w14:textId="77777777" w:rsidTr="00467746">
        <w:trPr>
          <w:trHeight w:val="237"/>
        </w:trPr>
        <w:tc>
          <w:tcPr>
            <w:cnfStyle w:val="001000000000" w:firstRow="0" w:lastRow="0" w:firstColumn="1" w:lastColumn="0" w:oddVBand="0" w:evenVBand="0" w:oddHBand="0" w:evenHBand="0" w:firstRowFirstColumn="0" w:firstRowLastColumn="0" w:lastRowFirstColumn="0" w:lastRowLastColumn="0"/>
            <w:tcW w:w="0" w:type="auto"/>
          </w:tcPr>
          <w:p w14:paraId="394501D4" w14:textId="77777777" w:rsidR="00467746" w:rsidRPr="00556BCE" w:rsidRDefault="00467746" w:rsidP="00415CBF">
            <w:pPr>
              <w:rPr>
                <w:rFonts w:asciiTheme="majorHAnsi" w:hAnsiTheme="majorHAnsi"/>
                <w:i/>
                <w:iCs/>
                <w:szCs w:val="20"/>
              </w:rPr>
            </w:pPr>
            <w:r w:rsidRPr="00556BCE">
              <w:rPr>
                <w:rFonts w:asciiTheme="majorHAnsi" w:hAnsiTheme="majorHAnsi"/>
                <w:i/>
                <w:iCs/>
                <w:szCs w:val="20"/>
              </w:rPr>
              <w:t>Kommuner</w:t>
            </w:r>
          </w:p>
        </w:tc>
        <w:tc>
          <w:tcPr>
            <w:tcW w:w="2102" w:type="dxa"/>
          </w:tcPr>
          <w:p w14:paraId="2763E5AD" w14:textId="77777777" w:rsidR="00467746" w:rsidRPr="00556BCE" w:rsidRDefault="00467746"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p>
        </w:tc>
        <w:tc>
          <w:tcPr>
            <w:tcW w:w="2104" w:type="dxa"/>
          </w:tcPr>
          <w:p w14:paraId="3E6EF883" w14:textId="77777777" w:rsidR="00467746" w:rsidRPr="00556BCE" w:rsidRDefault="00467746"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p>
        </w:tc>
      </w:tr>
      <w:tr w:rsidR="00DC3DF1" w:rsidRPr="00556BCE" w14:paraId="305F8EFE" w14:textId="77777777" w:rsidTr="00415CBF">
        <w:trPr>
          <w:trHeight w:val="243"/>
        </w:trPr>
        <w:tc>
          <w:tcPr>
            <w:cnfStyle w:val="001000000000" w:firstRow="0" w:lastRow="0" w:firstColumn="1" w:lastColumn="0" w:oddVBand="0" w:evenVBand="0" w:oddHBand="0" w:evenHBand="0" w:firstRowFirstColumn="0" w:firstRowLastColumn="0" w:lastRowFirstColumn="0" w:lastRowLastColumn="0"/>
            <w:tcW w:w="0" w:type="auto"/>
          </w:tcPr>
          <w:p w14:paraId="557D9671" w14:textId="77777777" w:rsidR="00DC3DF1" w:rsidRPr="00556BCE" w:rsidRDefault="00DC3DF1" w:rsidP="00DC3DF1">
            <w:pPr>
              <w:rPr>
                <w:rFonts w:asciiTheme="majorHAnsi" w:hAnsiTheme="majorHAnsi"/>
                <w:szCs w:val="20"/>
              </w:rPr>
            </w:pPr>
            <w:r w:rsidRPr="00AC7351">
              <w:rPr>
                <w:rFonts w:asciiTheme="majorHAnsi" w:hAnsiTheme="majorHAnsi"/>
                <w:szCs w:val="20"/>
              </w:rPr>
              <w:t xml:space="preserve">  Transaksjonskostnader</w:t>
            </w:r>
          </w:p>
        </w:tc>
        <w:tc>
          <w:tcPr>
            <w:tcW w:w="2102" w:type="dxa"/>
            <w:vAlign w:val="top"/>
          </w:tcPr>
          <w:p w14:paraId="4E0162EA" w14:textId="7B3062BC" w:rsidR="00DC3DF1" w:rsidRPr="00556BCE" w:rsidRDefault="00DC3DF1" w:rsidP="00DC3D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26C08">
              <w:t>-4</w:t>
            </w:r>
            <w:r w:rsidR="00E66B2B">
              <w:t>0</w:t>
            </w:r>
            <w:r w:rsidRPr="00426C08">
              <w:t xml:space="preserve"> </w:t>
            </w:r>
          </w:p>
        </w:tc>
        <w:tc>
          <w:tcPr>
            <w:tcW w:w="2104" w:type="dxa"/>
            <w:vAlign w:val="top"/>
          </w:tcPr>
          <w:p w14:paraId="263C7A22" w14:textId="5D31060C" w:rsidR="00DC3DF1" w:rsidRPr="00556BCE" w:rsidRDefault="00DC3DF1" w:rsidP="00DC3D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A87750">
              <w:t>-1</w:t>
            </w:r>
            <w:r w:rsidR="0062557F">
              <w:t>10</w:t>
            </w:r>
            <w:r w:rsidRPr="00A87750">
              <w:t xml:space="preserve"> </w:t>
            </w:r>
          </w:p>
        </w:tc>
      </w:tr>
      <w:tr w:rsidR="00DC3DF1" w:rsidRPr="00556BCE" w14:paraId="6001531B" w14:textId="77777777" w:rsidTr="00415CBF">
        <w:trPr>
          <w:trHeight w:val="243"/>
        </w:trPr>
        <w:tc>
          <w:tcPr>
            <w:cnfStyle w:val="001000000000" w:firstRow="0" w:lastRow="0" w:firstColumn="1" w:lastColumn="0" w:oddVBand="0" w:evenVBand="0" w:oddHBand="0" w:evenHBand="0" w:firstRowFirstColumn="0" w:firstRowLastColumn="0" w:lastRowFirstColumn="0" w:lastRowLastColumn="0"/>
            <w:tcW w:w="0" w:type="auto"/>
          </w:tcPr>
          <w:p w14:paraId="5CFD84D5" w14:textId="77777777" w:rsidR="00DC3DF1" w:rsidRPr="00556BCE" w:rsidRDefault="00DC3DF1" w:rsidP="00DC3DF1">
            <w:pPr>
              <w:rPr>
                <w:rFonts w:asciiTheme="majorHAnsi" w:hAnsiTheme="majorHAnsi"/>
                <w:szCs w:val="20"/>
              </w:rPr>
            </w:pPr>
            <w:r w:rsidRPr="00AC7351">
              <w:rPr>
                <w:rFonts w:asciiTheme="majorHAnsi" w:hAnsiTheme="majorHAnsi"/>
                <w:szCs w:val="20"/>
              </w:rPr>
              <w:t xml:space="preserve"> </w:t>
            </w:r>
            <w:r>
              <w:rPr>
                <w:rFonts w:asciiTheme="majorHAnsi" w:hAnsiTheme="majorHAnsi"/>
                <w:szCs w:val="20"/>
              </w:rPr>
              <w:t xml:space="preserve"> </w:t>
            </w:r>
            <w:r w:rsidRPr="00AC7351">
              <w:rPr>
                <w:rFonts w:asciiTheme="majorHAnsi" w:hAnsiTheme="majorHAnsi"/>
                <w:szCs w:val="20"/>
              </w:rPr>
              <w:t>Implementeringskostnader</w:t>
            </w:r>
          </w:p>
        </w:tc>
        <w:tc>
          <w:tcPr>
            <w:tcW w:w="2102" w:type="dxa"/>
            <w:vAlign w:val="top"/>
          </w:tcPr>
          <w:p w14:paraId="04DDC210" w14:textId="05FA4BF0" w:rsidR="00DC3DF1" w:rsidRPr="00556BCE" w:rsidRDefault="00DC3DF1" w:rsidP="00DC3D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26C08">
              <w:t>-</w:t>
            </w:r>
            <w:r w:rsidR="00E66B2B">
              <w:t>70</w:t>
            </w:r>
            <w:r w:rsidRPr="00426C08">
              <w:t xml:space="preserve"> </w:t>
            </w:r>
          </w:p>
        </w:tc>
        <w:tc>
          <w:tcPr>
            <w:tcW w:w="2104" w:type="dxa"/>
            <w:vAlign w:val="top"/>
          </w:tcPr>
          <w:p w14:paraId="4A6A9BC1" w14:textId="6170D8C1" w:rsidR="00DC3DF1" w:rsidRPr="00556BCE" w:rsidRDefault="00DC3DF1" w:rsidP="00DC3D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A87750">
              <w:t>-1</w:t>
            </w:r>
            <w:r w:rsidR="0062557F">
              <w:t>30</w:t>
            </w:r>
            <w:r w:rsidRPr="00A87750">
              <w:t xml:space="preserve"> </w:t>
            </w:r>
          </w:p>
        </w:tc>
      </w:tr>
      <w:tr w:rsidR="00E66B2B" w:rsidRPr="00556BCE" w14:paraId="23DF34BF" w14:textId="77777777" w:rsidTr="00415CBF">
        <w:trPr>
          <w:trHeight w:val="243"/>
        </w:trPr>
        <w:tc>
          <w:tcPr>
            <w:cnfStyle w:val="001000000000" w:firstRow="0" w:lastRow="0" w:firstColumn="1" w:lastColumn="0" w:oddVBand="0" w:evenVBand="0" w:oddHBand="0" w:evenHBand="0" w:firstRowFirstColumn="0" w:firstRowLastColumn="0" w:lastRowFirstColumn="0" w:lastRowLastColumn="0"/>
            <w:tcW w:w="0" w:type="auto"/>
          </w:tcPr>
          <w:p w14:paraId="2DDE24A0" w14:textId="77777777" w:rsidR="00E66B2B" w:rsidRPr="00556BCE" w:rsidRDefault="00E66B2B" w:rsidP="00E66B2B">
            <w:pPr>
              <w:rPr>
                <w:rFonts w:asciiTheme="majorHAnsi" w:hAnsiTheme="majorHAnsi"/>
                <w:szCs w:val="20"/>
              </w:rPr>
            </w:pPr>
            <w:r w:rsidRPr="00AC7351">
              <w:rPr>
                <w:rFonts w:asciiTheme="majorHAnsi" w:hAnsiTheme="majorHAnsi"/>
                <w:szCs w:val="20"/>
              </w:rPr>
              <w:t xml:space="preserve">  </w:t>
            </w:r>
            <w:r w:rsidRPr="00556BCE">
              <w:rPr>
                <w:rFonts w:asciiTheme="majorHAnsi" w:hAnsiTheme="majorHAnsi"/>
                <w:szCs w:val="20"/>
              </w:rPr>
              <w:t>T</w:t>
            </w:r>
            <w:r w:rsidRPr="00AC7351">
              <w:rPr>
                <w:rFonts w:asciiTheme="majorHAnsi" w:hAnsiTheme="majorHAnsi"/>
                <w:szCs w:val="20"/>
              </w:rPr>
              <w:t>idsgevinst</w:t>
            </w:r>
            <w:r>
              <w:rPr>
                <w:rFonts w:asciiTheme="majorHAnsi" w:hAnsiTheme="majorHAnsi"/>
                <w:szCs w:val="20"/>
              </w:rPr>
              <w:t>er</w:t>
            </w:r>
            <w:r w:rsidRPr="00AC7351">
              <w:rPr>
                <w:rFonts w:asciiTheme="majorHAnsi" w:hAnsiTheme="majorHAnsi"/>
                <w:szCs w:val="20"/>
              </w:rPr>
              <w:t xml:space="preserve"> </w:t>
            </w:r>
          </w:p>
        </w:tc>
        <w:tc>
          <w:tcPr>
            <w:tcW w:w="2102" w:type="dxa"/>
            <w:vAlign w:val="top"/>
          </w:tcPr>
          <w:p w14:paraId="3E2FE498" w14:textId="287FDD03" w:rsidR="00E66B2B" w:rsidRPr="00556BCE" w:rsidRDefault="00E66B2B" w:rsidP="00E66B2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26C08">
              <w:t xml:space="preserve"> 1 54</w:t>
            </w:r>
            <w:r w:rsidR="0062557F">
              <w:t>0</w:t>
            </w:r>
            <w:r w:rsidRPr="00426C08">
              <w:t xml:space="preserve"> </w:t>
            </w:r>
          </w:p>
        </w:tc>
        <w:tc>
          <w:tcPr>
            <w:tcW w:w="2104" w:type="dxa"/>
            <w:vAlign w:val="top"/>
          </w:tcPr>
          <w:p w14:paraId="4E616639" w14:textId="0B831510" w:rsidR="00E66B2B" w:rsidRPr="00556BCE" w:rsidRDefault="00E66B2B" w:rsidP="00E66B2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A87750">
              <w:t xml:space="preserve"> 3 5</w:t>
            </w:r>
            <w:r w:rsidR="0062557F">
              <w:t>30</w:t>
            </w:r>
            <w:r w:rsidRPr="00A87750">
              <w:t xml:space="preserve"> </w:t>
            </w:r>
          </w:p>
        </w:tc>
      </w:tr>
      <w:tr w:rsidR="00DC3DF1" w:rsidRPr="00556BCE" w14:paraId="3F1A3EDE" w14:textId="77777777" w:rsidTr="00415CBF">
        <w:trPr>
          <w:trHeight w:val="243"/>
        </w:trPr>
        <w:tc>
          <w:tcPr>
            <w:cnfStyle w:val="001000000000" w:firstRow="0" w:lastRow="0" w:firstColumn="1" w:lastColumn="0" w:oddVBand="0" w:evenVBand="0" w:oddHBand="0" w:evenHBand="0" w:firstRowFirstColumn="0" w:firstRowLastColumn="0" w:lastRowFirstColumn="0" w:lastRowLastColumn="0"/>
            <w:tcW w:w="0" w:type="auto"/>
          </w:tcPr>
          <w:p w14:paraId="44F755E2" w14:textId="77777777" w:rsidR="00DC3DF1" w:rsidRPr="00556BCE" w:rsidRDefault="00DC3DF1" w:rsidP="00DC3DF1">
            <w:pPr>
              <w:rPr>
                <w:rFonts w:asciiTheme="majorHAnsi" w:hAnsiTheme="majorHAnsi"/>
                <w:szCs w:val="20"/>
              </w:rPr>
            </w:pPr>
            <w:r w:rsidRPr="00AC7351">
              <w:rPr>
                <w:rFonts w:asciiTheme="majorHAnsi" w:hAnsiTheme="majorHAnsi"/>
                <w:szCs w:val="20"/>
              </w:rPr>
              <w:t xml:space="preserve">  Besparelse transport </w:t>
            </w:r>
          </w:p>
        </w:tc>
        <w:tc>
          <w:tcPr>
            <w:tcW w:w="2102" w:type="dxa"/>
            <w:vAlign w:val="top"/>
          </w:tcPr>
          <w:p w14:paraId="5FA6986A" w14:textId="11A169ED" w:rsidR="00DC3DF1" w:rsidRPr="00556BCE" w:rsidRDefault="00E66B2B" w:rsidP="00DC3D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Pr>
                <w:rFonts w:asciiTheme="majorHAnsi" w:hAnsiTheme="majorHAnsi"/>
                <w:szCs w:val="20"/>
              </w:rPr>
              <w:t>20</w:t>
            </w:r>
          </w:p>
        </w:tc>
        <w:tc>
          <w:tcPr>
            <w:tcW w:w="2104" w:type="dxa"/>
            <w:vAlign w:val="top"/>
          </w:tcPr>
          <w:p w14:paraId="15320821" w14:textId="64CB6F94" w:rsidR="00DC3DF1" w:rsidRPr="00556BCE" w:rsidRDefault="00E66B2B" w:rsidP="00DC3D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Pr>
                <w:rFonts w:asciiTheme="majorHAnsi" w:hAnsiTheme="majorHAnsi"/>
                <w:szCs w:val="20"/>
              </w:rPr>
              <w:t>100</w:t>
            </w:r>
          </w:p>
        </w:tc>
      </w:tr>
      <w:tr w:rsidR="00DC3DF1" w:rsidRPr="00556BCE" w14:paraId="48E07258" w14:textId="77777777" w:rsidTr="00415CBF">
        <w:trPr>
          <w:trHeight w:val="243"/>
        </w:trPr>
        <w:tc>
          <w:tcPr>
            <w:cnfStyle w:val="001000000000" w:firstRow="0" w:lastRow="0" w:firstColumn="1" w:lastColumn="0" w:oddVBand="0" w:evenVBand="0" w:oddHBand="0" w:evenHBand="0" w:firstRowFirstColumn="0" w:firstRowLastColumn="0" w:lastRowFirstColumn="0" w:lastRowLastColumn="0"/>
            <w:tcW w:w="0" w:type="auto"/>
          </w:tcPr>
          <w:p w14:paraId="6CEAB3C5" w14:textId="77777777" w:rsidR="00DC3DF1" w:rsidRPr="00AC7351" w:rsidRDefault="00DC3DF1" w:rsidP="00DC3DF1">
            <w:pPr>
              <w:rPr>
                <w:rFonts w:asciiTheme="majorHAnsi" w:hAnsiTheme="majorHAnsi"/>
                <w:szCs w:val="20"/>
              </w:rPr>
            </w:pPr>
            <w:r w:rsidRPr="00AC7351">
              <w:rPr>
                <w:rFonts w:asciiTheme="majorHAnsi" w:hAnsiTheme="majorHAnsi"/>
                <w:szCs w:val="20"/>
              </w:rPr>
              <w:t xml:space="preserve">  </w:t>
            </w:r>
            <w:r>
              <w:rPr>
                <w:rFonts w:asciiTheme="majorHAnsi" w:hAnsiTheme="majorHAnsi"/>
                <w:szCs w:val="20"/>
              </w:rPr>
              <w:t>Løpende k</w:t>
            </w:r>
            <w:r w:rsidRPr="00AC7351">
              <w:rPr>
                <w:rFonts w:asciiTheme="majorHAnsi" w:hAnsiTheme="majorHAnsi"/>
                <w:szCs w:val="20"/>
              </w:rPr>
              <w:t>ursing ansatte</w:t>
            </w:r>
          </w:p>
        </w:tc>
        <w:tc>
          <w:tcPr>
            <w:tcW w:w="2102" w:type="dxa"/>
            <w:vAlign w:val="top"/>
          </w:tcPr>
          <w:p w14:paraId="02FF86B4" w14:textId="784DBF92" w:rsidR="00DC3DF1" w:rsidRPr="00556BCE" w:rsidRDefault="00DC3DF1" w:rsidP="00DC3D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rPr>
            </w:pPr>
            <w:r w:rsidRPr="00426C08">
              <w:t xml:space="preserve"> </w:t>
            </w:r>
            <w:r w:rsidR="00E66B2B">
              <w:t>-0</w:t>
            </w:r>
            <w:r w:rsidRPr="00426C08">
              <w:t xml:space="preserve"> </w:t>
            </w:r>
          </w:p>
        </w:tc>
        <w:tc>
          <w:tcPr>
            <w:tcW w:w="2104" w:type="dxa"/>
            <w:vAlign w:val="top"/>
          </w:tcPr>
          <w:p w14:paraId="1FDF5DDE" w14:textId="0BE5150A" w:rsidR="00DC3DF1" w:rsidRPr="00556BCE" w:rsidRDefault="00DC3DF1" w:rsidP="00DC3D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rPr>
            </w:pPr>
            <w:r w:rsidRPr="00A87750">
              <w:t xml:space="preserve"> </w:t>
            </w:r>
            <w:r w:rsidR="00E66B2B">
              <w:t>-60</w:t>
            </w:r>
            <w:r w:rsidRPr="00A87750">
              <w:t xml:space="preserve"> </w:t>
            </w:r>
          </w:p>
        </w:tc>
      </w:tr>
      <w:tr w:rsidR="00DC3DF1" w:rsidRPr="00556BCE" w14:paraId="764FD5A1" w14:textId="77777777" w:rsidTr="00415CBF">
        <w:trPr>
          <w:trHeight w:val="243"/>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658F7322" w14:textId="77777777" w:rsidR="00DC3DF1" w:rsidRPr="00556BCE" w:rsidRDefault="00DC3DF1" w:rsidP="00DC3DF1">
            <w:pPr>
              <w:rPr>
                <w:rFonts w:asciiTheme="majorHAnsi" w:hAnsiTheme="majorHAnsi"/>
                <w:szCs w:val="20"/>
              </w:rPr>
            </w:pPr>
            <w:r w:rsidRPr="00AC7351">
              <w:rPr>
                <w:rFonts w:asciiTheme="majorHAnsi" w:hAnsiTheme="majorHAnsi"/>
                <w:szCs w:val="20"/>
              </w:rPr>
              <w:t xml:space="preserve">  Kostand leie og drift av løsning</w:t>
            </w:r>
          </w:p>
        </w:tc>
        <w:tc>
          <w:tcPr>
            <w:tcW w:w="2102" w:type="dxa"/>
            <w:tcBorders>
              <w:bottom w:val="single" w:sz="4" w:space="0" w:color="auto"/>
            </w:tcBorders>
            <w:vAlign w:val="top"/>
          </w:tcPr>
          <w:p w14:paraId="4B40BF09" w14:textId="5EC904D2" w:rsidR="00DC3DF1" w:rsidRPr="00556BCE" w:rsidRDefault="00DC3DF1" w:rsidP="00DC3D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26C08">
              <w:t xml:space="preserve">-70 </w:t>
            </w:r>
          </w:p>
        </w:tc>
        <w:tc>
          <w:tcPr>
            <w:tcW w:w="2104" w:type="dxa"/>
            <w:tcBorders>
              <w:bottom w:val="single" w:sz="4" w:space="0" w:color="auto"/>
            </w:tcBorders>
            <w:vAlign w:val="top"/>
          </w:tcPr>
          <w:p w14:paraId="0DED9463" w14:textId="10B4B467" w:rsidR="00DC3DF1" w:rsidRPr="00556BCE" w:rsidRDefault="00DC3DF1" w:rsidP="00DC3D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A87750">
              <w:t xml:space="preserve"> </w:t>
            </w:r>
            <w:r w:rsidR="005F5958">
              <w:t>-</w:t>
            </w:r>
            <w:r w:rsidRPr="00A87750">
              <w:t>8</w:t>
            </w:r>
            <w:r w:rsidR="00E66B2B">
              <w:t>30</w:t>
            </w:r>
            <w:r w:rsidRPr="00A87750">
              <w:t xml:space="preserve"> </w:t>
            </w:r>
          </w:p>
        </w:tc>
      </w:tr>
      <w:tr w:rsidR="00467746" w:rsidRPr="00556BCE" w14:paraId="1E6D60AA" w14:textId="77777777" w:rsidTr="00467746">
        <w:trPr>
          <w:trHeight w:val="23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6FC385CF" w14:textId="77777777" w:rsidR="00467746" w:rsidRPr="00556BCE" w:rsidRDefault="00467746" w:rsidP="00415CBF">
            <w:pPr>
              <w:rPr>
                <w:rFonts w:asciiTheme="majorHAnsi" w:hAnsiTheme="majorHAnsi"/>
                <w:b/>
                <w:bCs/>
                <w:szCs w:val="20"/>
              </w:rPr>
            </w:pPr>
            <w:r w:rsidRPr="00556BCE">
              <w:rPr>
                <w:rFonts w:asciiTheme="majorHAnsi" w:hAnsiTheme="majorHAnsi"/>
                <w:b/>
                <w:bCs/>
                <w:szCs w:val="20"/>
              </w:rPr>
              <w:t>Netto nåverdi kommunale virkninger</w:t>
            </w:r>
          </w:p>
        </w:tc>
        <w:tc>
          <w:tcPr>
            <w:tcW w:w="2102" w:type="dxa"/>
            <w:tcBorders>
              <w:top w:val="single" w:sz="4" w:space="0" w:color="auto"/>
              <w:bottom w:val="single" w:sz="4" w:space="0" w:color="auto"/>
            </w:tcBorders>
          </w:tcPr>
          <w:p w14:paraId="3AF14E03" w14:textId="53A6EC09" w:rsidR="00467746" w:rsidRPr="00F22FF8" w:rsidRDefault="00B3124D"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r w:rsidRPr="00B3124D">
              <w:rPr>
                <w:rFonts w:asciiTheme="majorHAnsi" w:hAnsiTheme="majorHAnsi" w:cs="Calibri"/>
                <w:b/>
                <w:bCs/>
                <w:color w:val="000000"/>
                <w:szCs w:val="20"/>
              </w:rPr>
              <w:t>1 3</w:t>
            </w:r>
            <w:r w:rsidR="0062557F">
              <w:rPr>
                <w:rFonts w:asciiTheme="majorHAnsi" w:hAnsiTheme="majorHAnsi" w:cs="Calibri"/>
                <w:b/>
                <w:bCs/>
                <w:color w:val="000000"/>
                <w:szCs w:val="20"/>
              </w:rPr>
              <w:t>80</w:t>
            </w:r>
          </w:p>
        </w:tc>
        <w:tc>
          <w:tcPr>
            <w:tcW w:w="2104" w:type="dxa"/>
            <w:tcBorders>
              <w:top w:val="single" w:sz="4" w:space="0" w:color="auto"/>
              <w:bottom w:val="single" w:sz="4" w:space="0" w:color="auto"/>
            </w:tcBorders>
          </w:tcPr>
          <w:p w14:paraId="564A8DA6" w14:textId="2FA792F4" w:rsidR="00467746" w:rsidRPr="00F22FF8" w:rsidRDefault="00081A00"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r>
              <w:rPr>
                <w:rFonts w:asciiTheme="majorHAnsi" w:hAnsiTheme="majorHAnsi"/>
                <w:b/>
                <w:bCs/>
                <w:szCs w:val="20"/>
              </w:rPr>
              <w:t>2</w:t>
            </w:r>
            <w:r w:rsidR="00DC3DF1" w:rsidRPr="00DC3DF1">
              <w:rPr>
                <w:rFonts w:asciiTheme="majorHAnsi" w:hAnsiTheme="majorHAnsi"/>
                <w:b/>
                <w:bCs/>
                <w:szCs w:val="20"/>
              </w:rPr>
              <w:t xml:space="preserve"> </w:t>
            </w:r>
            <w:r>
              <w:rPr>
                <w:rFonts w:asciiTheme="majorHAnsi" w:hAnsiTheme="majorHAnsi"/>
                <w:b/>
                <w:bCs/>
                <w:szCs w:val="20"/>
              </w:rPr>
              <w:t>51</w:t>
            </w:r>
            <w:r w:rsidR="0062557F">
              <w:rPr>
                <w:rFonts w:asciiTheme="majorHAnsi" w:hAnsiTheme="majorHAnsi"/>
                <w:b/>
                <w:bCs/>
                <w:szCs w:val="20"/>
              </w:rPr>
              <w:t>0</w:t>
            </w:r>
          </w:p>
        </w:tc>
      </w:tr>
      <w:tr w:rsidR="00467746" w:rsidRPr="00556BCE" w14:paraId="0A306A43" w14:textId="77777777" w:rsidTr="00467746">
        <w:trPr>
          <w:trHeight w:val="24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65222835" w14:textId="77777777" w:rsidR="00467746" w:rsidRPr="00556BCE" w:rsidRDefault="00467746" w:rsidP="00415CBF">
            <w:pPr>
              <w:rPr>
                <w:rFonts w:asciiTheme="majorHAnsi" w:hAnsiTheme="majorHAnsi"/>
                <w:szCs w:val="20"/>
              </w:rPr>
            </w:pPr>
            <w:r w:rsidRPr="00AC7351">
              <w:rPr>
                <w:rFonts w:asciiTheme="majorHAnsi" w:hAnsiTheme="majorHAnsi"/>
                <w:szCs w:val="20"/>
              </w:rPr>
              <w:t xml:space="preserve">  Skattefinansierings</w:t>
            </w:r>
            <w:r>
              <w:rPr>
                <w:rFonts w:asciiTheme="majorHAnsi" w:hAnsiTheme="majorHAnsi"/>
                <w:szCs w:val="20"/>
              </w:rPr>
              <w:t>gevinst</w:t>
            </w:r>
          </w:p>
        </w:tc>
        <w:tc>
          <w:tcPr>
            <w:tcW w:w="2102" w:type="dxa"/>
            <w:tcBorders>
              <w:top w:val="single" w:sz="4" w:space="0" w:color="auto"/>
              <w:bottom w:val="single" w:sz="4" w:space="0" w:color="auto"/>
            </w:tcBorders>
          </w:tcPr>
          <w:p w14:paraId="6A6D59E9" w14:textId="186A2539" w:rsidR="00467746" w:rsidRPr="00556BCE" w:rsidRDefault="00B3124D"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3124D">
              <w:rPr>
                <w:rFonts w:asciiTheme="majorHAnsi" w:hAnsiTheme="majorHAnsi" w:cs="Calibri"/>
                <w:color w:val="000000"/>
                <w:szCs w:val="20"/>
              </w:rPr>
              <w:t>26</w:t>
            </w:r>
            <w:r w:rsidR="0062557F">
              <w:rPr>
                <w:rFonts w:asciiTheme="majorHAnsi" w:hAnsiTheme="majorHAnsi" w:cs="Calibri"/>
                <w:color w:val="000000"/>
                <w:szCs w:val="20"/>
              </w:rPr>
              <w:t>0</w:t>
            </w:r>
          </w:p>
        </w:tc>
        <w:tc>
          <w:tcPr>
            <w:tcW w:w="2104" w:type="dxa"/>
            <w:tcBorders>
              <w:top w:val="single" w:sz="4" w:space="0" w:color="auto"/>
              <w:bottom w:val="single" w:sz="4" w:space="0" w:color="auto"/>
            </w:tcBorders>
          </w:tcPr>
          <w:p w14:paraId="001F25A0" w14:textId="2CDE664F" w:rsidR="00467746" w:rsidRPr="00556BCE" w:rsidRDefault="009D6FD3"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Pr>
                <w:rFonts w:asciiTheme="majorHAnsi" w:hAnsiTheme="majorHAnsi"/>
                <w:szCs w:val="20"/>
              </w:rPr>
              <w:t>4</w:t>
            </w:r>
            <w:r w:rsidR="0062557F">
              <w:rPr>
                <w:rFonts w:asciiTheme="majorHAnsi" w:hAnsiTheme="majorHAnsi"/>
                <w:szCs w:val="20"/>
              </w:rPr>
              <w:t>80</w:t>
            </w:r>
          </w:p>
        </w:tc>
      </w:tr>
      <w:tr w:rsidR="00467746" w:rsidRPr="00556BCE" w14:paraId="066AE8E6" w14:textId="77777777" w:rsidTr="00467746">
        <w:trPr>
          <w:trHeight w:val="23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12" w:space="0" w:color="0076BE" w:themeColor="text2"/>
            </w:tcBorders>
          </w:tcPr>
          <w:p w14:paraId="7E6931E0" w14:textId="77777777" w:rsidR="00467746" w:rsidRPr="00556BCE" w:rsidRDefault="00467746" w:rsidP="00415CBF">
            <w:pPr>
              <w:rPr>
                <w:rFonts w:asciiTheme="majorHAnsi" w:hAnsiTheme="majorHAnsi"/>
                <w:b/>
                <w:bCs/>
                <w:szCs w:val="20"/>
              </w:rPr>
            </w:pPr>
            <w:r w:rsidRPr="00556BCE">
              <w:rPr>
                <w:rFonts w:asciiTheme="majorHAnsi" w:hAnsiTheme="majorHAnsi"/>
                <w:b/>
                <w:bCs/>
                <w:szCs w:val="20"/>
              </w:rPr>
              <w:t xml:space="preserve">Netto nåverdi </w:t>
            </w:r>
            <w:r>
              <w:rPr>
                <w:rFonts w:asciiTheme="majorHAnsi" w:hAnsiTheme="majorHAnsi"/>
                <w:b/>
                <w:bCs/>
                <w:szCs w:val="20"/>
              </w:rPr>
              <w:t>prissatte</w:t>
            </w:r>
            <w:r w:rsidRPr="00556BCE">
              <w:rPr>
                <w:rFonts w:asciiTheme="majorHAnsi" w:hAnsiTheme="majorHAnsi"/>
                <w:b/>
                <w:bCs/>
                <w:szCs w:val="20"/>
              </w:rPr>
              <w:t xml:space="preserve"> virkninger</w:t>
            </w:r>
          </w:p>
        </w:tc>
        <w:tc>
          <w:tcPr>
            <w:tcW w:w="2102" w:type="dxa"/>
            <w:tcBorders>
              <w:top w:val="single" w:sz="4" w:space="0" w:color="auto"/>
              <w:bottom w:val="single" w:sz="12" w:space="0" w:color="0076BE" w:themeColor="text2"/>
            </w:tcBorders>
          </w:tcPr>
          <w:p w14:paraId="24AB5EA7" w14:textId="66FAB235" w:rsidR="00467746" w:rsidRPr="00556BCE" w:rsidRDefault="003D77A9"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r w:rsidRPr="003D77A9">
              <w:rPr>
                <w:rFonts w:asciiTheme="majorHAnsi" w:hAnsiTheme="majorHAnsi"/>
                <w:b/>
                <w:bCs/>
                <w:szCs w:val="20"/>
              </w:rPr>
              <w:t>1 6</w:t>
            </w:r>
            <w:r w:rsidR="0062557F">
              <w:rPr>
                <w:rFonts w:asciiTheme="majorHAnsi" w:hAnsiTheme="majorHAnsi"/>
                <w:b/>
                <w:bCs/>
                <w:szCs w:val="20"/>
              </w:rPr>
              <w:t>40</w:t>
            </w:r>
          </w:p>
        </w:tc>
        <w:tc>
          <w:tcPr>
            <w:tcW w:w="2104" w:type="dxa"/>
            <w:tcBorders>
              <w:top w:val="single" w:sz="4" w:space="0" w:color="auto"/>
              <w:bottom w:val="single" w:sz="12" w:space="0" w:color="0076BE" w:themeColor="text2"/>
            </w:tcBorders>
          </w:tcPr>
          <w:p w14:paraId="5D5B054F" w14:textId="09C3CFFD" w:rsidR="00467746" w:rsidRPr="00556BCE" w:rsidRDefault="009D6FD3" w:rsidP="00415C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r>
              <w:rPr>
                <w:rFonts w:asciiTheme="majorHAnsi" w:hAnsiTheme="majorHAnsi"/>
                <w:b/>
                <w:bCs/>
                <w:szCs w:val="20"/>
              </w:rPr>
              <w:t>2 99</w:t>
            </w:r>
            <w:r w:rsidR="0062557F">
              <w:rPr>
                <w:rFonts w:asciiTheme="majorHAnsi" w:hAnsiTheme="majorHAnsi"/>
                <w:b/>
                <w:bCs/>
                <w:szCs w:val="20"/>
              </w:rPr>
              <w:t>0</w:t>
            </w:r>
          </w:p>
        </w:tc>
      </w:tr>
    </w:tbl>
    <w:p w14:paraId="1DD9DFC8" w14:textId="6402463C" w:rsidR="000E03BB" w:rsidRDefault="00467746" w:rsidP="00435814">
      <w:pPr>
        <w:pStyle w:val="Kildetekst"/>
      </w:pPr>
      <w:r>
        <w:t>Kilde: Oslo Economics</w:t>
      </w:r>
    </w:p>
    <w:p w14:paraId="51F62DC1" w14:textId="77777777" w:rsidR="00467746" w:rsidRDefault="00467746" w:rsidP="000E03BB">
      <w:pPr>
        <w:sectPr w:rsidR="00467746" w:rsidSect="00467746">
          <w:type w:val="continuous"/>
          <w:pgSz w:w="11906" w:h="16838"/>
          <w:pgMar w:top="1418" w:right="1134" w:bottom="1418" w:left="1701" w:header="709" w:footer="357" w:gutter="0"/>
          <w:cols w:space="340"/>
          <w:docGrid w:linePitch="360"/>
        </w:sectPr>
      </w:pPr>
    </w:p>
    <w:p w14:paraId="7A413294" w14:textId="1A3BE7CE" w:rsidR="00BA2CFD" w:rsidRDefault="00BA2CFD" w:rsidP="00BA2CFD">
      <w:pPr>
        <w:pStyle w:val="Overskrift2"/>
      </w:pPr>
      <w:bookmarkStart w:id="41" w:name="_Toc76039032"/>
      <w:r>
        <w:t>Virkninger for leverandører</w:t>
      </w:r>
      <w:bookmarkEnd w:id="41"/>
    </w:p>
    <w:p w14:paraId="46D9D61D" w14:textId="0E527289" w:rsidR="005C605E" w:rsidRDefault="00F53C9F" w:rsidP="00681685">
      <w:r>
        <w:t xml:space="preserve">En del av analysen har vært å vurdere om anskaffelsen har bidratt til </w:t>
      </w:r>
      <w:r w:rsidR="005B020F">
        <w:t xml:space="preserve">næringsvekst for </w:t>
      </w:r>
      <w:r w:rsidR="00DA1EF1">
        <w:t xml:space="preserve">de to </w:t>
      </w:r>
      <w:r w:rsidR="005B020F">
        <w:t>leverandørene</w:t>
      </w:r>
      <w:r w:rsidR="00DA1EF1">
        <w:t xml:space="preserve">, </w:t>
      </w:r>
      <w:r w:rsidR="00EC432D">
        <w:t xml:space="preserve">Dignio fra Norge, og Evondos fra Finland. </w:t>
      </w:r>
    </w:p>
    <w:p w14:paraId="625E1860" w14:textId="68D76D8D" w:rsidR="007E6987" w:rsidRDefault="00C12F43" w:rsidP="00681685">
      <w:r>
        <w:t>Begge leverandørene oppgir at en viktig driver for deres næringsutvikling var Velferdsteknologi</w:t>
      </w:r>
      <w:r>
        <w:softHyphen/>
        <w:t>programmets anbefaling i 2015 om at alle kommuner burde inkludere elektronisk medisineringsstøtte som en del av deres ordinære helse- og omsorgstjeneste</w:t>
      </w:r>
      <w:r w:rsidR="00A00650">
        <w:softHyphen/>
      </w:r>
      <w:r>
        <w:t xml:space="preserve">tilbud. Siden </w:t>
      </w:r>
      <w:r w:rsidR="00BE31E8">
        <w:t>2015</w:t>
      </w:r>
      <w:r>
        <w:t xml:space="preserve"> har omsetningen til Dignio økt fra henholdsvis </w:t>
      </w:r>
      <w:r w:rsidR="00BE31E8">
        <w:t>3,7 mill</w:t>
      </w:r>
      <w:r w:rsidR="009B1AC6">
        <w:t>ioner kroner</w:t>
      </w:r>
      <w:r w:rsidR="00BE31E8">
        <w:t xml:space="preserve"> til 44 </w:t>
      </w:r>
      <w:r w:rsidR="007A7249">
        <w:t xml:space="preserve">i 2020. </w:t>
      </w:r>
      <w:r w:rsidR="004A3AFE">
        <w:t xml:space="preserve">Dignio har etter hvert fått 40-50 ansatte og kontorer i Fredriksstad, Oslo, Birmingham og Shanghai. </w:t>
      </w:r>
      <w:r w:rsidR="007A7249">
        <w:t xml:space="preserve">Evondos Norge sin omsetning har økt fra 0,5 millioner kroner i 2015 til </w:t>
      </w:r>
      <w:r w:rsidR="009B1AC6">
        <w:t xml:space="preserve">36 millioner kroner i </w:t>
      </w:r>
      <w:r w:rsidR="007A7249">
        <w:t>2019,</w:t>
      </w:r>
      <w:r w:rsidR="007E6987">
        <w:t xml:space="preserve"> se</w:t>
      </w:r>
      <w:r w:rsidR="007A7249">
        <w:t xml:space="preserve"> </w:t>
      </w:r>
      <w:r w:rsidR="007A7249">
        <w:fldChar w:fldCharType="begin"/>
      </w:r>
      <w:r w:rsidR="007A7249">
        <w:instrText xml:space="preserve"> REF _Ref76036219 \h </w:instrText>
      </w:r>
      <w:r w:rsidR="007A7249">
        <w:fldChar w:fldCharType="separate"/>
      </w:r>
      <w:r w:rsidR="007A7249">
        <w:t xml:space="preserve">Figur </w:t>
      </w:r>
      <w:r w:rsidR="007A7249">
        <w:rPr>
          <w:noProof/>
        </w:rPr>
        <w:t>5</w:t>
      </w:r>
      <w:r w:rsidR="007A7249">
        <w:noBreakHyphen/>
      </w:r>
      <w:r w:rsidR="007A7249">
        <w:rPr>
          <w:noProof/>
        </w:rPr>
        <w:t>1</w:t>
      </w:r>
      <w:r w:rsidR="007A7249">
        <w:fldChar w:fldCharType="end"/>
      </w:r>
      <w:r w:rsidR="007A7249">
        <w:t>.</w:t>
      </w:r>
    </w:p>
    <w:p w14:paraId="5020B4A4" w14:textId="7673305A" w:rsidR="00B30680" w:rsidRDefault="00B30680" w:rsidP="00B30680">
      <w:pPr>
        <w:pStyle w:val="Bildetekst"/>
      </w:pPr>
      <w:bookmarkStart w:id="42" w:name="_Ref76036219"/>
      <w:r>
        <w:t xml:space="preserve">Figur </w:t>
      </w:r>
      <w:r w:rsidR="00321BFA">
        <w:fldChar w:fldCharType="begin"/>
      </w:r>
      <w:r w:rsidR="00321BFA">
        <w:instrText xml:space="preserve"> STYLEREF 1 \s </w:instrText>
      </w:r>
      <w:r w:rsidR="00321BFA">
        <w:fldChar w:fldCharType="separate"/>
      </w:r>
      <w:r>
        <w:rPr>
          <w:noProof/>
        </w:rPr>
        <w:t>5</w:t>
      </w:r>
      <w:r w:rsidR="00321BFA">
        <w:rPr>
          <w:noProof/>
        </w:rPr>
        <w:fldChar w:fldCharType="end"/>
      </w:r>
      <w:r>
        <w:noBreakHyphen/>
      </w:r>
      <w:r w:rsidR="00321BFA">
        <w:fldChar w:fldCharType="begin"/>
      </w:r>
      <w:r w:rsidR="00321BFA">
        <w:instrText xml:space="preserve"> SEQ Figur \* ARABIC \s 1 </w:instrText>
      </w:r>
      <w:r w:rsidR="00321BFA">
        <w:fldChar w:fldCharType="separate"/>
      </w:r>
      <w:r>
        <w:rPr>
          <w:noProof/>
        </w:rPr>
        <w:t>1</w:t>
      </w:r>
      <w:r w:rsidR="00321BFA">
        <w:rPr>
          <w:noProof/>
        </w:rPr>
        <w:fldChar w:fldCharType="end"/>
      </w:r>
      <w:bookmarkEnd w:id="42"/>
      <w:r>
        <w:t>: Omsetning i Dignio og Evondos Norge</w:t>
      </w:r>
      <w:r w:rsidR="007A7249">
        <w:t xml:space="preserve"> (mill. kr.)</w:t>
      </w:r>
    </w:p>
    <w:tbl>
      <w:tblPr>
        <w:tblStyle w:val="Figurramme"/>
        <w:tblW w:w="0" w:type="auto"/>
        <w:tblLook w:val="04A0" w:firstRow="1" w:lastRow="0" w:firstColumn="1" w:lastColumn="0" w:noHBand="0" w:noVBand="1"/>
      </w:tblPr>
      <w:tblGrid>
        <w:gridCol w:w="4365"/>
      </w:tblGrid>
      <w:tr w:rsidR="007E6987" w14:paraId="131E2B77" w14:textId="77777777" w:rsidTr="00F94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5" w:type="dxa"/>
          </w:tcPr>
          <w:p w14:paraId="15DE7AEA" w14:textId="2112E823" w:rsidR="007E6987" w:rsidRDefault="00B30680" w:rsidP="00681685">
            <w:r>
              <w:rPr>
                <w:noProof/>
              </w:rPr>
              <w:drawing>
                <wp:inline distT="0" distB="0" distL="0" distR="0" wp14:anchorId="6D6040A2" wp14:editId="40613B8E">
                  <wp:extent cx="2771775" cy="1616710"/>
                  <wp:effectExtent l="0" t="0" r="0" b="2540"/>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691ACA95" w14:textId="28D23120" w:rsidR="007E6987" w:rsidRDefault="00B30680" w:rsidP="00B30680">
      <w:pPr>
        <w:pStyle w:val="Kildetekst"/>
      </w:pPr>
      <w:r>
        <w:t>Kilde: Proff Forvalt</w:t>
      </w:r>
      <w:r w:rsidR="007A7249">
        <w:t>. 2020-tall for Evondos var ikke klare 1.7.21</w:t>
      </w:r>
    </w:p>
    <w:p w14:paraId="5FDB3E2D" w14:textId="132EB34A" w:rsidR="00B23821" w:rsidRDefault="00A00650" w:rsidP="00681685">
      <w:r>
        <w:t xml:space="preserve">I henhold til definisjonen av innovative anskaffelser som </w:t>
      </w:r>
      <w:r w:rsidR="004578BC">
        <w:t xml:space="preserve">kjøp av innovasjon, har innovative anskaffelser utvilsomt vært avgjørende for </w:t>
      </w:r>
      <w:r w:rsidR="00490865">
        <w:t xml:space="preserve">veksten Dignio og </w:t>
      </w:r>
      <w:r w:rsidR="00DA1EF1">
        <w:t xml:space="preserve">Evondos </w:t>
      </w:r>
      <w:r w:rsidR="00490865">
        <w:t xml:space="preserve">har </w:t>
      </w:r>
      <w:r w:rsidR="0062175D">
        <w:t xml:space="preserve">opplevd i Norge </w:t>
      </w:r>
      <w:r w:rsidR="00490865">
        <w:t xml:space="preserve">siden 2015. </w:t>
      </w:r>
      <w:r w:rsidR="00B11059">
        <w:t>Anskaffelsen som ble organisert av Larvik kommune har vært e</w:t>
      </w:r>
      <w:r w:rsidR="00B85F96">
        <w:t>n av flere anskaffelser av innovasjon som har hatt betydning</w:t>
      </w:r>
      <w:r w:rsidR="009D5A01">
        <w:t xml:space="preserve">. </w:t>
      </w:r>
      <w:r w:rsidR="005B020F">
        <w:t xml:space="preserve">I intervju oppgir leverandørene at anskaffelsen </w:t>
      </w:r>
      <w:r w:rsidR="00470CFC">
        <w:t>alene</w:t>
      </w:r>
      <w:r w:rsidR="005B020F">
        <w:t xml:space="preserve"> i </w:t>
      </w:r>
      <w:r w:rsidR="00CA3EBD">
        <w:t xml:space="preserve">relativt </w:t>
      </w:r>
      <w:r w:rsidR="00F94B8A">
        <w:t>begrenset</w:t>
      </w:r>
      <w:r w:rsidR="005B020F">
        <w:t xml:space="preserve"> grad har bidratt til næringsvekst utover det som omsettes i avtalen. Dette begrunnes med at </w:t>
      </w:r>
      <w:r w:rsidR="005D4404">
        <w:t>det i liten grad førte til videreutviklingen av løsninger som er blitt solgt til andre virksomheter</w:t>
      </w:r>
      <w:r w:rsidR="00470CFC">
        <w:t>.</w:t>
      </w:r>
      <w:r w:rsidR="00F94B8A">
        <w:t xml:space="preserve"> </w:t>
      </w:r>
      <w:r w:rsidR="00B23821">
        <w:t xml:space="preserve">Samtidig oppgis det at </w:t>
      </w:r>
      <w:r w:rsidR="00F94B8A">
        <w:t>utformingen av anskaffelsen, der flere mindre kommuner fikk bli med på Larvik kommunes kjøp, førte til at</w:t>
      </w:r>
      <w:r w:rsidR="00CA3EBD">
        <w:t xml:space="preserve"> flere mindre kommuner</w:t>
      </w:r>
      <w:r w:rsidR="001A4A0B">
        <w:t>,</w:t>
      </w:r>
      <w:r w:rsidR="00CA3EBD">
        <w:t xml:space="preserve"> </w:t>
      </w:r>
      <w:r w:rsidR="001A4A0B">
        <w:t xml:space="preserve">som ikke ville gjennomført en anskaffelse på egenhånd, </w:t>
      </w:r>
      <w:r w:rsidR="00F94B8A">
        <w:t>kjøpte løsningene</w:t>
      </w:r>
      <w:r w:rsidR="001A4A0B">
        <w:t xml:space="preserve">. Videre har muligens anskaffelsen </w:t>
      </w:r>
      <w:r w:rsidR="008F367E">
        <w:t>har inspirert andre kommuner til å gjennomføre en tilsvarende anskaffelse.</w:t>
      </w:r>
      <w:r w:rsidR="00AD06F7">
        <w:t xml:space="preserve"> </w:t>
      </w:r>
      <w:r w:rsidR="00A0208D">
        <w:t>Én</w:t>
      </w:r>
      <w:r w:rsidR="00CB2198">
        <w:t xml:space="preserve"> av</w:t>
      </w:r>
      <w:r w:rsidR="0085328F">
        <w:t xml:space="preserve"> leverandørene </w:t>
      </w:r>
      <w:r w:rsidR="00A0208D">
        <w:t>opplyste at de kunne</w:t>
      </w:r>
      <w:r w:rsidR="00CB2198">
        <w:t xml:space="preserve"> ansette flere </w:t>
      </w:r>
      <w:r w:rsidR="00564578">
        <w:t xml:space="preserve">og skalere opp </w:t>
      </w:r>
      <w:r w:rsidR="00CB2198">
        <w:t>som følge av økt</w:t>
      </w:r>
      <w:r w:rsidR="0085328F">
        <w:t xml:space="preserve"> omsetning gjennom </w:t>
      </w:r>
      <w:r w:rsidR="00AD06F7">
        <w:t>a</w:t>
      </w:r>
      <w:r w:rsidR="00CB2198">
        <w:t>vtalen</w:t>
      </w:r>
      <w:r w:rsidR="0085328F">
        <w:t>.</w:t>
      </w:r>
    </w:p>
    <w:p w14:paraId="076EE08D" w14:textId="3C4207F5" w:rsidR="00D816EE" w:rsidRDefault="00D816EE" w:rsidP="00681685">
      <w:r>
        <w:t>Leverandørene oppgir også at en av de viktigste tiltakene for videre næringsvekst er at kommunene i større grad fokuserer på implementering</w:t>
      </w:r>
      <w:r w:rsidR="00081AD9">
        <w:t xml:space="preserve"> og gevinstrealisering</w:t>
      </w:r>
      <w:r>
        <w:t xml:space="preserve">. Leverandørene oppgir at det </w:t>
      </w:r>
      <w:r w:rsidR="0070315A">
        <w:t>i dag er</w:t>
      </w:r>
      <w:r>
        <w:t xml:space="preserve"> svært ulik grad av implementering i de ulike kommunene</w:t>
      </w:r>
      <w:r w:rsidR="00564578">
        <w:t>.</w:t>
      </w:r>
      <w:r>
        <w:t xml:space="preserve"> </w:t>
      </w:r>
    </w:p>
    <w:p w14:paraId="6D6CEC60" w14:textId="1A17A070" w:rsidR="00224A41" w:rsidRDefault="00AD2337" w:rsidP="00681685">
      <w:r>
        <w:t>Det</w:t>
      </w:r>
      <w:r w:rsidR="003D3E67">
        <w:t xml:space="preserve"> trekke</w:t>
      </w:r>
      <w:r>
        <w:t>s</w:t>
      </w:r>
      <w:r w:rsidR="003D3E67">
        <w:t xml:space="preserve"> frem at anskaffelsen var relativt ressurskrevende </w:t>
      </w:r>
      <w:r w:rsidR="00845A66">
        <w:t>for leverandørene</w:t>
      </w:r>
      <w:r w:rsidR="00A30C94">
        <w:t>,</w:t>
      </w:r>
      <w:r>
        <w:t xml:space="preserve"> og at den strakk seg over en lengre tidsperiode</w:t>
      </w:r>
      <w:r w:rsidR="003D3E67">
        <w:t xml:space="preserve">. Ressurskrevende anskaffelsesprosesser kan være krevende for mindre og relativt nyoppstartede selskaper, siden de har begrensede ressurser. </w:t>
      </w:r>
      <w:r w:rsidR="00F00FBE">
        <w:t>En måte å redusere ressursbruken på hadde vært å inngå én felles kontrakt på vegne av alle kommunene fremfor at de måtte inngå separate kontrakter med hver enkelt</w:t>
      </w:r>
      <w:r w:rsidR="00766308">
        <w:t xml:space="preserve"> kommune</w:t>
      </w:r>
      <w:r w:rsidR="00F00FBE">
        <w:t xml:space="preserve">. </w:t>
      </w:r>
    </w:p>
    <w:p w14:paraId="110DAAFB" w14:textId="1C709EEA" w:rsidR="00AD2337" w:rsidRPr="00681685" w:rsidRDefault="003D3E67" w:rsidP="00681685">
      <w:r>
        <w:lastRenderedPageBreak/>
        <w:t xml:space="preserve">Videre oppgis det at mangel på forpliktende omfang i anskaffelsen også bidrar til at leverandørene </w:t>
      </w:r>
      <w:r w:rsidR="007D20EA">
        <w:t xml:space="preserve">kan vegre seg for å </w:t>
      </w:r>
      <w:r w:rsidR="00833EA6">
        <w:t>investere vesentlige</w:t>
      </w:r>
      <w:r w:rsidR="007D20EA">
        <w:t xml:space="preserve"> ressurser for å utvikle nye løsninger </w:t>
      </w:r>
      <w:r w:rsidR="00833EA6">
        <w:t xml:space="preserve">som en del </w:t>
      </w:r>
      <w:r w:rsidR="007F670F">
        <w:t xml:space="preserve">av </w:t>
      </w:r>
      <w:r w:rsidR="007D20EA">
        <w:t xml:space="preserve">anskaffelsen. </w:t>
      </w:r>
      <w:r w:rsidR="00474B0F">
        <w:t xml:space="preserve">Ett forslag var at dersom kommunene ikke hadde et forpliktende omfang, så kunne de ha en </w:t>
      </w:r>
      <w:r w:rsidR="0046534E">
        <w:t>sign-on-fee ved kontraktsinngåelse som kunne dekke deler av eventuelle utviklingskostnade</w:t>
      </w:r>
      <w:r w:rsidR="003F2C02">
        <w:t>r</w:t>
      </w:r>
      <w:r w:rsidR="0046534E">
        <w:t>.</w:t>
      </w:r>
    </w:p>
    <w:p w14:paraId="7715F4D9" w14:textId="4CA013BA" w:rsidR="00BA2CFD" w:rsidRDefault="00BA2CFD" w:rsidP="00142B22">
      <w:pPr>
        <w:pStyle w:val="Overskrift1"/>
        <w:framePr w:wrap="around"/>
      </w:pPr>
      <w:bookmarkStart w:id="43" w:name="_Toc76039033"/>
      <w:r>
        <w:lastRenderedPageBreak/>
        <w:t>Vurdering av virkemiddelapparatets betydning</w:t>
      </w:r>
      <w:bookmarkEnd w:id="43"/>
    </w:p>
    <w:p w14:paraId="17391C51" w14:textId="5F4342D8" w:rsidR="00BE10D2" w:rsidRDefault="00AB4E91" w:rsidP="002973BE">
      <w:r>
        <w:t>I følgende kapittel vil vi gi en beskrivelse av de ulike virkemiddelaktørenes roller og betydning i anskaffelsen. Vi vil først beskrive det overordnede bidraget fra virkemiddelapparatet til utviklingen av elektronisk</w:t>
      </w:r>
      <w:r w:rsidR="00422773">
        <w:t>e medisindispensere forut for anskaffelsen. Deretter vil vi gi en beskrivelse av virkemiddel</w:t>
      </w:r>
      <w:r w:rsidR="001D34FF">
        <w:softHyphen/>
      </w:r>
      <w:r w:rsidR="00422773">
        <w:t xml:space="preserve">apparatets rolle i </w:t>
      </w:r>
      <w:r w:rsidR="001D34FF">
        <w:t>denne konkrete anskaffelsen</w:t>
      </w:r>
      <w:r w:rsidR="00422773">
        <w:t xml:space="preserve"> </w:t>
      </w:r>
    </w:p>
    <w:p w14:paraId="5D69257A" w14:textId="6F653404" w:rsidR="00BE10D2" w:rsidRDefault="00162D97" w:rsidP="00D86381">
      <w:pPr>
        <w:pStyle w:val="Overskrift4"/>
      </w:pPr>
      <w:r>
        <w:t>U</w:t>
      </w:r>
      <w:r w:rsidR="00BE10D2">
        <w:t>tvikling av elektronisk medisineringsstøtte</w:t>
      </w:r>
    </w:p>
    <w:p w14:paraId="188972DE" w14:textId="7BD49CA2" w:rsidR="00A6048F" w:rsidRDefault="00A6048F" w:rsidP="00A6048F">
      <w:r>
        <w:t xml:space="preserve">Virkemiddelapparatet har bidratt til utviklingen av elektronisk medisineringsstøtte gjennom flere kanaler. I det følgende vil vi </w:t>
      </w:r>
      <w:r w:rsidR="00FF1A23">
        <w:t>gi en beskrivelse av</w:t>
      </w:r>
      <w:r w:rsidR="002E7A6F">
        <w:t xml:space="preserve"> følgende</w:t>
      </w:r>
      <w:r w:rsidR="00FF1A23">
        <w:t xml:space="preserve"> to måter som virkemiddelapparatet har bidratt til utviklingen og spredningen av løsninger for elektronisk medisineringsstøtte:</w:t>
      </w:r>
    </w:p>
    <w:p w14:paraId="3E45FF44" w14:textId="42F6F654" w:rsidR="00FF1A23" w:rsidRDefault="00FF1A23" w:rsidP="00236B69">
      <w:pPr>
        <w:pStyle w:val="Punktmerketnivliste"/>
      </w:pPr>
      <w:r>
        <w:t xml:space="preserve">Finansiering av </w:t>
      </w:r>
      <w:r w:rsidR="00236B69">
        <w:t>utprøving av velferdsteknologi</w:t>
      </w:r>
    </w:p>
    <w:p w14:paraId="1754D327" w14:textId="4103A870" w:rsidR="00236B69" w:rsidRPr="00A6048F" w:rsidRDefault="00236B69" w:rsidP="00236B69">
      <w:pPr>
        <w:pStyle w:val="Punktmerketnivliste"/>
      </w:pPr>
      <w:r>
        <w:t>Koordinering av fellesanskaffelser</w:t>
      </w:r>
    </w:p>
    <w:p w14:paraId="1C9D7E42" w14:textId="27502432" w:rsidR="00162D97" w:rsidRDefault="00FF1A23" w:rsidP="00A6048F">
      <w:pPr>
        <w:pStyle w:val="Overskrift4"/>
      </w:pPr>
      <w:r>
        <w:t>Finansiering av u</w:t>
      </w:r>
      <w:r w:rsidR="00162D97">
        <w:t xml:space="preserve">tprøving av </w:t>
      </w:r>
      <w:r w:rsidR="00A6048F">
        <w:t>velferdsteknologi</w:t>
      </w:r>
    </w:p>
    <w:p w14:paraId="01F7D82D" w14:textId="7FDEACF0" w:rsidR="00BE10D2" w:rsidRDefault="00BE10D2" w:rsidP="00BE10D2">
      <w:r>
        <w:t xml:space="preserve">Forut for Larvik kommune sin anskaffelse har det vært en betydelig satsing på velferdsteknologi gjennom Velferdsteknologiprogrammet. Programmet var en viktig </w:t>
      </w:r>
      <w:r w:rsidR="00EA62EF">
        <w:t>katalysator</w:t>
      </w:r>
      <w:r>
        <w:t xml:space="preserve"> for </w:t>
      </w:r>
      <w:r w:rsidR="00EA62EF">
        <w:t xml:space="preserve">utprøving av velferdsteknologi i norske kommuner i perioden 2014-2016. </w:t>
      </w:r>
      <w:r w:rsidR="005B06ED">
        <w:t xml:space="preserve">En forutsetning for at kommunene skulle få finansiering gjennom programmet til å utprøve teknologien var at de utarbeidet gevinstanalyser og </w:t>
      </w:r>
      <w:r w:rsidR="009708E6">
        <w:t xml:space="preserve">rapporterte erfaringer med løsningene. Disse erfaringene ble sammenstilt av Velferdsteknologiprogrammet i to rapporter, </w:t>
      </w:r>
      <w:r w:rsidR="009708E6" w:rsidRPr="009708E6">
        <w:rPr>
          <w:i/>
          <w:iCs/>
        </w:rPr>
        <w:t>Første gevinstrealiseringsrapport med anbefalinger</w:t>
      </w:r>
      <w:r w:rsidR="009708E6">
        <w:t xml:space="preserve"> og </w:t>
      </w:r>
      <w:r w:rsidR="009708E6" w:rsidRPr="009708E6">
        <w:rPr>
          <w:i/>
          <w:iCs/>
        </w:rPr>
        <w:t>Andre gevinstrealiseringsrapport med anbefalinger</w:t>
      </w:r>
      <w:r w:rsidR="009708E6">
        <w:t xml:space="preserve">. Her kom </w:t>
      </w:r>
      <w:r w:rsidR="00DE1C14">
        <w:t>også programmet med anbefaling om at norske kommuner burde inkludere elektronisk medisineringsstøtte</w:t>
      </w:r>
      <w:r w:rsidR="004E199C">
        <w:t xml:space="preserve"> som en del av deres</w:t>
      </w:r>
      <w:r w:rsidR="00DE1C14">
        <w:t xml:space="preserve"> </w:t>
      </w:r>
      <w:r w:rsidR="004E199C">
        <w:t xml:space="preserve">ordinære helse- og omsorgstjenestetilbud. </w:t>
      </w:r>
    </w:p>
    <w:p w14:paraId="474646B9" w14:textId="6E155629" w:rsidR="004E199C" w:rsidRDefault="004E199C" w:rsidP="00BE10D2">
      <w:r>
        <w:t xml:space="preserve">Finansieringen av utprøvingen av elektronisk medisineringsstøtte bidro til å ta ned risikoen for å prøve ut ny teknologi for norske kommuner. Dette bidro sannsynligvis til </w:t>
      </w:r>
      <w:r w:rsidR="00017D88">
        <w:t>at</w:t>
      </w:r>
      <w:r w:rsidR="00F2154E">
        <w:t xml:space="preserve"> de første kommunene tok i bruk løsningene raskere. Videre bidro</w:t>
      </w:r>
      <w:r w:rsidR="009409EF">
        <w:t xml:space="preserve"> </w:t>
      </w:r>
      <w:r w:rsidR="00F2154E">
        <w:t xml:space="preserve">den omfattende dokumenteringen av erfaring </w:t>
      </w:r>
      <w:r w:rsidR="000E7CFB">
        <w:t xml:space="preserve">og gevinster med utprøvingen til å senke terskelen for kommuner </w:t>
      </w:r>
      <w:r w:rsidR="00520156">
        <w:t xml:space="preserve">som </w:t>
      </w:r>
      <w:r w:rsidR="00D2183B">
        <w:t>implementerte løsningene</w:t>
      </w:r>
      <w:r w:rsidR="000E7CFB">
        <w:t xml:space="preserve"> senere. </w:t>
      </w:r>
      <w:r w:rsidR="001C7A7F">
        <w:t xml:space="preserve">Som beskrevet av </w:t>
      </w:r>
      <w:r w:rsidR="00632420">
        <w:t xml:space="preserve">Everett </w:t>
      </w:r>
      <w:r w:rsidR="001C7A7F">
        <w:t xml:space="preserve">Rogers, er </w:t>
      </w:r>
      <w:r w:rsidR="0010660B">
        <w:t>innovasjonens observerbarhet viktig for</w:t>
      </w:r>
      <w:r w:rsidR="00B5496F">
        <w:t xml:space="preserve"> i</w:t>
      </w:r>
      <w:r w:rsidR="0010660B">
        <w:t xml:space="preserve"> hvilken grad og hvor hurtig innovasjonen tas i bruk</w:t>
      </w:r>
      <w:sdt>
        <w:sdtPr>
          <w:id w:val="-392579921"/>
          <w:citation/>
        </w:sdtPr>
        <w:sdtEndPr/>
        <w:sdtContent>
          <w:r w:rsidR="00F7215C">
            <w:fldChar w:fldCharType="begin"/>
          </w:r>
          <w:r w:rsidR="00F7215C">
            <w:instrText xml:space="preserve"> CITATION Rog63 \l 1044 </w:instrText>
          </w:r>
          <w:r w:rsidR="00F7215C">
            <w:fldChar w:fldCharType="separate"/>
          </w:r>
          <w:r w:rsidR="00F7215C">
            <w:rPr>
              <w:noProof/>
            </w:rPr>
            <w:t xml:space="preserve"> </w:t>
          </w:r>
          <w:r w:rsidR="00F7215C" w:rsidRPr="00F7215C">
            <w:rPr>
              <w:noProof/>
            </w:rPr>
            <w:t>(Rogers, 1983)</w:t>
          </w:r>
          <w:r w:rsidR="00F7215C">
            <w:fldChar w:fldCharType="end"/>
          </w:r>
        </w:sdtContent>
      </w:sdt>
      <w:r w:rsidR="0010660B">
        <w:t xml:space="preserve">. </w:t>
      </w:r>
      <w:r w:rsidR="00B5496F">
        <w:t>Med</w:t>
      </w:r>
      <w:r w:rsidR="00354CD1">
        <w:t xml:space="preserve"> observerbarhet</w:t>
      </w:r>
      <w:r w:rsidR="00B5496F">
        <w:t xml:space="preserve"> menes</w:t>
      </w:r>
      <w:r w:rsidR="00354CD1">
        <w:t xml:space="preserve"> i hvilken grad aktørene kan observere </w:t>
      </w:r>
      <w:r w:rsidR="00AB571B">
        <w:t xml:space="preserve">resultatene </w:t>
      </w:r>
      <w:r w:rsidR="00E03876">
        <w:t xml:space="preserve">av innovasjonen, og hvordan innovasjonen kan løse deres behov på en bedre måte enn det løses med dagens fremgangsmåte. </w:t>
      </w:r>
    </w:p>
    <w:p w14:paraId="5CB1EE86" w14:textId="2361B475" w:rsidR="00F97E1F" w:rsidRDefault="00F97E1F" w:rsidP="00BE10D2">
      <w:r>
        <w:t xml:space="preserve">Videre har </w:t>
      </w:r>
      <w:r w:rsidR="00C17616">
        <w:t xml:space="preserve">sannsynligvis </w:t>
      </w:r>
      <w:r>
        <w:t>anbefalingen fra Helse</w:t>
      </w:r>
      <w:r w:rsidR="00F30EF3">
        <w:softHyphen/>
      </w:r>
      <w:r>
        <w:t>direktoratet</w:t>
      </w:r>
      <w:r w:rsidR="00C17616">
        <w:t>,</w:t>
      </w:r>
      <w:r>
        <w:t xml:space="preserve"> </w:t>
      </w:r>
      <w:r w:rsidR="00C17616">
        <w:t xml:space="preserve">gjennom Velferdsteknologiprogrammet, </w:t>
      </w:r>
      <w:r w:rsidR="004A7021">
        <w:t>gitt trygghet til kommuner om at det</w:t>
      </w:r>
      <w:r w:rsidR="00C17616">
        <w:t xml:space="preserve">te er en utprøvd innovasjon som de trygt kan implementere. Dette blir også bekreftet av en leverandør, som oppgir at anbefalingene har ført til </w:t>
      </w:r>
      <w:r w:rsidR="00B072F3">
        <w:t>økt etterspørsel i</w:t>
      </w:r>
      <w:r w:rsidR="00C17616">
        <w:t xml:space="preserve"> kommune</w:t>
      </w:r>
      <w:r w:rsidR="00B072F3">
        <w:t>ne</w:t>
      </w:r>
      <w:r w:rsidR="00C17616">
        <w:t xml:space="preserve"> </w:t>
      </w:r>
      <w:r w:rsidR="00B072F3">
        <w:t>for å</w:t>
      </w:r>
      <w:r w:rsidR="00C17616">
        <w:t xml:space="preserve"> </w:t>
      </w:r>
      <w:r w:rsidR="00B072F3">
        <w:t xml:space="preserve">anskaffe elektroniske medisineringsstøtte. </w:t>
      </w:r>
    </w:p>
    <w:p w14:paraId="603D3503" w14:textId="269805A7" w:rsidR="000C5372" w:rsidRDefault="000C5372" w:rsidP="000C5372">
      <w:pPr>
        <w:pStyle w:val="Overskrift4"/>
      </w:pPr>
      <w:r>
        <w:t>Koordinering av fellesanskaffelser</w:t>
      </w:r>
    </w:p>
    <w:p w14:paraId="0427395E" w14:textId="7654BEB2" w:rsidR="00C443C8" w:rsidRDefault="008025CD" w:rsidP="003E594A">
      <w:r>
        <w:t>Velferdsteknologiprogrammet og Leverandør</w:t>
      </w:r>
      <w:r w:rsidR="00F30EF3">
        <w:softHyphen/>
      </w:r>
      <w:r>
        <w:t xml:space="preserve">utviklingsprogrammet jobber også for å koordinere </w:t>
      </w:r>
      <w:r w:rsidR="002306FE">
        <w:t>fellesanskaffelser</w:t>
      </w:r>
      <w:r>
        <w:t>, slik at kommuner med samme behov finner sammen</w:t>
      </w:r>
      <w:r w:rsidR="00664F4D">
        <w:t>. Dette bidrar også til</w:t>
      </w:r>
      <w:r w:rsidR="007B3620">
        <w:t xml:space="preserve"> at mindre kommuner med begrense</w:t>
      </w:r>
      <w:r w:rsidR="00664F4D">
        <w:t>de</w:t>
      </w:r>
      <w:r w:rsidR="007B3620">
        <w:t xml:space="preserve"> ressurser og kompetanse kan delta i fellesanskaffelser. </w:t>
      </w:r>
      <w:r w:rsidR="00502266">
        <w:t xml:space="preserve">Innenfor elektronisk medisineringsstøtte er Larvik kommune og Østre-Toten sine anskaffelser eksempler hvor virkemiddelaktørene har bidratt til å koordinere </w:t>
      </w:r>
      <w:r w:rsidR="000C4A25">
        <w:t xml:space="preserve">store fellesanskaffelser hvor et større antall mindre kommuner har deltatt. </w:t>
      </w:r>
    </w:p>
    <w:p w14:paraId="15EB5A35" w14:textId="78E70115" w:rsidR="00112889" w:rsidRDefault="003E594A" w:rsidP="003E594A">
      <w:r>
        <w:t>Telemarkforskning har tidligere utredet ulike tiltak for økt innovasjon i små distriktskommuner</w:t>
      </w:r>
      <w:sdt>
        <w:sdtPr>
          <w:id w:val="-1816942177"/>
          <w:citation/>
        </w:sdtPr>
        <w:sdtEndPr/>
        <w:sdtContent>
          <w:r>
            <w:fldChar w:fldCharType="begin"/>
          </w:r>
          <w:r>
            <w:instrText xml:space="preserve"> CITATION Bra20 \l 1044 </w:instrText>
          </w:r>
          <w:r>
            <w:fldChar w:fldCharType="separate"/>
          </w:r>
          <w:r>
            <w:rPr>
              <w:noProof/>
            </w:rPr>
            <w:t xml:space="preserve"> </w:t>
          </w:r>
          <w:r w:rsidRPr="006B442C">
            <w:rPr>
              <w:noProof/>
            </w:rPr>
            <w:t>(Brandtzæg &amp; Aastvedt, 2020)</w:t>
          </w:r>
          <w:r>
            <w:fldChar w:fldCharType="end"/>
          </w:r>
        </w:sdtContent>
      </w:sdt>
      <w:r>
        <w:t xml:space="preserve">. De finner at en av de største barrierene for spredning av innovasjon er at det er manglende kompetanse og kapasitet til å gjennomføre anskaffelse av innovative løsninger i flere kommuner. Det blir trukket frem at </w:t>
      </w:r>
      <w:r w:rsidR="0051229D">
        <w:t>é</w:t>
      </w:r>
      <w:r>
        <w:t xml:space="preserve">n av de viktigste tiltakene for å øke spredningen av innovasjon blant kommuner er gjennom deltakelse i </w:t>
      </w:r>
      <w:r w:rsidR="002E3E94">
        <w:t xml:space="preserve">faste </w:t>
      </w:r>
      <w:r>
        <w:t xml:space="preserve">nettverk og innkjøpssamarbeid. </w:t>
      </w:r>
      <w:r w:rsidR="007B0F93">
        <w:t xml:space="preserve">Dermed kan koordinering av fellesanskaffelser være et viktig tiltak for å </w:t>
      </w:r>
      <w:r w:rsidR="00502266">
        <w:t xml:space="preserve">øke spredningen av elektronisk </w:t>
      </w:r>
      <w:r w:rsidR="009C74CB">
        <w:t>medisineringsstøtte</w:t>
      </w:r>
      <w:r w:rsidR="00C443C8">
        <w:t>.</w:t>
      </w:r>
    </w:p>
    <w:p w14:paraId="523FDA7D" w14:textId="359652A5" w:rsidR="00422773" w:rsidRPr="00BE10D2" w:rsidRDefault="00422773" w:rsidP="00D86381">
      <w:pPr>
        <w:pStyle w:val="Overskrift4"/>
      </w:pPr>
      <w:r>
        <w:t xml:space="preserve">Virkemiddelapparatets rolle i </w:t>
      </w:r>
      <w:r w:rsidR="00A34CDB">
        <w:t xml:space="preserve">Larvik kommune sin </w:t>
      </w:r>
      <w:r w:rsidR="0009066E">
        <w:t>anskaffelse</w:t>
      </w:r>
    </w:p>
    <w:p w14:paraId="0717581D" w14:textId="456B99E0" w:rsidR="0009066E" w:rsidRDefault="0009066E" w:rsidP="0009066E">
      <w:r>
        <w:t xml:space="preserve">Det var to aktører fra virkemiddelapparatet som var involvert i anskaffelsen: Nasjonalt program for velferdsteknologi og Leverandørutviklingsprogrammet. Det oppgis at Velferdsteknologiprogrammets rolle i prosjektet i hovedsak bestod i å koordinere kommunene i starten av prosjektet, slik at de ulike kommunene som ønsket å gjennomføre en fellesanskaffelse fant sammen. Videre bistod de med ressurser/midler underveis i prosessen. </w:t>
      </w:r>
      <w:r w:rsidR="00F25F70">
        <w:t xml:space="preserve">Larvik kommune mottok </w:t>
      </w:r>
      <w:r w:rsidR="00055F4A">
        <w:t xml:space="preserve">til sammen 1,2 millioner kroner i støtte fra Velferdsteknologiprogrammet. </w:t>
      </w:r>
    </w:p>
    <w:p w14:paraId="0A782841" w14:textId="77777777" w:rsidR="0009066E" w:rsidRDefault="0009066E" w:rsidP="0009066E">
      <w:r>
        <w:t xml:space="preserve">Det oppgis at Leverandørutviklingsprogrammets rolle i hovedsak var å bistå med kompetanse, og være en pådriver for at det ble gjennomført en innovativ anskaffelse. Få av de som deltok i anskaffelsen hadde erfaring med å gjennomføre innovative anskaffelser tidligere. Dermed var det viktig at man hadde en støttespiller som kunne være med å «holde de i hånda» i starten, og bistå med å planlegge hva som måtte gjøres i anskaffelsen. De oppgir at Leverandørutviklingsprogrammet spilte en viktig rolle i </w:t>
      </w:r>
      <w:r>
        <w:lastRenderedPageBreak/>
        <w:t xml:space="preserve">starten, og at de ble mindre og mindre involvert desto lengre man kom ut i prosessen. </w:t>
      </w:r>
    </w:p>
    <w:p w14:paraId="34C57925" w14:textId="0F3B3DBE" w:rsidR="00E3395C" w:rsidRDefault="00E3395C" w:rsidP="0009066E">
      <w:r>
        <w:t xml:space="preserve">I etterkant av anskaffelsen har </w:t>
      </w:r>
      <w:r w:rsidR="009C176A">
        <w:t>både Leverandørutviklingsprogrammet og Velferdsteknologiprogrammet bidratt til spredning</w:t>
      </w:r>
      <w:r w:rsidR="000C16FE">
        <w:t xml:space="preserve"> </w:t>
      </w:r>
      <w:r w:rsidR="00455FEA">
        <w:t>erfaringer</w:t>
      </w:r>
      <w:r w:rsidR="000C16FE">
        <w:t xml:space="preserve"> fra anskaffelsen gjennom å publisere</w:t>
      </w:r>
      <w:r w:rsidR="00455FEA">
        <w:t xml:space="preserve"> </w:t>
      </w:r>
      <w:r w:rsidR="002C6930">
        <w:t xml:space="preserve">erfaringer på sine hjemmesider og </w:t>
      </w:r>
      <w:r w:rsidR="002052DF">
        <w:t xml:space="preserve">til andre anskaffelser. </w:t>
      </w:r>
    </w:p>
    <w:bookmarkStart w:id="44" w:name="_Toc76039034" w:displacedByCustomXml="next"/>
    <w:sdt>
      <w:sdtPr>
        <w:rPr>
          <w:rFonts w:asciiTheme="minorHAnsi" w:eastAsiaTheme="minorHAnsi" w:hAnsiTheme="minorHAnsi" w:cstheme="minorBidi"/>
          <w:bCs w:val="0"/>
          <w:color w:val="auto"/>
          <w:sz w:val="20"/>
          <w:szCs w:val="22"/>
        </w:rPr>
        <w:id w:val="-1807626640"/>
        <w:docPartObj>
          <w:docPartGallery w:val="Bibliographies"/>
          <w:docPartUnique/>
        </w:docPartObj>
      </w:sdtPr>
      <w:sdtEndPr/>
      <w:sdtContent>
        <w:p w14:paraId="14687E23" w14:textId="77777777" w:rsidR="00E9379D" w:rsidRDefault="00E9379D">
          <w:pPr>
            <w:pStyle w:val="Overskrift1"/>
            <w:framePr w:wrap="around"/>
          </w:pPr>
          <w:r>
            <w:t>Referanser</w:t>
          </w:r>
          <w:bookmarkEnd w:id="44"/>
        </w:p>
        <w:sdt>
          <w:sdtPr>
            <w:id w:val="-573587230"/>
            <w:bibliography/>
          </w:sdtPr>
          <w:sdtEndPr/>
          <w:sdtContent>
            <w:p w14:paraId="7F48C882" w14:textId="77777777" w:rsidR="00874EB8" w:rsidRDefault="00E9379D" w:rsidP="00874EB8">
              <w:pPr>
                <w:pStyle w:val="Bibliografi"/>
                <w:rPr>
                  <w:noProof/>
                  <w:sz w:val="24"/>
                  <w:szCs w:val="24"/>
                </w:rPr>
              </w:pPr>
              <w:r>
                <w:fldChar w:fldCharType="begin"/>
              </w:r>
              <w:r>
                <w:instrText>BIBLIOGRAPHY</w:instrText>
              </w:r>
              <w:r>
                <w:fldChar w:fldCharType="separate"/>
              </w:r>
              <w:r w:rsidR="00874EB8">
                <w:rPr>
                  <w:noProof/>
                </w:rPr>
                <w:t xml:space="preserve">Altinn, 2019. </w:t>
              </w:r>
              <w:r w:rsidR="00874EB8">
                <w:rPr>
                  <w:i/>
                  <w:iCs/>
                  <w:noProof/>
                </w:rPr>
                <w:t xml:space="preserve">Hva koster en arbeidstaker. </w:t>
              </w:r>
              <w:r w:rsidR="00874EB8">
                <w:rPr>
                  <w:noProof/>
                </w:rPr>
                <w:t xml:space="preserve">[Internett] </w:t>
              </w:r>
              <w:r w:rsidR="00874EB8">
                <w:rPr>
                  <w:noProof/>
                </w:rPr>
                <w:br/>
                <w:t xml:space="preserve">Available at: </w:t>
              </w:r>
              <w:r w:rsidR="00874EB8">
                <w:rPr>
                  <w:noProof/>
                  <w:u w:val="single"/>
                </w:rPr>
                <w:t>https://www.altinn.no/starte-og-drive/arbeidsforhold/ansettelse/hva-koster-en-arbeidstaker/</w:t>
              </w:r>
              <w:r w:rsidR="00874EB8">
                <w:rPr>
                  <w:noProof/>
                </w:rPr>
                <w:br/>
                <w:t>[Funnet 19 3 2021].</w:t>
              </w:r>
            </w:p>
            <w:p w14:paraId="26413125" w14:textId="77777777" w:rsidR="00874EB8" w:rsidRDefault="00874EB8" w:rsidP="00874EB8">
              <w:pPr>
                <w:pStyle w:val="Bibliografi"/>
                <w:rPr>
                  <w:noProof/>
                </w:rPr>
              </w:pPr>
              <w:r>
                <w:rPr>
                  <w:noProof/>
                </w:rPr>
                <w:t xml:space="preserve">Brandtzæg, B. A. &amp; Aastvedt, A., 2020. </w:t>
              </w:r>
              <w:r>
                <w:rPr>
                  <w:i/>
                  <w:iCs/>
                  <w:noProof/>
                </w:rPr>
                <w:t xml:space="preserve">Tiltak for å stimulere til økt innovasjon og utvikling i distriktiskommuner, </w:t>
              </w:r>
              <w:r>
                <w:rPr>
                  <w:noProof/>
                </w:rPr>
                <w:t>Bø: Telemarksforskning.</w:t>
              </w:r>
            </w:p>
            <w:p w14:paraId="2E070D1E" w14:textId="77777777" w:rsidR="00874EB8" w:rsidRDefault="00874EB8" w:rsidP="00874EB8">
              <w:pPr>
                <w:pStyle w:val="Bibliografi"/>
                <w:rPr>
                  <w:noProof/>
                </w:rPr>
              </w:pPr>
              <w:r>
                <w:rPr>
                  <w:noProof/>
                </w:rPr>
                <w:t xml:space="preserve">DFØ, 2018. </w:t>
              </w:r>
              <w:r>
                <w:rPr>
                  <w:i/>
                  <w:iCs/>
                  <w:noProof/>
                </w:rPr>
                <w:t xml:space="preserve">Veileder i samfunnsøkonomiske analyser, </w:t>
              </w:r>
              <w:r>
                <w:rPr>
                  <w:noProof/>
                </w:rPr>
                <w:t>Oslo: Direktoratet for økonomistyring.</w:t>
              </w:r>
            </w:p>
            <w:p w14:paraId="5F8F05F9" w14:textId="77777777" w:rsidR="00874EB8" w:rsidRDefault="00874EB8" w:rsidP="00874EB8">
              <w:pPr>
                <w:pStyle w:val="Bibliografi"/>
                <w:rPr>
                  <w:noProof/>
                </w:rPr>
              </w:pPr>
              <w:r>
                <w:rPr>
                  <w:noProof/>
                </w:rPr>
                <w:t xml:space="preserve">Finansdepartementet, 2014. </w:t>
              </w:r>
              <w:r>
                <w:rPr>
                  <w:i/>
                  <w:iCs/>
                  <w:noProof/>
                </w:rPr>
                <w:t xml:space="preserve">Rundskriv R-109/14:Prinsipper og krav ved utarbeidelse av samfunnsøkonomiske analyser mv.. </w:t>
              </w:r>
              <w:r>
                <w:rPr>
                  <w:noProof/>
                </w:rPr>
                <w:t>s.l.:s.n.</w:t>
              </w:r>
            </w:p>
            <w:p w14:paraId="0CE505A4" w14:textId="77777777" w:rsidR="00874EB8" w:rsidRDefault="00874EB8" w:rsidP="00874EB8">
              <w:pPr>
                <w:pStyle w:val="Bibliografi"/>
                <w:rPr>
                  <w:noProof/>
                </w:rPr>
              </w:pPr>
              <w:r>
                <w:rPr>
                  <w:noProof/>
                </w:rPr>
                <w:t xml:space="preserve">Hepro, 2021. </w:t>
              </w:r>
              <w:r>
                <w:rPr>
                  <w:i/>
                  <w:iCs/>
                  <w:noProof/>
                </w:rPr>
                <w:t xml:space="preserve">Rana kommune langt fremme med medisineringsstøtte. </w:t>
              </w:r>
              <w:r>
                <w:rPr>
                  <w:noProof/>
                </w:rPr>
                <w:t xml:space="preserve">[Internett] </w:t>
              </w:r>
              <w:r>
                <w:rPr>
                  <w:noProof/>
                </w:rPr>
                <w:br/>
                <w:t xml:space="preserve">Available at: </w:t>
              </w:r>
              <w:r>
                <w:rPr>
                  <w:noProof/>
                  <w:u w:val="single"/>
                </w:rPr>
                <w:t>https://www.hepro.no/aktuelt/rana-kommune-langt-fremme-med-medisineringssttte</w:t>
              </w:r>
              <w:r>
                <w:rPr>
                  <w:noProof/>
                </w:rPr>
                <w:br/>
                <w:t>[Funnet 24 06 2021].</w:t>
              </w:r>
            </w:p>
            <w:p w14:paraId="4916126F" w14:textId="77777777" w:rsidR="00874EB8" w:rsidRDefault="00874EB8" w:rsidP="00874EB8">
              <w:pPr>
                <w:pStyle w:val="Bibliografi"/>
                <w:rPr>
                  <w:noProof/>
                </w:rPr>
              </w:pPr>
              <w:r>
                <w:rPr>
                  <w:noProof/>
                </w:rPr>
                <w:t xml:space="preserve">Intro International, 2016. </w:t>
              </w:r>
              <w:r>
                <w:rPr>
                  <w:i/>
                  <w:iCs/>
                  <w:noProof/>
                </w:rPr>
                <w:t xml:space="preserve">Velferdsteknologi i sentrum - Innføring i velferdsteknologi i sentrumsbydelene i Oslo, </w:t>
              </w:r>
              <w:r>
                <w:rPr>
                  <w:noProof/>
                </w:rPr>
                <w:t>Oslo: Bydel St. Hanshaugen.</w:t>
              </w:r>
            </w:p>
            <w:p w14:paraId="6ECE0C74" w14:textId="77777777" w:rsidR="00874EB8" w:rsidRDefault="00874EB8" w:rsidP="00874EB8">
              <w:pPr>
                <w:pStyle w:val="Bibliografi"/>
                <w:rPr>
                  <w:noProof/>
                </w:rPr>
              </w:pPr>
              <w:r>
                <w:rPr>
                  <w:noProof/>
                </w:rPr>
                <w:t xml:space="preserve">NHI, 2020. </w:t>
              </w:r>
              <w:r>
                <w:rPr>
                  <w:i/>
                  <w:iCs/>
                  <w:noProof/>
                </w:rPr>
                <w:t xml:space="preserve">nhi.no. </w:t>
              </w:r>
              <w:r>
                <w:rPr>
                  <w:noProof/>
                </w:rPr>
                <w:t xml:space="preserve">[Internett] </w:t>
              </w:r>
              <w:r>
                <w:rPr>
                  <w:noProof/>
                </w:rPr>
                <w:br/>
                <w:t xml:space="preserve">Available at: </w:t>
              </w:r>
              <w:r>
                <w:rPr>
                  <w:noProof/>
                  <w:u w:val="single"/>
                </w:rPr>
                <w:t>https://nhi.no/sykdommer/hjernenervesystem/epilepsi/epilepsi-egenbehandling/</w:t>
              </w:r>
              <w:r>
                <w:rPr>
                  <w:noProof/>
                </w:rPr>
                <w:br/>
                <w:t>[Funnet 23 06 2021].</w:t>
              </w:r>
            </w:p>
            <w:p w14:paraId="71C0C010" w14:textId="77777777" w:rsidR="00874EB8" w:rsidRDefault="00874EB8" w:rsidP="00874EB8">
              <w:pPr>
                <w:pStyle w:val="Bibliografi"/>
                <w:rPr>
                  <w:noProof/>
                </w:rPr>
              </w:pPr>
              <w:r>
                <w:rPr>
                  <w:noProof/>
                </w:rPr>
                <w:t xml:space="preserve">Pedersen, R., 2021. </w:t>
              </w:r>
              <w:r>
                <w:rPr>
                  <w:i/>
                  <w:iCs/>
                  <w:noProof/>
                </w:rPr>
                <w:t xml:space="preserve">Beregn årlige bilkostnader for ny bil. </w:t>
              </w:r>
              <w:r>
                <w:rPr>
                  <w:noProof/>
                </w:rPr>
                <w:t xml:space="preserve">[Internett] </w:t>
              </w:r>
              <w:r>
                <w:rPr>
                  <w:noProof/>
                </w:rPr>
                <w:br/>
                <w:t xml:space="preserve">Available at: </w:t>
              </w:r>
              <w:r>
                <w:rPr>
                  <w:noProof/>
                  <w:u w:val="single"/>
                </w:rPr>
                <w:t>https://www.smartepenger.no/kalkulatorer/872-bilkostnader</w:t>
              </w:r>
              <w:r>
                <w:rPr>
                  <w:noProof/>
                </w:rPr>
                <w:br/>
                <w:t>[Funnet 22 06 2021].</w:t>
              </w:r>
            </w:p>
            <w:p w14:paraId="0A9524D2" w14:textId="77777777" w:rsidR="00874EB8" w:rsidRDefault="00874EB8" w:rsidP="00874EB8">
              <w:pPr>
                <w:pStyle w:val="Bibliografi"/>
                <w:rPr>
                  <w:noProof/>
                </w:rPr>
              </w:pPr>
              <w:r>
                <w:rPr>
                  <w:noProof/>
                </w:rPr>
                <w:t xml:space="preserve">Rogers, E., 1983. </w:t>
              </w:r>
              <w:r>
                <w:rPr>
                  <w:i/>
                  <w:iCs/>
                  <w:noProof/>
                </w:rPr>
                <w:t xml:space="preserve">Diffusion of Innovations. </w:t>
              </w:r>
              <w:r>
                <w:rPr>
                  <w:noProof/>
                </w:rPr>
                <w:t>3 red. New York: The Free Press.</w:t>
              </w:r>
            </w:p>
            <w:p w14:paraId="16B23B46" w14:textId="77777777" w:rsidR="00874EB8" w:rsidRDefault="00874EB8" w:rsidP="00874EB8">
              <w:pPr>
                <w:pStyle w:val="Bibliografi"/>
                <w:rPr>
                  <w:noProof/>
                </w:rPr>
              </w:pPr>
              <w:r>
                <w:rPr>
                  <w:noProof/>
                </w:rPr>
                <w:t xml:space="preserve">Rødseth, K. L. et al., 2019. </w:t>
              </w:r>
              <w:r>
                <w:rPr>
                  <w:i/>
                  <w:iCs/>
                  <w:noProof/>
                </w:rPr>
                <w:t xml:space="preserve">Eksterne kostnader ved transport i Norge – Estimater av marginale skadekostnader for person- og godstransport, </w:t>
              </w:r>
              <w:r>
                <w:rPr>
                  <w:noProof/>
                </w:rPr>
                <w:t>Oslo: Transportøkonomisk institutt.</w:t>
              </w:r>
            </w:p>
            <w:p w14:paraId="4E989BA2" w14:textId="77777777" w:rsidR="00874EB8" w:rsidRDefault="00874EB8" w:rsidP="00874EB8">
              <w:pPr>
                <w:pStyle w:val="Bibliografi"/>
                <w:rPr>
                  <w:noProof/>
                </w:rPr>
              </w:pPr>
              <w:r>
                <w:rPr>
                  <w:noProof/>
                </w:rPr>
                <w:t xml:space="preserve">Røhne, M., Ausen, D., Larsen, I. &amp; Solberg, E., 2016. </w:t>
              </w:r>
              <w:r>
                <w:rPr>
                  <w:i/>
                  <w:iCs/>
                  <w:noProof/>
                </w:rPr>
                <w:t xml:space="preserve">Trygghets- og mestringsteknologier i Bergen , </w:t>
              </w:r>
              <w:r>
                <w:rPr>
                  <w:noProof/>
                </w:rPr>
                <w:t>Trondheim: Sintef.</w:t>
              </w:r>
            </w:p>
            <w:p w14:paraId="4F978053" w14:textId="77777777" w:rsidR="00874EB8" w:rsidRDefault="00874EB8" w:rsidP="00874EB8">
              <w:pPr>
                <w:pStyle w:val="Bibliografi"/>
                <w:rPr>
                  <w:noProof/>
                </w:rPr>
              </w:pPr>
              <w:r>
                <w:rPr>
                  <w:noProof/>
                </w:rPr>
                <w:t xml:space="preserve">Singer, L., 2016. </w:t>
              </w:r>
              <w:r>
                <w:rPr>
                  <w:i/>
                  <w:iCs/>
                  <w:noProof/>
                </w:rPr>
                <w:t xml:space="preserve">On the Diffusion of Innovations: How New Ideas Spread. </w:t>
              </w:r>
              <w:r>
                <w:rPr>
                  <w:noProof/>
                </w:rPr>
                <w:t xml:space="preserve">[Internett] </w:t>
              </w:r>
              <w:r>
                <w:rPr>
                  <w:noProof/>
                </w:rPr>
                <w:br/>
                <w:t xml:space="preserve">Available at: </w:t>
              </w:r>
              <w:r>
                <w:rPr>
                  <w:noProof/>
                  <w:u w:val="single"/>
                </w:rPr>
                <w:t>https://leif.me/on-the-diffusion-of-innovations-how-new-ideas-spread/</w:t>
              </w:r>
              <w:r>
                <w:rPr>
                  <w:noProof/>
                </w:rPr>
                <w:br/>
                <w:t>[Funnet 28 06 2021].</w:t>
              </w:r>
            </w:p>
            <w:p w14:paraId="0222CE44" w14:textId="77777777" w:rsidR="00874EB8" w:rsidRDefault="00874EB8" w:rsidP="00874EB8">
              <w:pPr>
                <w:pStyle w:val="Bibliografi"/>
                <w:rPr>
                  <w:noProof/>
                </w:rPr>
              </w:pPr>
              <w:r>
                <w:rPr>
                  <w:noProof/>
                </w:rPr>
                <w:t xml:space="preserve">Statistisk sentralbyrå, 2021a. </w:t>
              </w:r>
              <w:r>
                <w:rPr>
                  <w:i/>
                  <w:iCs/>
                  <w:noProof/>
                </w:rPr>
                <w:t xml:space="preserve">Kommunefakta Rana kommune. </w:t>
              </w:r>
              <w:r>
                <w:rPr>
                  <w:noProof/>
                </w:rPr>
                <w:t xml:space="preserve">[Internett] </w:t>
              </w:r>
              <w:r>
                <w:rPr>
                  <w:noProof/>
                </w:rPr>
                <w:br/>
                <w:t xml:space="preserve">Available at: </w:t>
              </w:r>
              <w:r>
                <w:rPr>
                  <w:noProof/>
                  <w:u w:val="single"/>
                </w:rPr>
                <w:t>https://www.ssb.no/kommunefakta/rana</w:t>
              </w:r>
              <w:r>
                <w:rPr>
                  <w:noProof/>
                </w:rPr>
                <w:br/>
                <w:t>[Funnet 25 06 2021].</w:t>
              </w:r>
            </w:p>
            <w:p w14:paraId="0C4FBF94" w14:textId="77777777" w:rsidR="00874EB8" w:rsidRDefault="00874EB8" w:rsidP="00874EB8">
              <w:pPr>
                <w:pStyle w:val="Bibliografi"/>
                <w:rPr>
                  <w:noProof/>
                </w:rPr>
              </w:pPr>
              <w:r>
                <w:rPr>
                  <w:noProof/>
                </w:rPr>
                <w:t xml:space="preserve">Statistisk sentralbyrå, 2021b. </w:t>
              </w:r>
              <w:r>
                <w:rPr>
                  <w:i/>
                  <w:iCs/>
                  <w:noProof/>
                </w:rPr>
                <w:t xml:space="preserve">Befolkningen. </w:t>
              </w:r>
              <w:r>
                <w:rPr>
                  <w:noProof/>
                </w:rPr>
                <w:t xml:space="preserve">[Internett] </w:t>
              </w:r>
              <w:r>
                <w:rPr>
                  <w:noProof/>
                </w:rPr>
                <w:br/>
                <w:t xml:space="preserve">Available at: </w:t>
              </w:r>
              <w:r>
                <w:rPr>
                  <w:noProof/>
                  <w:u w:val="single"/>
                </w:rPr>
                <w:t>https://www.ssb.no/befolkning/faktaside/befolkningen</w:t>
              </w:r>
              <w:r>
                <w:rPr>
                  <w:noProof/>
                </w:rPr>
                <w:br/>
                <w:t>[Funnet 25 06 2021].</w:t>
              </w:r>
            </w:p>
            <w:p w14:paraId="07BBC47C" w14:textId="7B855FDF" w:rsidR="00E9379D" w:rsidRDefault="00E9379D" w:rsidP="00874EB8">
              <w:r>
                <w:rPr>
                  <w:b/>
                  <w:bCs/>
                </w:rPr>
                <w:fldChar w:fldCharType="end"/>
              </w:r>
            </w:p>
          </w:sdtContent>
        </w:sdt>
      </w:sdtContent>
    </w:sdt>
    <w:p w14:paraId="496D6C43" w14:textId="77777777" w:rsidR="00E81D7E" w:rsidRPr="00E81D7E" w:rsidRDefault="00E81D7E" w:rsidP="00E81D7E"/>
    <w:p w14:paraId="05DF2E6B" w14:textId="77777777" w:rsidR="00BC2DB7" w:rsidRDefault="00BC2DB7">
      <w:pPr>
        <w:spacing w:after="0" w:line="280" w:lineRule="atLeast"/>
      </w:pPr>
      <w:r>
        <w:br w:type="page"/>
      </w:r>
    </w:p>
    <w:p w14:paraId="5E047DCF" w14:textId="37F29155" w:rsidR="00FA2140" w:rsidRDefault="007975D4" w:rsidP="00F46B13">
      <w:pPr>
        <w:pStyle w:val="Overskrift6"/>
        <w:framePr w:wrap="around"/>
      </w:pPr>
      <w:bookmarkStart w:id="45" w:name="_Ref75356786"/>
      <w:bookmarkStart w:id="46" w:name="_Ref75505046"/>
      <w:bookmarkStart w:id="47" w:name="_Toc76039035"/>
      <w:r>
        <w:lastRenderedPageBreak/>
        <w:t>Forutsetninger</w:t>
      </w:r>
      <w:bookmarkEnd w:id="45"/>
      <w:bookmarkEnd w:id="46"/>
      <w:bookmarkEnd w:id="47"/>
    </w:p>
    <w:p w14:paraId="6FBE3F85" w14:textId="62C4F440" w:rsidR="00AC5EAC" w:rsidRPr="00AC5EAC" w:rsidRDefault="00AC5EAC" w:rsidP="00AC5EAC">
      <w:pPr>
        <w:pStyle w:val="Overskrift2"/>
      </w:pPr>
      <w:bookmarkStart w:id="48" w:name="_Toc76039036"/>
      <w:r>
        <w:t>Generelle forutsetninger</w:t>
      </w:r>
      <w:bookmarkEnd w:id="48"/>
    </w:p>
    <w:p w14:paraId="106F62D1" w14:textId="77777777" w:rsidR="0018354D" w:rsidRDefault="0018354D" w:rsidP="007975D4">
      <w:pPr>
        <w:jc w:val="both"/>
        <w:rPr>
          <w:b/>
        </w:rPr>
        <w:sectPr w:rsidR="0018354D" w:rsidSect="00577CE9">
          <w:type w:val="continuous"/>
          <w:pgSz w:w="11906" w:h="16838"/>
          <w:pgMar w:top="1418" w:right="1134" w:bottom="1418" w:left="1701" w:header="709" w:footer="357" w:gutter="0"/>
          <w:cols w:num="2" w:space="340"/>
          <w:docGrid w:linePitch="360"/>
        </w:sectPr>
      </w:pPr>
    </w:p>
    <w:tbl>
      <w:tblPr>
        <w:tblStyle w:val="OsloEconomics"/>
        <w:tblW w:w="8515" w:type="dxa"/>
        <w:tblLook w:val="04A0" w:firstRow="1" w:lastRow="0" w:firstColumn="1" w:lastColumn="0" w:noHBand="0" w:noVBand="1"/>
      </w:tblPr>
      <w:tblGrid>
        <w:gridCol w:w="5003"/>
        <w:gridCol w:w="3512"/>
      </w:tblGrid>
      <w:tr w:rsidR="00A0248B" w14:paraId="12AA8897" w14:textId="31F39698" w:rsidTr="00A0248B">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003" w:type="dxa"/>
          </w:tcPr>
          <w:p w14:paraId="6ED645E0" w14:textId="7B4490AE" w:rsidR="00A0248B" w:rsidRDefault="00A0248B" w:rsidP="007975D4">
            <w:pPr>
              <w:jc w:val="both"/>
            </w:pPr>
            <w:r>
              <w:t>Forutsetning</w:t>
            </w:r>
          </w:p>
        </w:tc>
        <w:tc>
          <w:tcPr>
            <w:tcW w:w="3512" w:type="dxa"/>
          </w:tcPr>
          <w:p w14:paraId="2D43874E" w14:textId="569DD1E6" w:rsidR="00A0248B" w:rsidRDefault="00A0248B" w:rsidP="007975D4">
            <w:pPr>
              <w:cnfStyle w:val="100000000000" w:firstRow="1" w:lastRow="0" w:firstColumn="0" w:lastColumn="0" w:oddVBand="0" w:evenVBand="0" w:oddHBand="0" w:evenHBand="0" w:firstRowFirstColumn="0" w:firstRowLastColumn="0" w:lastRowFirstColumn="0" w:lastRowLastColumn="0"/>
            </w:pPr>
            <w:r>
              <w:t>Input</w:t>
            </w:r>
          </w:p>
        </w:tc>
      </w:tr>
      <w:tr w:rsidR="00A0248B" w14:paraId="5E0FAB6A" w14:textId="723DD2F2" w:rsidTr="00A0248B">
        <w:trPr>
          <w:trHeight w:val="281"/>
        </w:trPr>
        <w:tc>
          <w:tcPr>
            <w:cnfStyle w:val="001000000000" w:firstRow="0" w:lastRow="0" w:firstColumn="1" w:lastColumn="0" w:oddVBand="0" w:evenVBand="0" w:oddHBand="0" w:evenHBand="0" w:firstRowFirstColumn="0" w:firstRowLastColumn="0" w:lastRowFirstColumn="0" w:lastRowLastColumn="0"/>
            <w:tcW w:w="5003" w:type="dxa"/>
          </w:tcPr>
          <w:p w14:paraId="3346C6BF" w14:textId="266D83CA" w:rsidR="00A0248B" w:rsidRDefault="00A0248B" w:rsidP="007975D4">
            <w:r>
              <w:t>Analyseperiode</w:t>
            </w:r>
          </w:p>
        </w:tc>
        <w:tc>
          <w:tcPr>
            <w:tcW w:w="3512" w:type="dxa"/>
          </w:tcPr>
          <w:p w14:paraId="3D436893" w14:textId="6880110C" w:rsidR="00A0248B" w:rsidRDefault="00A0248B" w:rsidP="007975D4">
            <w:pPr>
              <w:cnfStyle w:val="000000000000" w:firstRow="0" w:lastRow="0" w:firstColumn="0" w:lastColumn="0" w:oddVBand="0" w:evenVBand="0" w:oddHBand="0" w:evenHBand="0" w:firstRowFirstColumn="0" w:firstRowLastColumn="0" w:lastRowFirstColumn="0" w:lastRowLastColumn="0"/>
            </w:pPr>
            <w:r>
              <w:t>4 år</w:t>
            </w:r>
          </w:p>
        </w:tc>
      </w:tr>
      <w:tr w:rsidR="00A0248B" w14:paraId="2E730FB1" w14:textId="635146FD" w:rsidTr="00A0248B">
        <w:trPr>
          <w:trHeight w:val="180"/>
        </w:trPr>
        <w:tc>
          <w:tcPr>
            <w:cnfStyle w:val="001000000000" w:firstRow="0" w:lastRow="0" w:firstColumn="1" w:lastColumn="0" w:oddVBand="0" w:evenVBand="0" w:oddHBand="0" w:evenHBand="0" w:firstRowFirstColumn="0" w:firstRowLastColumn="0" w:lastRowFirstColumn="0" w:lastRowLastColumn="0"/>
            <w:tcW w:w="5003" w:type="dxa"/>
          </w:tcPr>
          <w:p w14:paraId="1A2FDD73" w14:textId="63B4D048" w:rsidR="00A0248B" w:rsidRDefault="00A0248B" w:rsidP="007975D4">
            <w:r>
              <w:t>Kalkulasjonsrente</w:t>
            </w:r>
          </w:p>
        </w:tc>
        <w:tc>
          <w:tcPr>
            <w:tcW w:w="3512" w:type="dxa"/>
          </w:tcPr>
          <w:p w14:paraId="394F3362" w14:textId="4B43B42E" w:rsidR="00A0248B" w:rsidRDefault="00A0248B" w:rsidP="007975D4">
            <w:pPr>
              <w:cnfStyle w:val="000000000000" w:firstRow="0" w:lastRow="0" w:firstColumn="0" w:lastColumn="0" w:oddVBand="0" w:evenVBand="0" w:oddHBand="0" w:evenHBand="0" w:firstRowFirstColumn="0" w:firstRowLastColumn="0" w:lastRowFirstColumn="0" w:lastRowLastColumn="0"/>
            </w:pPr>
            <w:r>
              <w:t>4%</w:t>
            </w:r>
          </w:p>
        </w:tc>
      </w:tr>
      <w:tr w:rsidR="00A0248B" w14:paraId="117A9D52" w14:textId="62BC53E0" w:rsidTr="00A0248B">
        <w:trPr>
          <w:trHeight w:val="177"/>
        </w:trPr>
        <w:tc>
          <w:tcPr>
            <w:cnfStyle w:val="001000000000" w:firstRow="0" w:lastRow="0" w:firstColumn="1" w:lastColumn="0" w:oddVBand="0" w:evenVBand="0" w:oddHBand="0" w:evenHBand="0" w:firstRowFirstColumn="0" w:firstRowLastColumn="0" w:lastRowFirstColumn="0" w:lastRowLastColumn="0"/>
            <w:tcW w:w="5003" w:type="dxa"/>
          </w:tcPr>
          <w:p w14:paraId="14F50498" w14:textId="18240AB7" w:rsidR="00A0248B" w:rsidRDefault="00A0248B" w:rsidP="00D85B72">
            <w:r>
              <w:t>Brutto lønnskostnader sykepleier i kommunal sektor</w:t>
            </w:r>
          </w:p>
        </w:tc>
        <w:tc>
          <w:tcPr>
            <w:tcW w:w="3512" w:type="dxa"/>
          </w:tcPr>
          <w:p w14:paraId="16BDFC09" w14:textId="39BBD54A" w:rsidR="00A0248B" w:rsidRDefault="00A0248B" w:rsidP="00D85B72">
            <w:pPr>
              <w:cnfStyle w:val="000000000000" w:firstRow="0" w:lastRow="0" w:firstColumn="0" w:lastColumn="0" w:oddVBand="0" w:evenVBand="0" w:oddHBand="0" w:evenHBand="0" w:firstRowFirstColumn="0" w:firstRowLastColumn="0" w:lastRowFirstColumn="0" w:lastRowLastColumn="0"/>
            </w:pPr>
            <w:r>
              <w:t>47 300 kroner/måned</w:t>
            </w:r>
          </w:p>
        </w:tc>
      </w:tr>
      <w:tr w:rsidR="00A0248B" w14:paraId="17838BB4" w14:textId="4681EDB5" w:rsidTr="00A0248B">
        <w:trPr>
          <w:trHeight w:val="180"/>
        </w:trPr>
        <w:tc>
          <w:tcPr>
            <w:cnfStyle w:val="001000000000" w:firstRow="0" w:lastRow="0" w:firstColumn="1" w:lastColumn="0" w:oddVBand="0" w:evenVBand="0" w:oddHBand="0" w:evenHBand="0" w:firstRowFirstColumn="0" w:firstRowLastColumn="0" w:lastRowFirstColumn="0" w:lastRowLastColumn="0"/>
            <w:tcW w:w="5003" w:type="dxa"/>
          </w:tcPr>
          <w:p w14:paraId="27F2012C" w14:textId="3C062428" w:rsidR="00A0248B" w:rsidRDefault="006963B7" w:rsidP="00D85B72">
            <w:r>
              <w:t>Påslag for sosiale kostnader</w:t>
            </w:r>
          </w:p>
        </w:tc>
        <w:tc>
          <w:tcPr>
            <w:tcW w:w="3512" w:type="dxa"/>
          </w:tcPr>
          <w:p w14:paraId="0A23B92C" w14:textId="6B9ADA78" w:rsidR="00A0248B" w:rsidRDefault="006963B7" w:rsidP="00D85B72">
            <w:pPr>
              <w:cnfStyle w:val="000000000000" w:firstRow="0" w:lastRow="0" w:firstColumn="0" w:lastColumn="0" w:oddVBand="0" w:evenVBand="0" w:oddHBand="0" w:evenHBand="0" w:firstRowFirstColumn="0" w:firstRowLastColumn="0" w:lastRowFirstColumn="0" w:lastRowLastColumn="0"/>
            </w:pPr>
            <w:r>
              <w:t>25%</w:t>
            </w:r>
          </w:p>
        </w:tc>
      </w:tr>
      <w:tr w:rsidR="00A0248B" w14:paraId="6013EC51" w14:textId="1B2DF780" w:rsidTr="00A0248B">
        <w:trPr>
          <w:trHeight w:val="180"/>
        </w:trPr>
        <w:tc>
          <w:tcPr>
            <w:cnfStyle w:val="001000000000" w:firstRow="0" w:lastRow="0" w:firstColumn="1" w:lastColumn="0" w:oddVBand="0" w:evenVBand="0" w:oddHBand="0" w:evenHBand="0" w:firstRowFirstColumn="0" w:firstRowLastColumn="0" w:lastRowFirstColumn="0" w:lastRowLastColumn="0"/>
            <w:tcW w:w="5003" w:type="dxa"/>
          </w:tcPr>
          <w:p w14:paraId="2C932D24" w14:textId="0868466F" w:rsidR="00A0248B" w:rsidRDefault="006963B7" w:rsidP="00D85B72">
            <w:r>
              <w:t xml:space="preserve">Antall </w:t>
            </w:r>
            <w:r w:rsidR="00AB3C7F">
              <w:t>timer i et årsverk</w:t>
            </w:r>
          </w:p>
        </w:tc>
        <w:tc>
          <w:tcPr>
            <w:tcW w:w="3512" w:type="dxa"/>
          </w:tcPr>
          <w:p w14:paraId="25379320" w14:textId="3E87C79E" w:rsidR="00A0248B" w:rsidRDefault="00AB3C7F" w:rsidP="00D85B72">
            <w:pPr>
              <w:cnfStyle w:val="000000000000" w:firstRow="0" w:lastRow="0" w:firstColumn="0" w:lastColumn="0" w:oddVBand="0" w:evenVBand="0" w:oddHBand="0" w:evenHBand="0" w:firstRowFirstColumn="0" w:firstRowLastColumn="0" w:lastRowFirstColumn="0" w:lastRowLastColumn="0"/>
            </w:pPr>
            <w:r>
              <w:t>1750</w:t>
            </w:r>
          </w:p>
        </w:tc>
      </w:tr>
    </w:tbl>
    <w:p w14:paraId="37B6473F" w14:textId="77777777" w:rsidR="007975D4" w:rsidRPr="007975D4" w:rsidRDefault="007975D4" w:rsidP="007975D4"/>
    <w:p w14:paraId="45946DD9" w14:textId="77777777" w:rsidR="0018354D" w:rsidRDefault="0018354D" w:rsidP="00E46B6D">
      <w:pPr>
        <w:pStyle w:val="Overskrift3"/>
        <w:sectPr w:rsidR="0018354D" w:rsidSect="0018354D">
          <w:type w:val="continuous"/>
          <w:pgSz w:w="11906" w:h="16838"/>
          <w:pgMar w:top="1418" w:right="1134" w:bottom="1418" w:left="1701" w:header="709" w:footer="357" w:gutter="0"/>
          <w:cols w:space="340"/>
          <w:docGrid w:linePitch="360"/>
        </w:sectPr>
      </w:pPr>
    </w:p>
    <w:p w14:paraId="1C4BAE0D" w14:textId="77777777" w:rsidR="000974BD" w:rsidRDefault="000974BD" w:rsidP="0027142A">
      <w:pPr>
        <w:pStyle w:val="Overskrift3"/>
      </w:pPr>
      <w:r>
        <w:t>Analyseperiode</w:t>
      </w:r>
    </w:p>
    <w:p w14:paraId="7582217D" w14:textId="389B7F05" w:rsidR="000974BD" w:rsidRDefault="000974BD" w:rsidP="00E46B6D">
      <w:r w:rsidRPr="00131D8F">
        <w:t>Analyseperioden er perioden der årlige nytte- og kostnad</w:t>
      </w:r>
      <w:r>
        <w:t>sverdier</w:t>
      </w:r>
      <w:r w:rsidRPr="00131D8F">
        <w:t xml:space="preserve"> anslås i samfunnsøkonomiske analyse</w:t>
      </w:r>
      <w:r>
        <w:t>r</w:t>
      </w:r>
      <w:r w:rsidRPr="00131D8F">
        <w:t>. For å fange opp alle relevante virkninger, bør analyseperioden sammenfalle med tiltakets levetid</w:t>
      </w:r>
      <w:r>
        <w:t xml:space="preserve">. I denne perioden har vi lagt til grunn at </w:t>
      </w:r>
      <w:r w:rsidR="00AA3964">
        <w:t xml:space="preserve">levetiden tilsvarer kontraktsperioden </w:t>
      </w:r>
      <w:r w:rsidR="00A63852">
        <w:t>dersom alle opsjoner utløses (4 år)</w:t>
      </w:r>
      <w:r>
        <w:t>.</w:t>
      </w:r>
      <w:r w:rsidR="00A63852">
        <w:t xml:space="preserve"> </w:t>
      </w:r>
    </w:p>
    <w:p w14:paraId="21B57C7D" w14:textId="7181B8B5" w:rsidR="00E46B6D" w:rsidRDefault="000974BD" w:rsidP="00E46B6D">
      <w:pPr>
        <w:pStyle w:val="Overskrift3"/>
      </w:pPr>
      <w:r>
        <w:t>Kalkulasjonsrente</w:t>
      </w:r>
    </w:p>
    <w:p w14:paraId="5CC231EA" w14:textId="77777777" w:rsidR="00EC15BE" w:rsidRDefault="00EC15BE" w:rsidP="00EC15BE">
      <w:r>
        <w:t xml:space="preserve">Kalkulasjonsrenten representerer den samfunnsøkonomiske alternativkostnaden ved å binde kapital i et gitt tiltak. Kalkulasjonsrenten reflekterer kapitalens avkastning i beste alternative anvendelse og setter dermed krav til forrentning av de tiltakene som analyseres. </w:t>
      </w:r>
    </w:p>
    <w:p w14:paraId="48FB570F" w14:textId="3F8FC390" w:rsidR="00AC5EAC" w:rsidRDefault="00EC15BE" w:rsidP="005464B8">
      <w:r w:rsidRPr="00131D8F">
        <w:t>Kalkulasjonsrenten er i henhold til R-109/2014 «</w:t>
      </w:r>
      <w:r>
        <w:t>P</w:t>
      </w:r>
      <w:r w:rsidRPr="00131D8F">
        <w:t xml:space="preserve">rinsipper og krav ved utarbeidelse av samfunnsøkonomiske analyser», satt til 4 % for alle typer tiltak innen offentlig sektor ved en analyseperiode på 40 år. </w:t>
      </w:r>
      <w:r>
        <w:t xml:space="preserve">I våre analyser er 4 prosent også lagt til grunn på tiltakene som har kortere levetid/analysehorisont. </w:t>
      </w:r>
      <w:r w:rsidRPr="00131D8F">
        <w:t xml:space="preserve">Renten </w:t>
      </w:r>
      <w:r>
        <w:t xml:space="preserve">på 4 % </w:t>
      </w:r>
      <w:r w:rsidRPr="00131D8F">
        <w:t>er sammen</w:t>
      </w:r>
      <w:r>
        <w:softHyphen/>
      </w:r>
      <w:r w:rsidRPr="00131D8F">
        <w:t xml:space="preserve">satt av en risikofri rente på 2,5 % og et tillegg på 1,5 % som skal </w:t>
      </w:r>
      <w:r>
        <w:t>omfatte</w:t>
      </w:r>
      <w:r w:rsidRPr="00131D8F">
        <w:t xml:space="preserve"> systematisk </w:t>
      </w:r>
      <w:r>
        <w:t>risiko.</w:t>
      </w:r>
    </w:p>
    <w:p w14:paraId="7D6592D5" w14:textId="77777777" w:rsidR="00D85B72" w:rsidRDefault="00D85B72" w:rsidP="00D85B72">
      <w:pPr>
        <w:pStyle w:val="Overskrift3"/>
      </w:pPr>
      <w:r>
        <w:t>Lønnskostnader</w:t>
      </w:r>
    </w:p>
    <w:p w14:paraId="27A62F92" w14:textId="77777777" w:rsidR="008B74EF" w:rsidRDefault="00D85B72" w:rsidP="00E46B6D">
      <w:r>
        <w:t xml:space="preserve">I henhold til Finansdepartementets rundskriv for samfunnsøkonomiske analyser, skal reduksjon arbeidstid verdsettes etter brutto lønnskostnader for arbeidsgiver basert på gjennomsnittlig brutto årslønn i Norge. Brutto lønnskostnader inkluderer brutto lønn, arbeidsgiveravgift, pensjon og sosiale kostnader. Det oppgis også at det kan benyttes tidsverdiene til personene som berøres av tiltaket dersom det er tilgjengelig. I dette tilfellet er det personer i den kommunale helsetjenesten som får redusert arbeidstid. Vi har derfor benyttet gjennomsnittlig årslønn for </w:t>
      </w:r>
      <w:r>
        <w:t xml:space="preserve">sykepleiere i kommunal sektor for å estimere brutto lønnskostnader. </w:t>
      </w:r>
    </w:p>
    <w:p w14:paraId="52FCF504" w14:textId="47A7D435" w:rsidR="00E46B6D" w:rsidRPr="00E46B6D" w:rsidRDefault="008B74EF" w:rsidP="00E46B6D">
      <w:r>
        <w:t xml:space="preserve">I henhold til SSBs tabell 11418 var gjennomsnittlig brutto månedslønn for en sykepleier i kommunesektoren 47 300 kroner. </w:t>
      </w:r>
      <w:r w:rsidR="006963B7">
        <w:t>Basert på tall fra Altinn antar vi</w:t>
      </w:r>
      <w:r>
        <w:t xml:space="preserve"> at pensjon, sosiale kostnader og arbeidsgiveravgift i sum utgjør 25 prosent og at det er 1 750 timer i et årsverk. Dette gir: 47 3800 kr*12 måneder*1,25/1 750 timer=405 kroner/time. </w:t>
      </w:r>
    </w:p>
    <w:p w14:paraId="653A5306" w14:textId="77777777" w:rsidR="00CF316E" w:rsidRPr="00E82B14" w:rsidRDefault="00CF316E" w:rsidP="003E7571">
      <w:pPr>
        <w:ind w:left="-11340"/>
      </w:pPr>
    </w:p>
    <w:p w14:paraId="098FEE84" w14:textId="77777777" w:rsidR="00FF10DB" w:rsidRPr="00E82B14" w:rsidRDefault="00FF10DB" w:rsidP="002E5ECC">
      <w:pPr>
        <w:spacing w:line="20" w:lineRule="exact"/>
        <w:ind w:left="-11340"/>
        <w:rPr>
          <w:sz w:val="2"/>
          <w:szCs w:val="2"/>
        </w:rPr>
        <w:sectPr w:rsidR="00FF10DB" w:rsidRPr="00E82B14" w:rsidSect="00577CE9">
          <w:type w:val="continuous"/>
          <w:pgSz w:w="11906" w:h="16838"/>
          <w:pgMar w:top="1418" w:right="1134" w:bottom="1418" w:left="1701" w:header="709" w:footer="357" w:gutter="0"/>
          <w:cols w:num="2" w:space="340"/>
          <w:docGrid w:linePitch="360"/>
        </w:sectPr>
      </w:pPr>
    </w:p>
    <w:tbl>
      <w:tblPr>
        <w:tblStyle w:val="Tabellrutenett"/>
        <w:tblpPr w:leftFromText="142" w:rightFromText="142" w:tblpYSpec="bottom"/>
        <w:tblOverlap w:val="never"/>
        <w:tblW w:w="7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98"/>
        <w:gridCol w:w="3009"/>
        <w:gridCol w:w="1603"/>
      </w:tblGrid>
      <w:tr w:rsidR="001629DF" w:rsidRPr="00571DD2" w14:paraId="1E9BFDDE" w14:textId="77777777" w:rsidTr="001629DF">
        <w:trPr>
          <w:trHeight w:val="1664"/>
        </w:trPr>
        <w:tc>
          <w:tcPr>
            <w:tcW w:w="7510" w:type="dxa"/>
            <w:gridSpan w:val="3"/>
          </w:tcPr>
          <w:p w14:paraId="71BDEF8E" w14:textId="77777777" w:rsidR="001629DF" w:rsidRPr="00571DD2" w:rsidRDefault="001629DF" w:rsidP="001629DF">
            <w:pPr>
              <w:pStyle w:val="Ingress"/>
              <w:jc w:val="center"/>
            </w:pPr>
            <w:r>
              <w:lastRenderedPageBreak/>
              <w:t>www.osloeconomics.no</w:t>
            </w:r>
          </w:p>
        </w:tc>
      </w:tr>
      <w:tr w:rsidR="00571DD2" w:rsidRPr="00571DD2" w14:paraId="6E779DCA" w14:textId="77777777" w:rsidTr="00017E9F">
        <w:tc>
          <w:tcPr>
            <w:tcW w:w="2898" w:type="dxa"/>
            <w:vAlign w:val="bottom"/>
          </w:tcPr>
          <w:p w14:paraId="6166FB0C" w14:textId="77777777" w:rsidR="00571DD2" w:rsidRPr="00B44BAA" w:rsidRDefault="00571DD2" w:rsidP="00571DD2">
            <w:pPr>
              <w:spacing w:after="0"/>
              <w:rPr>
                <w:color w:val="6D6E71"/>
                <w:lang w:val="fr-CH"/>
              </w:rPr>
            </w:pPr>
            <w:r w:rsidRPr="00B44BAA">
              <w:rPr>
                <w:color w:val="6D6E71"/>
                <w:lang w:val="fr-CH"/>
              </w:rPr>
              <w:t>post@osloeconomics.no</w:t>
            </w:r>
          </w:p>
          <w:p w14:paraId="46B9ED8D" w14:textId="77777777" w:rsidR="00571DD2" w:rsidRPr="00B44BAA" w:rsidRDefault="00571DD2" w:rsidP="00571DD2">
            <w:pPr>
              <w:spacing w:after="0"/>
              <w:rPr>
                <w:color w:val="6D6E71"/>
                <w:lang w:val="fr-CH"/>
              </w:rPr>
            </w:pPr>
            <w:r w:rsidRPr="00B44BAA">
              <w:rPr>
                <w:color w:val="6D6E71"/>
                <w:lang w:val="fr-CH"/>
              </w:rPr>
              <w:t>Tel: +47 21 99 28 00</w:t>
            </w:r>
          </w:p>
          <w:p w14:paraId="65DB0D2B" w14:textId="77777777" w:rsidR="00906BEC" w:rsidRPr="00B44BAA" w:rsidRDefault="00571DD2" w:rsidP="00571DD2">
            <w:pPr>
              <w:spacing w:after="0"/>
              <w:rPr>
                <w:color w:val="6D6E71"/>
                <w:lang w:val="fr-CH"/>
              </w:rPr>
            </w:pPr>
            <w:r w:rsidRPr="00B44BAA">
              <w:rPr>
                <w:color w:val="6D6E71"/>
                <w:lang w:val="fr-CH"/>
              </w:rPr>
              <w:t>Fax: +47 96 63 00 90</w:t>
            </w:r>
          </w:p>
        </w:tc>
        <w:tc>
          <w:tcPr>
            <w:tcW w:w="3009" w:type="dxa"/>
            <w:vAlign w:val="bottom"/>
          </w:tcPr>
          <w:p w14:paraId="1F950762" w14:textId="77777777" w:rsidR="00571DD2" w:rsidRPr="00571DD2" w:rsidRDefault="00571DD2" w:rsidP="00571DD2">
            <w:pPr>
              <w:spacing w:after="0"/>
              <w:rPr>
                <w:color w:val="6D6E71"/>
              </w:rPr>
            </w:pPr>
            <w:r w:rsidRPr="00571DD2">
              <w:rPr>
                <w:color w:val="6D6E71"/>
              </w:rPr>
              <w:t>Besøksadresse:</w:t>
            </w:r>
          </w:p>
          <w:p w14:paraId="33490F7F" w14:textId="77777777" w:rsidR="00571DD2" w:rsidRPr="00571DD2" w:rsidRDefault="00976861" w:rsidP="00571DD2">
            <w:pPr>
              <w:spacing w:after="0"/>
              <w:rPr>
                <w:color w:val="6D6E71"/>
              </w:rPr>
            </w:pPr>
            <w:r>
              <w:rPr>
                <w:color w:val="6D6E71"/>
              </w:rPr>
              <w:t>Kronprinsesse Märthas plass 1</w:t>
            </w:r>
          </w:p>
          <w:p w14:paraId="14E44D43" w14:textId="77777777" w:rsidR="00906BEC" w:rsidRPr="00571DD2" w:rsidRDefault="00976861" w:rsidP="00571DD2">
            <w:pPr>
              <w:spacing w:after="0"/>
              <w:rPr>
                <w:color w:val="6D6E71"/>
              </w:rPr>
            </w:pPr>
            <w:r>
              <w:rPr>
                <w:color w:val="6D6E71"/>
              </w:rPr>
              <w:t>016</w:t>
            </w:r>
            <w:r w:rsidR="00571DD2" w:rsidRPr="00571DD2">
              <w:rPr>
                <w:color w:val="6D6E71"/>
              </w:rPr>
              <w:t>0 Oslo</w:t>
            </w:r>
          </w:p>
        </w:tc>
        <w:tc>
          <w:tcPr>
            <w:tcW w:w="1603" w:type="dxa"/>
            <w:vAlign w:val="bottom"/>
          </w:tcPr>
          <w:p w14:paraId="1574B9D1" w14:textId="77777777" w:rsidR="00571DD2" w:rsidRPr="00571DD2" w:rsidRDefault="00571DD2" w:rsidP="00571DD2">
            <w:pPr>
              <w:spacing w:after="0"/>
              <w:rPr>
                <w:color w:val="6D6E71"/>
              </w:rPr>
            </w:pPr>
            <w:r w:rsidRPr="00571DD2">
              <w:rPr>
                <w:color w:val="6D6E71"/>
              </w:rPr>
              <w:t>Postadresse:</w:t>
            </w:r>
          </w:p>
          <w:p w14:paraId="3A093C6D" w14:textId="77777777" w:rsidR="00571DD2" w:rsidRPr="00571DD2" w:rsidRDefault="00571DD2" w:rsidP="00571DD2">
            <w:pPr>
              <w:spacing w:after="0"/>
              <w:rPr>
                <w:color w:val="6D6E71"/>
              </w:rPr>
            </w:pPr>
            <w:r w:rsidRPr="00571DD2">
              <w:rPr>
                <w:color w:val="6D6E71"/>
              </w:rPr>
              <w:t>Postboks 15</w:t>
            </w:r>
            <w:r w:rsidR="00976861">
              <w:rPr>
                <w:color w:val="6D6E71"/>
              </w:rPr>
              <w:t>62</w:t>
            </w:r>
            <w:r w:rsidRPr="00571DD2">
              <w:rPr>
                <w:color w:val="6D6E71"/>
              </w:rPr>
              <w:t xml:space="preserve"> Vika</w:t>
            </w:r>
          </w:p>
          <w:p w14:paraId="0F5FEF9A" w14:textId="77777777" w:rsidR="00906BEC" w:rsidRPr="00571DD2" w:rsidRDefault="00976861" w:rsidP="00571DD2">
            <w:pPr>
              <w:spacing w:after="0"/>
              <w:rPr>
                <w:color w:val="6D6E71"/>
              </w:rPr>
            </w:pPr>
            <w:r>
              <w:rPr>
                <w:color w:val="6D6E71"/>
              </w:rPr>
              <w:t>0118</w:t>
            </w:r>
            <w:r w:rsidR="00571DD2" w:rsidRPr="00571DD2">
              <w:rPr>
                <w:color w:val="6D6E71"/>
              </w:rPr>
              <w:t xml:space="preserve"> Oslo</w:t>
            </w:r>
          </w:p>
        </w:tc>
      </w:tr>
    </w:tbl>
    <w:p w14:paraId="13B324D4" w14:textId="31AD9ED7" w:rsidR="004A5C37" w:rsidRPr="00906BEC" w:rsidRDefault="002305E8">
      <w:r>
        <w:rPr>
          <w:noProof/>
          <w:lang w:eastAsia="nb-NO"/>
        </w:rPr>
        <w:drawing>
          <wp:anchor distT="0" distB="0" distL="114300" distR="114300" simplePos="0" relativeHeight="251658242" behindDoc="0" locked="0" layoutInCell="1" allowOverlap="1" wp14:anchorId="692E86CD" wp14:editId="38F664F4">
            <wp:simplePos x="0" y="0"/>
            <wp:positionH relativeFrom="column">
              <wp:posOffset>1061720</wp:posOffset>
            </wp:positionH>
            <wp:positionV relativeFrom="page">
              <wp:posOffset>8101330</wp:posOffset>
            </wp:positionV>
            <wp:extent cx="2555875" cy="287655"/>
            <wp:effectExtent l="0" t="0" r="0" b="0"/>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C_Logo1_b6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5875" cy="287655"/>
                    </a:xfrm>
                    <a:prstGeom prst="rect">
                      <a:avLst/>
                    </a:prstGeom>
                  </pic:spPr>
                </pic:pic>
              </a:graphicData>
            </a:graphic>
            <wp14:sizeRelH relativeFrom="page">
              <wp14:pctWidth>0</wp14:pctWidth>
            </wp14:sizeRelH>
            <wp14:sizeRelV relativeFrom="page">
              <wp14:pctHeight>0</wp14:pctHeight>
            </wp14:sizeRelV>
          </wp:anchor>
        </w:drawing>
      </w:r>
    </w:p>
    <w:sectPr w:rsidR="004A5C37" w:rsidRPr="00906BEC" w:rsidSect="00906BEC">
      <w:footerReference w:type="even" r:id="rId34"/>
      <w:footerReference w:type="default" r:id="rId35"/>
      <w:pgSz w:w="11906" w:h="16838"/>
      <w:pgMar w:top="2608" w:right="2268" w:bottom="1361" w:left="2268" w:header="709" w:footer="35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FE08C" w14:textId="77777777" w:rsidR="00474D2F" w:rsidRDefault="00474D2F" w:rsidP="00F179EE">
      <w:pPr>
        <w:spacing w:after="0" w:line="240" w:lineRule="auto"/>
      </w:pPr>
      <w:r>
        <w:separator/>
      </w:r>
    </w:p>
  </w:endnote>
  <w:endnote w:type="continuationSeparator" w:id="0">
    <w:p w14:paraId="1367F37E" w14:textId="77777777" w:rsidR="00474D2F" w:rsidRDefault="00474D2F" w:rsidP="00F179EE">
      <w:pPr>
        <w:spacing w:after="0" w:line="240" w:lineRule="auto"/>
      </w:pPr>
      <w:r>
        <w:continuationSeparator/>
      </w:r>
    </w:p>
  </w:endnote>
  <w:endnote w:type="continuationNotice" w:id="1">
    <w:p w14:paraId="6FD47C59" w14:textId="77777777" w:rsidR="00474D2F" w:rsidRDefault="00474D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1C9B3" w14:textId="77777777" w:rsidR="00D1283D" w:rsidRDefault="00D1283D">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5A394" w14:textId="77777777" w:rsidR="00D1283D" w:rsidRDefault="00D1283D">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E21B7" w14:textId="77777777" w:rsidR="00D1283D" w:rsidRDefault="00D1283D">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49FA7" w14:textId="60CD9332" w:rsidR="00B72BA5" w:rsidRDefault="006A2B27">
    <w:pPr>
      <w:pStyle w:val="Bunntekst"/>
    </w:pPr>
    <w:r w:rsidRPr="006A2B27">
      <w:rPr>
        <w:noProof/>
        <w:sz w:val="18"/>
        <w:szCs w:val="18"/>
      </w:rPr>
      <mc:AlternateContent>
        <mc:Choice Requires="wps">
          <w:drawing>
            <wp:anchor distT="45720" distB="45720" distL="114300" distR="114300" simplePos="0" relativeHeight="251658245" behindDoc="0" locked="0" layoutInCell="1" allowOverlap="1" wp14:anchorId="5F4367EB" wp14:editId="37F67E29">
              <wp:simplePos x="0" y="0"/>
              <wp:positionH relativeFrom="column">
                <wp:posOffset>-786130</wp:posOffset>
              </wp:positionH>
              <wp:positionV relativeFrom="paragraph">
                <wp:posOffset>-95250</wp:posOffset>
              </wp:positionV>
              <wp:extent cx="241300" cy="228600"/>
              <wp:effectExtent l="0" t="0" r="635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28600"/>
                      </a:xfrm>
                      <a:prstGeom prst="rect">
                        <a:avLst/>
                      </a:prstGeom>
                      <a:solidFill>
                        <a:srgbClr val="FFFFFF"/>
                      </a:solidFill>
                      <a:ln w="9525">
                        <a:noFill/>
                        <a:miter lim="800000"/>
                        <a:headEnd/>
                        <a:tailEnd/>
                      </a:ln>
                    </wps:spPr>
                    <wps:txbx>
                      <w:txbxContent>
                        <w:p w14:paraId="419266C0" w14:textId="77777777" w:rsidR="006A2B27" w:rsidRPr="006A2B27" w:rsidRDefault="006A2B27" w:rsidP="006A2B27">
                          <w:pPr>
                            <w:pStyle w:val="Bunntekst"/>
                            <w:rPr>
                              <w:b/>
                              <w:i w:val="0"/>
                            </w:rPr>
                          </w:pPr>
                          <w:r w:rsidRPr="006A2B27">
                            <w:rPr>
                              <w:b/>
                              <w:i w:val="0"/>
                            </w:rPr>
                            <w:fldChar w:fldCharType="begin"/>
                          </w:r>
                          <w:r w:rsidRPr="006A2B27">
                            <w:rPr>
                              <w:b/>
                              <w:i w:val="0"/>
                            </w:rPr>
                            <w:instrText>PAGE   \* MERGEFORMAT</w:instrText>
                          </w:r>
                          <w:r w:rsidRPr="006A2B27">
                            <w:rPr>
                              <w:b/>
                              <w:i w:val="0"/>
                            </w:rPr>
                            <w:fldChar w:fldCharType="separate"/>
                          </w:r>
                          <w:r w:rsidR="007F0F0C">
                            <w:rPr>
                              <w:b/>
                              <w:i w:val="0"/>
                              <w:noProof/>
                            </w:rPr>
                            <w:t>6</w:t>
                          </w:r>
                          <w:r w:rsidRPr="006A2B27">
                            <w:rPr>
                              <w:b/>
                              <w:i w:val="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4367EB" id="_x0000_t202" coordsize="21600,21600" o:spt="202" path="m,l,21600r21600,l21600,xe">
              <v:stroke joinstyle="miter"/>
              <v:path gradientshapeok="t" o:connecttype="rect"/>
            </v:shapetype>
            <v:shape id="Tekstboks 2" o:spid="_x0000_s1028" type="#_x0000_t202" style="position:absolute;margin-left:-61.9pt;margin-top:-7.5pt;width:19pt;height:18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" stroked="f">
              <v:textbox>
                <w:txbxContent>
                  <w:p w14:paraId="419266C0" w14:textId="77777777" w:rsidR="006A2B27" w:rsidRPr="006A2B27" w:rsidRDefault="006A2B27" w:rsidP="006A2B27">
                    <w:pPr>
                      <w:pStyle w:val="Bunntekst"/>
                      <w:rPr>
                        <w:b/>
                        <w:i w:val="0"/>
                      </w:rPr>
                    </w:pPr>
                    <w:r w:rsidRPr="006A2B27">
                      <w:rPr>
                        <w:b/>
                        <w:i w:val="0"/>
                      </w:rPr>
                      <w:fldChar w:fldCharType="begin"/>
                    </w:r>
                    <w:r w:rsidRPr="006A2B27">
                      <w:rPr>
                        <w:b/>
                        <w:i w:val="0"/>
                      </w:rPr>
                      <w:instrText>PAGE   \* MERGEFORMAT</w:instrText>
                    </w:r>
                    <w:r w:rsidRPr="006A2B27">
                      <w:rPr>
                        <w:b/>
                        <w:i w:val="0"/>
                      </w:rPr>
                      <w:fldChar w:fldCharType="separate"/>
                    </w:r>
                    <w:r w:rsidR="007F0F0C">
                      <w:rPr>
                        <w:b/>
                        <w:i w:val="0"/>
                        <w:noProof/>
                      </w:rPr>
                      <w:t>6</w:t>
                    </w:r>
                    <w:r w:rsidRPr="006A2B27">
                      <w:rPr>
                        <w:b/>
                        <w:i w:val="0"/>
                      </w:rPr>
                      <w:fldChar w:fldCharType="end"/>
                    </w:r>
                  </w:p>
                </w:txbxContent>
              </v:textbox>
              <w10:wrap type="square"/>
            </v:shape>
          </w:pict>
        </mc:Fallback>
      </mc:AlternateContent>
    </w:r>
    <w:r w:rsidRPr="006A2B27">
      <w:rPr>
        <w:noProof/>
        <w:sz w:val="18"/>
        <w:szCs w:val="18"/>
      </w:rPr>
      <w:drawing>
        <wp:anchor distT="0" distB="0" distL="114300" distR="114300" simplePos="0" relativeHeight="251658244" behindDoc="1" locked="0" layoutInCell="1" allowOverlap="1" wp14:anchorId="0652B1EE" wp14:editId="2D80B26E">
          <wp:simplePos x="0" y="0"/>
          <wp:positionH relativeFrom="page">
            <wp:posOffset>6668</wp:posOffset>
          </wp:positionH>
          <wp:positionV relativeFrom="page">
            <wp:posOffset>9797098</wp:posOffset>
          </wp:positionV>
          <wp:extent cx="890270" cy="878205"/>
          <wp:effectExtent l="6032"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nelement.png"/>
                  <pic:cNvPicPr/>
                </pic:nvPicPr>
                <pic:blipFill>
                  <a:blip r:embed="rId1" cstate="print">
                    <a:extLst>
                      <a:ext uri="{28A0092B-C50C-407E-A947-70E740481C1C}">
                        <a14:useLocalDpi xmlns:a14="http://schemas.microsoft.com/office/drawing/2010/main" val="0"/>
                      </a:ext>
                    </a:extLst>
                  </a:blip>
                  <a:stretch>
                    <a:fillRect/>
                  </a:stretch>
                </pic:blipFill>
                <pic:spPr>
                  <a:xfrm rot="5400000">
                    <a:off x="0" y="0"/>
                    <a:ext cx="890270" cy="878205"/>
                  </a:xfrm>
                  <a:prstGeom prst="rect">
                    <a:avLst/>
                  </a:prstGeom>
                </pic:spPr>
              </pic:pic>
            </a:graphicData>
          </a:graphic>
        </wp:anchor>
      </w:drawing>
    </w:r>
    <w:sdt>
      <w:sdtPr>
        <w:rPr>
          <w:sz w:val="18"/>
          <w:szCs w:val="18"/>
        </w:rPr>
        <w:alias w:val="Rapporttittel"/>
        <w:tag w:val="Rapporttittel"/>
        <w:id w:val="1036470013"/>
        <w:placeholder>
          <w:docPart w:val="1AC0BBC39823498CB630A7501BF3A626"/>
        </w:placeholder>
        <w:dataBinding w:xpath="/root[1]/tittel[1]" w:storeItemID="{97D0A48E-DE06-42F6-802A-07EF49B77F32}"/>
        <w:text/>
      </w:sdtPr>
      <w:sdtEndPr/>
      <w:sdtContent>
        <w:r w:rsidR="008356C4">
          <w:rPr>
            <w:sz w:val="18"/>
            <w:szCs w:val="18"/>
          </w:rPr>
          <w:t>Effektanalyse av elektronisk medisineringsstøtte. Utkast</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55BAD" w14:textId="7274A666" w:rsidR="00885C88" w:rsidRDefault="00885C88" w:rsidP="00885C88">
    <w:pPr>
      <w:pStyle w:val="Bunntekst"/>
      <w:tabs>
        <w:tab w:val="clear" w:pos="9072"/>
      </w:tabs>
      <w:ind w:right="504"/>
      <w:jc w:val="right"/>
    </w:pPr>
    <w:r>
      <w:rPr>
        <w:noProof/>
        <w:lang w:eastAsia="nb-NO"/>
      </w:rPr>
      <mc:AlternateContent>
        <mc:Choice Requires="wps">
          <w:drawing>
            <wp:anchor distT="0" distB="0" distL="114300" distR="114300" simplePos="0" relativeHeight="251658243" behindDoc="0" locked="0" layoutInCell="1" allowOverlap="1" wp14:anchorId="3D49FDED" wp14:editId="5A9F5060">
              <wp:simplePos x="0" y="0"/>
              <wp:positionH relativeFrom="column">
                <wp:posOffset>5894705</wp:posOffset>
              </wp:positionH>
              <wp:positionV relativeFrom="page">
                <wp:posOffset>10199642</wp:posOffset>
              </wp:positionV>
              <wp:extent cx="232323" cy="312743"/>
              <wp:effectExtent l="0" t="0" r="0" b="11430"/>
              <wp:wrapNone/>
              <wp:docPr id="15" name="Tekstboks 15"/>
              <wp:cNvGraphicFramePr/>
              <a:graphic xmlns:a="http://schemas.openxmlformats.org/drawingml/2006/main">
                <a:graphicData uri="http://schemas.microsoft.com/office/word/2010/wordprocessingShape">
                  <wps:wsp>
                    <wps:cNvSpPr txBox="1"/>
                    <wps:spPr>
                      <a:xfrm>
                        <a:off x="0" y="0"/>
                        <a:ext cx="232323" cy="3127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FD03F8" w14:textId="77777777" w:rsidR="00885C88" w:rsidRPr="009154A3" w:rsidRDefault="00272939" w:rsidP="00885C88">
                          <w:pPr>
                            <w:pStyle w:val="Bunntekst"/>
                            <w:spacing w:after="0"/>
                            <w:jc w:val="right"/>
                            <w:rPr>
                              <w:b/>
                              <w:bCs/>
                              <w:i w:val="0"/>
                              <w:iCs/>
                            </w:rPr>
                          </w:pPr>
                          <w:r>
                            <w:rPr>
                              <w:b/>
                              <w:bCs/>
                              <w:i w:val="0"/>
                              <w:iCs/>
                            </w:rPr>
                            <w:fldChar w:fldCharType="begin"/>
                          </w:r>
                          <w:r>
                            <w:rPr>
                              <w:b/>
                              <w:bCs/>
                              <w:i w:val="0"/>
                              <w:iCs/>
                            </w:rPr>
                            <w:instrText xml:space="preserve"> page </w:instrText>
                          </w:r>
                          <w:r>
                            <w:rPr>
                              <w:b/>
                              <w:bCs/>
                              <w:i w:val="0"/>
                              <w:iCs/>
                            </w:rPr>
                            <w:fldChar w:fldCharType="separate"/>
                          </w:r>
                          <w:r w:rsidR="00D5129F">
                            <w:rPr>
                              <w:b/>
                              <w:bCs/>
                              <w:i w:val="0"/>
                              <w:iCs/>
                              <w:noProof/>
                            </w:rPr>
                            <w:t>5</w:t>
                          </w:r>
                          <w:r>
                            <w:rPr>
                              <w:b/>
                              <w:bCs/>
                              <w:i w:val="0"/>
                              <w:i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D49FDED" id="_x0000_t202" coordsize="21600,21600" o:spt="202" path="m,l,21600r21600,l21600,xe">
              <v:stroke joinstyle="miter"/>
              <v:path gradientshapeok="t" o:connecttype="rect"/>
            </v:shapetype>
            <v:shape id="Tekstboks 15" o:spid="_x0000_s1029" type="#_x0000_t202" style="position:absolute;left:0;text-align:left;margin-left:464.15pt;margin-top:803.1pt;width:18.3pt;height:24.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" filled="f" stroked="f" strokeweight=".5pt">
              <v:textbox style="mso-fit-shape-to-text:t" inset="0,0,0,0">
                <w:txbxContent>
                  <w:p w14:paraId="4FFD03F8" w14:textId="77777777" w:rsidR="00885C88" w:rsidRPr="009154A3" w:rsidRDefault="00272939" w:rsidP="00885C88">
                    <w:pPr>
                      <w:pStyle w:val="Bunntekst"/>
                      <w:spacing w:after="0"/>
                      <w:jc w:val="right"/>
                      <w:rPr>
                        <w:b/>
                        <w:bCs/>
                        <w:i w:val="0"/>
                        <w:iCs/>
                      </w:rPr>
                    </w:pPr>
                    <w:r>
                      <w:rPr>
                        <w:b/>
                        <w:bCs/>
                        <w:i w:val="0"/>
                        <w:iCs/>
                      </w:rPr>
                      <w:fldChar w:fldCharType="begin"/>
                    </w:r>
                    <w:r>
                      <w:rPr>
                        <w:b/>
                        <w:bCs/>
                        <w:i w:val="0"/>
                        <w:iCs/>
                      </w:rPr>
                      <w:instrText xml:space="preserve"> page </w:instrText>
                    </w:r>
                    <w:r>
                      <w:rPr>
                        <w:b/>
                        <w:bCs/>
                        <w:i w:val="0"/>
                        <w:iCs/>
                      </w:rPr>
                      <w:fldChar w:fldCharType="separate"/>
                    </w:r>
                    <w:r w:rsidR="00D5129F">
                      <w:rPr>
                        <w:b/>
                        <w:bCs/>
                        <w:i w:val="0"/>
                        <w:iCs/>
                        <w:noProof/>
                      </w:rPr>
                      <w:t>5</w:t>
                    </w:r>
                    <w:r>
                      <w:rPr>
                        <w:b/>
                        <w:bCs/>
                        <w:i w:val="0"/>
                        <w:iCs/>
                      </w:rPr>
                      <w:fldChar w:fldCharType="end"/>
                    </w:r>
                  </w:p>
                </w:txbxContent>
              </v:textbox>
              <w10:wrap anchory="page"/>
            </v:shape>
          </w:pict>
        </mc:Fallback>
      </mc:AlternateContent>
    </w:r>
    <w:r>
      <w:rPr>
        <w:noProof/>
        <w:lang w:eastAsia="nb-NO"/>
      </w:rPr>
      <w:drawing>
        <wp:anchor distT="0" distB="0" distL="114300" distR="114300" simplePos="0" relativeHeight="251658240" behindDoc="1" locked="0" layoutInCell="1" allowOverlap="1" wp14:anchorId="2CDB6691" wp14:editId="77FA8D88">
          <wp:simplePos x="0" y="0"/>
          <wp:positionH relativeFrom="page">
            <wp:posOffset>6670040</wp:posOffset>
          </wp:positionH>
          <wp:positionV relativeFrom="page">
            <wp:posOffset>9813925</wp:posOffset>
          </wp:positionV>
          <wp:extent cx="890649" cy="878774"/>
          <wp:effectExtent l="0" t="0" r="508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nelem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0649" cy="878774"/>
                  </a:xfrm>
                  <a:prstGeom prst="rect">
                    <a:avLst/>
                  </a:prstGeom>
                </pic:spPr>
              </pic:pic>
            </a:graphicData>
          </a:graphic>
        </wp:anchor>
      </w:drawing>
    </w:r>
    <w:sdt>
      <w:sdtPr>
        <w:rPr>
          <w:sz w:val="18"/>
          <w:szCs w:val="18"/>
        </w:rPr>
        <w:alias w:val="Rapporttittel"/>
        <w:tag w:val="Rapporttittel"/>
        <w:id w:val="962918360"/>
        <w:placeholder>
          <w:docPart w:val="19F4FD4D661643BF8BC6C4A1BF2A71C0"/>
        </w:placeholder>
        <w:dataBinding w:xpath="/root[1]/tittel[1]" w:storeItemID="{97D0A48E-DE06-42F6-802A-07EF49B77F32}"/>
        <w:text/>
      </w:sdtPr>
      <w:sdtEndPr/>
      <w:sdtContent>
        <w:r w:rsidR="008356C4">
          <w:rPr>
            <w:sz w:val="18"/>
            <w:szCs w:val="18"/>
          </w:rPr>
          <w:t>Effektanalyse av elektronisk medisineringsstøtte. Utkast</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E16D9" w14:textId="7977DD6A" w:rsidR="00B8183C" w:rsidRDefault="00B8183C" w:rsidP="00885C88">
    <w:pPr>
      <w:pStyle w:val="Bunntekst"/>
      <w:tabs>
        <w:tab w:val="clear" w:pos="9072"/>
      </w:tabs>
      <w:ind w:right="504"/>
      <w:jc w:val="right"/>
    </w:pPr>
    <w:r>
      <w:rPr>
        <w:noProof/>
        <w:lang w:eastAsia="nb-NO"/>
      </w:rPr>
      <mc:AlternateContent>
        <mc:Choice Requires="wps">
          <w:drawing>
            <wp:anchor distT="0" distB="0" distL="114300" distR="114300" simplePos="0" relativeHeight="251658247" behindDoc="0" locked="0" layoutInCell="1" allowOverlap="1" wp14:anchorId="074A7F81" wp14:editId="500A2FFC">
              <wp:simplePos x="0" y="0"/>
              <wp:positionH relativeFrom="column">
                <wp:posOffset>5894705</wp:posOffset>
              </wp:positionH>
              <wp:positionV relativeFrom="page">
                <wp:posOffset>10199642</wp:posOffset>
              </wp:positionV>
              <wp:extent cx="232323" cy="312743"/>
              <wp:effectExtent l="0" t="0" r="0" b="11430"/>
              <wp:wrapNone/>
              <wp:docPr id="4" name="Tekstboks 4"/>
              <wp:cNvGraphicFramePr/>
              <a:graphic xmlns:a="http://schemas.openxmlformats.org/drawingml/2006/main">
                <a:graphicData uri="http://schemas.microsoft.com/office/word/2010/wordprocessingShape">
                  <wps:wsp>
                    <wps:cNvSpPr txBox="1"/>
                    <wps:spPr>
                      <a:xfrm>
                        <a:off x="0" y="0"/>
                        <a:ext cx="232323" cy="3127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90C073" w14:textId="77777777" w:rsidR="00B8183C" w:rsidRPr="009154A3" w:rsidRDefault="00B8183C" w:rsidP="00885C88">
                          <w:pPr>
                            <w:pStyle w:val="Bunntekst"/>
                            <w:spacing w:after="0"/>
                            <w:jc w:val="right"/>
                            <w:rPr>
                              <w:b/>
                              <w:bCs/>
                              <w:i w:val="0"/>
                              <w:iCs/>
                            </w:rPr>
                          </w:pPr>
                          <w:r>
                            <w:rPr>
                              <w:b/>
                              <w:bCs/>
                              <w:i w:val="0"/>
                              <w:iCs/>
                            </w:rPr>
                            <w:fldChar w:fldCharType="begin"/>
                          </w:r>
                          <w:r>
                            <w:rPr>
                              <w:b/>
                              <w:bCs/>
                              <w:i w:val="0"/>
                              <w:iCs/>
                            </w:rPr>
                            <w:instrText xml:space="preserve"> page </w:instrText>
                          </w:r>
                          <w:r>
                            <w:rPr>
                              <w:b/>
                              <w:bCs/>
                              <w:i w:val="0"/>
                              <w:iCs/>
                            </w:rPr>
                            <w:fldChar w:fldCharType="separate"/>
                          </w:r>
                          <w:r>
                            <w:rPr>
                              <w:b/>
                              <w:bCs/>
                              <w:i w:val="0"/>
                              <w:iCs/>
                              <w:noProof/>
                            </w:rPr>
                            <w:t>5</w:t>
                          </w:r>
                          <w:r>
                            <w:rPr>
                              <w:b/>
                              <w:bCs/>
                              <w:i w:val="0"/>
                              <w:i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74A7F81" id="_x0000_t202" coordsize="21600,21600" o:spt="202" path="m,l,21600r21600,l21600,xe">
              <v:stroke joinstyle="miter"/>
              <v:path gradientshapeok="t" o:connecttype="rect"/>
            </v:shapetype>
            <v:shape id="Tekstboks 4" o:spid="_x0000_s1030" type="#_x0000_t202" style="position:absolute;left:0;text-align:left;margin-left:464.15pt;margin-top:803.1pt;width:18.3pt;height:24.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" filled="f" stroked="f" strokeweight=".5pt">
              <v:textbox style="mso-fit-shape-to-text:t" inset="0,0,0,0">
                <w:txbxContent>
                  <w:p w14:paraId="1190C073" w14:textId="77777777" w:rsidR="00B8183C" w:rsidRPr="009154A3" w:rsidRDefault="00B8183C" w:rsidP="00885C88">
                    <w:pPr>
                      <w:pStyle w:val="Bunntekst"/>
                      <w:spacing w:after="0"/>
                      <w:jc w:val="right"/>
                      <w:rPr>
                        <w:b/>
                        <w:bCs/>
                        <w:i w:val="0"/>
                        <w:iCs/>
                      </w:rPr>
                    </w:pPr>
                    <w:r>
                      <w:rPr>
                        <w:b/>
                        <w:bCs/>
                        <w:i w:val="0"/>
                        <w:iCs/>
                      </w:rPr>
                      <w:fldChar w:fldCharType="begin"/>
                    </w:r>
                    <w:r>
                      <w:rPr>
                        <w:b/>
                        <w:bCs/>
                        <w:i w:val="0"/>
                        <w:iCs/>
                      </w:rPr>
                      <w:instrText xml:space="preserve"> page </w:instrText>
                    </w:r>
                    <w:r>
                      <w:rPr>
                        <w:b/>
                        <w:bCs/>
                        <w:i w:val="0"/>
                        <w:iCs/>
                      </w:rPr>
                      <w:fldChar w:fldCharType="separate"/>
                    </w:r>
                    <w:r>
                      <w:rPr>
                        <w:b/>
                        <w:bCs/>
                        <w:i w:val="0"/>
                        <w:iCs/>
                        <w:noProof/>
                      </w:rPr>
                      <w:t>5</w:t>
                    </w:r>
                    <w:r>
                      <w:rPr>
                        <w:b/>
                        <w:bCs/>
                        <w:i w:val="0"/>
                        <w:iCs/>
                      </w:rPr>
                      <w:fldChar w:fldCharType="end"/>
                    </w:r>
                  </w:p>
                </w:txbxContent>
              </v:textbox>
              <w10:wrap anchory="page"/>
            </v:shape>
          </w:pict>
        </mc:Fallback>
      </mc:AlternateContent>
    </w:r>
    <w:r>
      <w:rPr>
        <w:noProof/>
        <w:lang w:eastAsia="nb-NO"/>
      </w:rPr>
      <w:drawing>
        <wp:anchor distT="0" distB="0" distL="114300" distR="114300" simplePos="0" relativeHeight="251658246" behindDoc="1" locked="0" layoutInCell="1" allowOverlap="1" wp14:anchorId="31DFB243" wp14:editId="6DC67467">
          <wp:simplePos x="0" y="0"/>
          <wp:positionH relativeFrom="page">
            <wp:posOffset>6670040</wp:posOffset>
          </wp:positionH>
          <wp:positionV relativeFrom="page">
            <wp:posOffset>9813925</wp:posOffset>
          </wp:positionV>
          <wp:extent cx="890649" cy="878774"/>
          <wp:effectExtent l="0" t="0" r="5080"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nelem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0649" cy="878774"/>
                  </a:xfrm>
                  <a:prstGeom prst="rect">
                    <a:avLst/>
                  </a:prstGeom>
                </pic:spPr>
              </pic:pic>
            </a:graphicData>
          </a:graphic>
        </wp:anchor>
      </w:drawing>
    </w:r>
    <w:sdt>
      <w:sdtPr>
        <w:rPr>
          <w:sz w:val="18"/>
          <w:szCs w:val="18"/>
        </w:rPr>
        <w:alias w:val="Rapporttittel"/>
        <w:tag w:val="Rapporttittel"/>
        <w:id w:val="42643088"/>
        <w:placeholder>
          <w:docPart w:val="B0AADD20D41F411BAE83EA1B06A6A00E"/>
        </w:placeholder>
        <w:dataBinding w:xpath="/root[1]/tittel[1]" w:storeItemID="{97D0A48E-DE06-42F6-802A-07EF49B77F32}"/>
        <w:text/>
      </w:sdtPr>
      <w:sdtEndPr/>
      <w:sdtContent>
        <w:r w:rsidR="008356C4">
          <w:rPr>
            <w:sz w:val="18"/>
            <w:szCs w:val="18"/>
          </w:rPr>
          <w:t>Effektanalyse av elektronisk medisineringsstøtte. Utkast</w:t>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C185C" w14:textId="7B168C19" w:rsidR="00FA2140" w:rsidRDefault="00FA2140" w:rsidP="00885C88">
    <w:pPr>
      <w:pStyle w:val="Bunntekst"/>
      <w:tabs>
        <w:tab w:val="clear" w:pos="9072"/>
      </w:tabs>
      <w:ind w:right="504"/>
      <w:jc w:val="right"/>
    </w:pPr>
    <w:r>
      <w:rPr>
        <w:noProof/>
        <w:lang w:eastAsia="nb-NO"/>
      </w:rPr>
      <mc:AlternateContent>
        <mc:Choice Requires="wps">
          <w:drawing>
            <wp:anchor distT="0" distB="0" distL="114300" distR="114300" simplePos="0" relativeHeight="251658242" behindDoc="0" locked="0" layoutInCell="1" allowOverlap="1" wp14:anchorId="621497D6" wp14:editId="4B11C947">
              <wp:simplePos x="0" y="0"/>
              <wp:positionH relativeFrom="column">
                <wp:posOffset>5894705</wp:posOffset>
              </wp:positionH>
              <wp:positionV relativeFrom="page">
                <wp:posOffset>10199642</wp:posOffset>
              </wp:positionV>
              <wp:extent cx="232323" cy="312743"/>
              <wp:effectExtent l="0" t="0" r="0" b="11430"/>
              <wp:wrapNone/>
              <wp:docPr id="36" name="Tekstboks 36"/>
              <wp:cNvGraphicFramePr/>
              <a:graphic xmlns:a="http://schemas.openxmlformats.org/drawingml/2006/main">
                <a:graphicData uri="http://schemas.microsoft.com/office/word/2010/wordprocessingShape">
                  <wps:wsp>
                    <wps:cNvSpPr txBox="1"/>
                    <wps:spPr>
                      <a:xfrm>
                        <a:off x="0" y="0"/>
                        <a:ext cx="232323" cy="3127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58613A" w14:textId="77777777" w:rsidR="00FA2140" w:rsidRPr="009154A3" w:rsidRDefault="00FA2140" w:rsidP="00885C88">
                          <w:pPr>
                            <w:pStyle w:val="Bunntekst"/>
                            <w:spacing w:after="0"/>
                            <w:jc w:val="right"/>
                            <w:rPr>
                              <w:b/>
                              <w:bCs/>
                              <w:i w:val="0"/>
                              <w:iCs/>
                            </w:rPr>
                          </w:pPr>
                          <w:r>
                            <w:rPr>
                              <w:b/>
                              <w:bCs/>
                              <w:i w:val="0"/>
                              <w:iCs/>
                            </w:rPr>
                            <w:fldChar w:fldCharType="begin"/>
                          </w:r>
                          <w:r>
                            <w:rPr>
                              <w:b/>
                              <w:bCs/>
                              <w:i w:val="0"/>
                              <w:iCs/>
                            </w:rPr>
                            <w:instrText xml:space="preserve"> page </w:instrText>
                          </w:r>
                          <w:r>
                            <w:rPr>
                              <w:b/>
                              <w:bCs/>
                              <w:i w:val="0"/>
                              <w:iCs/>
                            </w:rPr>
                            <w:fldChar w:fldCharType="separate"/>
                          </w:r>
                          <w:r w:rsidR="007F0F0C">
                            <w:rPr>
                              <w:b/>
                              <w:bCs/>
                              <w:i w:val="0"/>
                              <w:iCs/>
                              <w:noProof/>
                            </w:rPr>
                            <w:t>5</w:t>
                          </w:r>
                          <w:r>
                            <w:rPr>
                              <w:b/>
                              <w:bCs/>
                              <w:i w:val="0"/>
                              <w:i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21497D6" id="_x0000_t202" coordsize="21600,21600" o:spt="202" path="m,l,21600r21600,l21600,xe">
              <v:stroke joinstyle="miter"/>
              <v:path gradientshapeok="t" o:connecttype="rect"/>
            </v:shapetype>
            <v:shape id="Tekstboks 36" o:spid="_x0000_s1031" type="#_x0000_t202" style="position:absolute;left:0;text-align:left;margin-left:464.15pt;margin-top:803.1pt;width:18.3pt;height:24.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" filled="f" stroked="f" strokeweight=".5pt">
              <v:textbox style="mso-fit-shape-to-text:t" inset="0,0,0,0">
                <w:txbxContent>
                  <w:p w14:paraId="4058613A" w14:textId="77777777" w:rsidR="00FA2140" w:rsidRPr="009154A3" w:rsidRDefault="00FA2140" w:rsidP="00885C88">
                    <w:pPr>
                      <w:pStyle w:val="Bunntekst"/>
                      <w:spacing w:after="0"/>
                      <w:jc w:val="right"/>
                      <w:rPr>
                        <w:b/>
                        <w:bCs/>
                        <w:i w:val="0"/>
                        <w:iCs/>
                      </w:rPr>
                    </w:pPr>
                    <w:r>
                      <w:rPr>
                        <w:b/>
                        <w:bCs/>
                        <w:i w:val="0"/>
                        <w:iCs/>
                      </w:rPr>
                      <w:fldChar w:fldCharType="begin"/>
                    </w:r>
                    <w:r>
                      <w:rPr>
                        <w:b/>
                        <w:bCs/>
                        <w:i w:val="0"/>
                        <w:iCs/>
                      </w:rPr>
                      <w:instrText xml:space="preserve"> page </w:instrText>
                    </w:r>
                    <w:r>
                      <w:rPr>
                        <w:b/>
                        <w:bCs/>
                        <w:i w:val="0"/>
                        <w:iCs/>
                      </w:rPr>
                      <w:fldChar w:fldCharType="separate"/>
                    </w:r>
                    <w:r w:rsidR="007F0F0C">
                      <w:rPr>
                        <w:b/>
                        <w:bCs/>
                        <w:i w:val="0"/>
                        <w:iCs/>
                        <w:noProof/>
                      </w:rPr>
                      <w:t>5</w:t>
                    </w:r>
                    <w:r>
                      <w:rPr>
                        <w:b/>
                        <w:bCs/>
                        <w:i w:val="0"/>
                        <w:iCs/>
                      </w:rPr>
                      <w:fldChar w:fldCharType="end"/>
                    </w:r>
                  </w:p>
                </w:txbxContent>
              </v:textbox>
              <w10:wrap anchory="page"/>
            </v:shape>
          </w:pict>
        </mc:Fallback>
      </mc:AlternateContent>
    </w:r>
    <w:r>
      <w:rPr>
        <w:noProof/>
        <w:lang w:eastAsia="nb-NO"/>
      </w:rPr>
      <w:drawing>
        <wp:anchor distT="0" distB="0" distL="114300" distR="114300" simplePos="0" relativeHeight="251658241" behindDoc="1" locked="0" layoutInCell="1" allowOverlap="1" wp14:anchorId="04638F26" wp14:editId="7A775CEC">
          <wp:simplePos x="0" y="0"/>
          <wp:positionH relativeFrom="page">
            <wp:posOffset>6670040</wp:posOffset>
          </wp:positionH>
          <wp:positionV relativeFrom="page">
            <wp:posOffset>9813925</wp:posOffset>
          </wp:positionV>
          <wp:extent cx="890649" cy="878774"/>
          <wp:effectExtent l="0" t="0" r="5080" b="0"/>
          <wp:wrapNone/>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nelem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0649" cy="878774"/>
                  </a:xfrm>
                  <a:prstGeom prst="rect">
                    <a:avLst/>
                  </a:prstGeom>
                </pic:spPr>
              </pic:pic>
            </a:graphicData>
          </a:graphic>
        </wp:anchor>
      </w:drawing>
    </w:r>
    <w:sdt>
      <w:sdtPr>
        <w:rPr>
          <w:sz w:val="18"/>
          <w:szCs w:val="18"/>
        </w:rPr>
        <w:alias w:val="Rapporttittel"/>
        <w:tag w:val="Rapporttittel"/>
        <w:id w:val="1327323074"/>
        <w:dataBinding w:xpath="/root[1]/tittel[1]" w:storeItemID="{97D0A48E-DE06-42F6-802A-07EF49B77F32}"/>
        <w:text/>
      </w:sdtPr>
      <w:sdtEndPr/>
      <w:sdtContent>
        <w:r w:rsidR="008356C4">
          <w:rPr>
            <w:sz w:val="18"/>
            <w:szCs w:val="18"/>
          </w:rPr>
          <w:t>Effektanalyse av elektronisk medisineringsstøtte. Utkast</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88134" w14:textId="77777777" w:rsidR="00BC2DB7" w:rsidRDefault="00BC2DB7">
    <w:pPr>
      <w:pStyle w:val="Bunnteks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FFE1E" w14:textId="77777777" w:rsidR="00906BEC" w:rsidRPr="00906BEC" w:rsidRDefault="00906BEC" w:rsidP="00906BE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4FECC" w14:textId="77777777" w:rsidR="00474D2F" w:rsidRDefault="00474D2F" w:rsidP="00F179EE">
      <w:pPr>
        <w:spacing w:after="0" w:line="240" w:lineRule="auto"/>
      </w:pPr>
      <w:r>
        <w:separator/>
      </w:r>
    </w:p>
  </w:footnote>
  <w:footnote w:type="continuationSeparator" w:id="0">
    <w:p w14:paraId="2D503823" w14:textId="77777777" w:rsidR="00474D2F" w:rsidRDefault="00474D2F" w:rsidP="00F179EE">
      <w:pPr>
        <w:spacing w:after="0" w:line="240" w:lineRule="auto"/>
      </w:pPr>
      <w:r>
        <w:continuationSeparator/>
      </w:r>
    </w:p>
  </w:footnote>
  <w:footnote w:type="continuationNotice" w:id="1">
    <w:p w14:paraId="35BB47B5" w14:textId="77777777" w:rsidR="00474D2F" w:rsidRDefault="00474D2F">
      <w:pPr>
        <w:spacing w:after="0" w:line="240" w:lineRule="auto"/>
      </w:pPr>
    </w:p>
  </w:footnote>
  <w:footnote w:id="2">
    <w:p w14:paraId="117073F7" w14:textId="61E76662" w:rsidR="00D44278" w:rsidRDefault="00D44278">
      <w:pPr>
        <w:pStyle w:val="Fotnotetekst"/>
      </w:pPr>
      <w:r>
        <w:rPr>
          <w:rStyle w:val="Fotnotereferanse"/>
        </w:rPr>
        <w:footnoteRef/>
      </w:r>
      <w:r>
        <w:t xml:space="preserve"> </w:t>
      </w:r>
      <w:r w:rsidRPr="00481699">
        <w:t xml:space="preserve">Det er viktig å påpeke at dette ikke nødvendigvis er besparelser som vil kunne tas ut som budsjettmessige gevinster for de enkelte kommunene. Det vil derimot tillate at ressurser i helsetjenesten som tidligere måtte bistå med medisinering kan gjøre andre oppgaver. </w:t>
      </w:r>
    </w:p>
  </w:footnote>
  <w:footnote w:id="3">
    <w:p w14:paraId="432B9CD2" w14:textId="0304FCA4" w:rsidR="00732418" w:rsidRDefault="00732418">
      <w:pPr>
        <w:pStyle w:val="Fotnotetekst"/>
      </w:pPr>
      <w:r>
        <w:rPr>
          <w:rStyle w:val="Fotnotereferanse"/>
        </w:rPr>
        <w:footnoteRef/>
      </w:r>
      <w:r>
        <w:t xml:space="preserve"> Oslo kommune </w:t>
      </w:r>
      <w:r w:rsidR="00885B4A">
        <w:t>signaliserte opprinnelig at de ville delta i anskaffelsen</w:t>
      </w:r>
      <w:r w:rsidR="00D67CCD">
        <w:t xml:space="preserve"> </w:t>
      </w:r>
      <w:r w:rsidR="002B1FB4">
        <w:t xml:space="preserve">til Larvik kommune, men valgte å </w:t>
      </w:r>
      <w:r w:rsidR="00885B4A">
        <w:t xml:space="preserve">tre ut av samarbeidet og </w:t>
      </w:r>
      <w:r w:rsidR="002B1FB4">
        <w:t xml:space="preserve">gjennomføre anskaffelsen på egenhånd før Larvik kommune kunngjorde anskaffelsen. </w:t>
      </w:r>
    </w:p>
  </w:footnote>
  <w:footnote w:id="4">
    <w:p w14:paraId="5FB963AF" w14:textId="5B6887AC" w:rsidR="00C40DF5" w:rsidRDefault="00C40DF5">
      <w:pPr>
        <w:pStyle w:val="Fotnotetekst"/>
      </w:pPr>
      <w:r>
        <w:rPr>
          <w:rStyle w:val="Fotnotereferanse"/>
        </w:rPr>
        <w:footnoteRef/>
      </w:r>
      <w:r>
        <w:t xml:space="preserve"> Velferdsteknologiprogrammet er et samarbeid mellom Helsedirektoratet, KS og Direktoratet for e-helse, og jobber for at kommuner skal ta i bruk velferdsteknologi.</w:t>
      </w:r>
    </w:p>
  </w:footnote>
  <w:footnote w:id="5">
    <w:p w14:paraId="168F3696" w14:textId="77777777" w:rsidR="00AF1C25" w:rsidRDefault="00AF1C25" w:rsidP="00AF1C25">
      <w:pPr>
        <w:pStyle w:val="Fotnotetekst"/>
      </w:pPr>
      <w:r>
        <w:rPr>
          <w:rStyle w:val="Fotnotereferanse"/>
        </w:rPr>
        <w:footnoteRef/>
      </w:r>
      <w:r>
        <w:t xml:space="preserve"> </w:t>
      </w:r>
      <w:r w:rsidRPr="008F3E8C">
        <w:t>https://ec.europa.eu/docsroom/documents/29261</w:t>
      </w:r>
    </w:p>
  </w:footnote>
  <w:footnote w:id="6">
    <w:p w14:paraId="15124FF2" w14:textId="74DC6962" w:rsidR="00D805A2" w:rsidRDefault="00D805A2">
      <w:pPr>
        <w:pStyle w:val="Fotnotetekst"/>
      </w:pPr>
      <w:r>
        <w:rPr>
          <w:rStyle w:val="Fotnotereferanse"/>
        </w:rPr>
        <w:footnoteRef/>
      </w:r>
      <w:r>
        <w:t xml:space="preserve"> I henhold til </w:t>
      </w:r>
      <w:r w:rsidR="00384C17" w:rsidRPr="00384C17">
        <w:t>Forskrift om legemiddelhåndtering for virksomheter og helsepersonell som yter helsehjelp</w:t>
      </w:r>
      <w:r w:rsidR="00384C17">
        <w:t xml:space="preserve"> </w:t>
      </w:r>
      <w:r w:rsidR="00001B7E">
        <w:t xml:space="preserve">§7 skal </w:t>
      </w:r>
      <w:r w:rsidR="00C800B0">
        <w:t>«</w:t>
      </w:r>
      <w:r w:rsidR="00001B7E">
        <w:t>helsepersonell sørge for at</w:t>
      </w:r>
      <w:r w:rsidR="00C800B0" w:rsidRPr="00C800B0">
        <w:t xml:space="preserve"> riktig legemiddel gis til riktig pasient, i riktig dose, til riktig tid og på riktig måte</w:t>
      </w:r>
      <w:r w:rsidR="00C800B0">
        <w:t>»</w:t>
      </w:r>
    </w:p>
  </w:footnote>
  <w:footnote w:id="7">
    <w:p w14:paraId="6B6ACC08" w14:textId="5CF7A9B7" w:rsidR="00913E4E" w:rsidRDefault="00913E4E" w:rsidP="00913E4E">
      <w:r w:rsidRPr="00913E4E">
        <w:rPr>
          <w:rStyle w:val="Fotnotereferanse"/>
          <w:sz w:val="18"/>
          <w:szCs w:val="20"/>
        </w:rPr>
        <w:footnoteRef/>
      </w:r>
      <w:r w:rsidRPr="00913E4E">
        <w:rPr>
          <w:sz w:val="18"/>
          <w:szCs w:val="20"/>
        </w:rPr>
        <w:t xml:space="preserve"> Et halvt årsverk tilsvarer om lag 875 timer.</w:t>
      </w:r>
    </w:p>
  </w:footnote>
  <w:footnote w:id="8">
    <w:p w14:paraId="11AC7D99" w14:textId="247B9ED6" w:rsidR="00553F3E" w:rsidRDefault="00553F3E">
      <w:pPr>
        <w:pStyle w:val="Fotnotetekst"/>
      </w:pPr>
      <w:r>
        <w:rPr>
          <w:rStyle w:val="Fotnotereferanse"/>
        </w:rPr>
        <w:footnoteRef/>
      </w:r>
      <w:r>
        <w:t xml:space="preserve"> Økningen i tidsbruk</w:t>
      </w:r>
      <w:r w:rsidRPr="00B06133">
        <w:t xml:space="preserve"> skyldes at </w:t>
      </w:r>
      <w:r>
        <w:t xml:space="preserve">de hadde flere </w:t>
      </w:r>
      <w:r w:rsidRPr="00B06133">
        <w:t xml:space="preserve">korte besøk </w:t>
      </w:r>
      <w:r>
        <w:t>før som kun innebar bistand</w:t>
      </w:r>
      <w:r w:rsidRPr="00B06133">
        <w:t xml:space="preserve"> med medisinering. I etterkant har det blitt færre besøk, men på disse besøkene kan det </w:t>
      </w:r>
      <w:r>
        <w:t>være flere oppgaver som</w:t>
      </w:r>
      <w:r w:rsidRPr="00B06133">
        <w:t xml:space="preserve"> skal løses.</w:t>
      </w:r>
    </w:p>
  </w:footnote>
  <w:footnote w:id="9">
    <w:p w14:paraId="49725950" w14:textId="610254E0" w:rsidR="00795B07" w:rsidRDefault="00795B07">
      <w:pPr>
        <w:pStyle w:val="Fotnotetekst"/>
      </w:pPr>
      <w:r>
        <w:rPr>
          <w:rStyle w:val="Fotnotereferanse"/>
        </w:rPr>
        <w:footnoteRef/>
      </w:r>
      <w:r>
        <w:t xml:space="preserve"> I enkelte tilfeller er det mulig at helsetjenesten kan gjennomføre besøk på sykkel eller til fots, men vi antar at hovedvekten av de ansatte benytter bil.</w:t>
      </w:r>
    </w:p>
  </w:footnote>
  <w:footnote w:id="10">
    <w:p w14:paraId="32D5DBD9" w14:textId="7AE42F19" w:rsidR="00A04419" w:rsidRDefault="00A04419">
      <w:pPr>
        <w:pStyle w:val="Fotnotetekst"/>
      </w:pPr>
      <w:r>
        <w:rPr>
          <w:rStyle w:val="Fotnotereferanse"/>
        </w:rPr>
        <w:footnoteRef/>
      </w:r>
      <w:r>
        <w:t xml:space="preserve"> Vi antar at det er 80 dispensere i Rana kommune hvor det </w:t>
      </w:r>
      <w:r w:rsidR="0057771B">
        <w:t xml:space="preserve">ifølge befolkningsstatistikken til SSB </w:t>
      </w:r>
      <w:r>
        <w:t xml:space="preserve">er </w:t>
      </w:r>
      <w:r w:rsidR="00DB159A">
        <w:t xml:space="preserve">26 087 innbyggere </w:t>
      </w:r>
      <w:sdt>
        <w:sdtPr>
          <w:id w:val="696043195"/>
          <w:citation/>
        </w:sdtPr>
        <w:sdtEndPr/>
        <w:sdtContent>
          <w:r w:rsidR="0057771B">
            <w:fldChar w:fldCharType="begin"/>
          </w:r>
          <w:r w:rsidR="00C07E6D">
            <w:instrText xml:space="preserve">CITATION Sta211 \l 1044 </w:instrText>
          </w:r>
          <w:r w:rsidR="0057771B">
            <w:fldChar w:fldCharType="separate"/>
          </w:r>
          <w:r w:rsidR="00C07E6D" w:rsidRPr="00C07E6D">
            <w:rPr>
              <w:noProof/>
            </w:rPr>
            <w:t>(Statistisk sentralbyrå, 2021a)</w:t>
          </w:r>
          <w:r w:rsidR="0057771B">
            <w:fldChar w:fldCharType="end"/>
          </w:r>
        </w:sdtContent>
      </w:sdt>
      <w:r w:rsidR="0057771B">
        <w:t xml:space="preserve">. Dette gir </w:t>
      </w:r>
      <w:r w:rsidR="00912C45">
        <w:t>0,3 dispensere per 100 innbyg</w:t>
      </w:r>
      <w:r w:rsidR="00C07E6D">
        <w:t>g</w:t>
      </w:r>
      <w:r w:rsidR="00912C45">
        <w:t xml:space="preserve">ere. Ifølge SSB var det </w:t>
      </w:r>
      <w:r w:rsidR="00E81559">
        <w:t xml:space="preserve">5 398 804 innbyggere i Norge </w:t>
      </w:r>
      <w:r w:rsidR="00B71C76">
        <w:t>i første kvartal i 2021</w:t>
      </w:r>
      <w:sdt>
        <w:sdtPr>
          <w:id w:val="-1459480736"/>
          <w:citation/>
        </w:sdtPr>
        <w:sdtEndPr/>
        <w:sdtContent>
          <w:r w:rsidR="00C07E6D">
            <w:fldChar w:fldCharType="begin"/>
          </w:r>
          <w:r w:rsidR="00C07E6D">
            <w:instrText xml:space="preserve">CITATION Sta212 \l 1044 </w:instrText>
          </w:r>
          <w:r w:rsidR="00C07E6D">
            <w:fldChar w:fldCharType="separate"/>
          </w:r>
          <w:r w:rsidR="00C07E6D">
            <w:rPr>
              <w:noProof/>
            </w:rPr>
            <w:t xml:space="preserve"> </w:t>
          </w:r>
          <w:r w:rsidR="00C07E6D" w:rsidRPr="00C07E6D">
            <w:rPr>
              <w:noProof/>
            </w:rPr>
            <w:t>(Statistisk sentralbyrå, 2021b)</w:t>
          </w:r>
          <w:r w:rsidR="00C07E6D">
            <w:fldChar w:fldCharType="end"/>
          </w:r>
        </w:sdtContent>
      </w:sdt>
      <w:r w:rsidR="00B71C76">
        <w:t>. Dette gir 0,003*5 398 804=16 534 dispensere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995BB" w14:textId="77777777" w:rsidR="00D1283D" w:rsidRDefault="00D1283D">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1CF65" w14:textId="77777777" w:rsidR="00D1283D" w:rsidRDefault="00D1283D">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68489" w14:textId="77777777" w:rsidR="00D1283D" w:rsidRDefault="00D1283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640658"/>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8A289B0A"/>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DAAA66E0"/>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5E601248"/>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04D253CC"/>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F8271E"/>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7AD546"/>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B819B4"/>
    <w:lvl w:ilvl="0">
      <w:start w:val="1"/>
      <w:numFmt w:val="bullet"/>
      <w:pStyle w:val="Punktlist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122624"/>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72C8E9A4"/>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05E85552"/>
    <w:multiLevelType w:val="hybridMultilevel"/>
    <w:tmpl w:val="D41E084C"/>
    <w:lvl w:ilvl="0" w:tplc="AA04E638">
      <w:start w:val="1"/>
      <w:numFmt w:val="bullet"/>
      <w:lvlText w:val="•"/>
      <w:lvlJc w:val="left"/>
      <w:pPr>
        <w:tabs>
          <w:tab w:val="num" w:pos="720"/>
        </w:tabs>
        <w:ind w:left="720" w:hanging="360"/>
      </w:pPr>
      <w:rPr>
        <w:rFonts w:ascii="Arial" w:hAnsi="Arial" w:hint="default"/>
      </w:rPr>
    </w:lvl>
    <w:lvl w:ilvl="1" w:tplc="827669E4">
      <w:numFmt w:val="bullet"/>
      <w:lvlText w:val="–"/>
      <w:lvlJc w:val="left"/>
      <w:pPr>
        <w:tabs>
          <w:tab w:val="num" w:pos="1440"/>
        </w:tabs>
        <w:ind w:left="1440" w:hanging="360"/>
      </w:pPr>
      <w:rPr>
        <w:rFonts w:ascii="Arial" w:hAnsi="Arial" w:hint="default"/>
      </w:rPr>
    </w:lvl>
    <w:lvl w:ilvl="2" w:tplc="B6A41F10" w:tentative="1">
      <w:start w:val="1"/>
      <w:numFmt w:val="bullet"/>
      <w:lvlText w:val="•"/>
      <w:lvlJc w:val="left"/>
      <w:pPr>
        <w:tabs>
          <w:tab w:val="num" w:pos="2160"/>
        </w:tabs>
        <w:ind w:left="2160" w:hanging="360"/>
      </w:pPr>
      <w:rPr>
        <w:rFonts w:ascii="Arial" w:hAnsi="Arial" w:hint="default"/>
      </w:rPr>
    </w:lvl>
    <w:lvl w:ilvl="3" w:tplc="24D0AC1A" w:tentative="1">
      <w:start w:val="1"/>
      <w:numFmt w:val="bullet"/>
      <w:lvlText w:val="•"/>
      <w:lvlJc w:val="left"/>
      <w:pPr>
        <w:tabs>
          <w:tab w:val="num" w:pos="2880"/>
        </w:tabs>
        <w:ind w:left="2880" w:hanging="360"/>
      </w:pPr>
      <w:rPr>
        <w:rFonts w:ascii="Arial" w:hAnsi="Arial" w:hint="default"/>
      </w:rPr>
    </w:lvl>
    <w:lvl w:ilvl="4" w:tplc="D39EFF92" w:tentative="1">
      <w:start w:val="1"/>
      <w:numFmt w:val="bullet"/>
      <w:lvlText w:val="•"/>
      <w:lvlJc w:val="left"/>
      <w:pPr>
        <w:tabs>
          <w:tab w:val="num" w:pos="3600"/>
        </w:tabs>
        <w:ind w:left="3600" w:hanging="360"/>
      </w:pPr>
      <w:rPr>
        <w:rFonts w:ascii="Arial" w:hAnsi="Arial" w:hint="default"/>
      </w:rPr>
    </w:lvl>
    <w:lvl w:ilvl="5" w:tplc="278EEACA" w:tentative="1">
      <w:start w:val="1"/>
      <w:numFmt w:val="bullet"/>
      <w:lvlText w:val="•"/>
      <w:lvlJc w:val="left"/>
      <w:pPr>
        <w:tabs>
          <w:tab w:val="num" w:pos="4320"/>
        </w:tabs>
        <w:ind w:left="4320" w:hanging="360"/>
      </w:pPr>
      <w:rPr>
        <w:rFonts w:ascii="Arial" w:hAnsi="Arial" w:hint="default"/>
      </w:rPr>
    </w:lvl>
    <w:lvl w:ilvl="6" w:tplc="C5525222" w:tentative="1">
      <w:start w:val="1"/>
      <w:numFmt w:val="bullet"/>
      <w:lvlText w:val="•"/>
      <w:lvlJc w:val="left"/>
      <w:pPr>
        <w:tabs>
          <w:tab w:val="num" w:pos="5040"/>
        </w:tabs>
        <w:ind w:left="5040" w:hanging="360"/>
      </w:pPr>
      <w:rPr>
        <w:rFonts w:ascii="Arial" w:hAnsi="Arial" w:hint="default"/>
      </w:rPr>
    </w:lvl>
    <w:lvl w:ilvl="7" w:tplc="518494A8" w:tentative="1">
      <w:start w:val="1"/>
      <w:numFmt w:val="bullet"/>
      <w:lvlText w:val="•"/>
      <w:lvlJc w:val="left"/>
      <w:pPr>
        <w:tabs>
          <w:tab w:val="num" w:pos="5760"/>
        </w:tabs>
        <w:ind w:left="5760" w:hanging="360"/>
      </w:pPr>
      <w:rPr>
        <w:rFonts w:ascii="Arial" w:hAnsi="Arial" w:hint="default"/>
      </w:rPr>
    </w:lvl>
    <w:lvl w:ilvl="8" w:tplc="57A2328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0EE3349"/>
    <w:multiLevelType w:val="multilevel"/>
    <w:tmpl w:val="870C590E"/>
    <w:lvl w:ilvl="0">
      <w:start w:val="1"/>
      <w:numFmt w:val="decimal"/>
      <w:pStyle w:val="Overskrift1"/>
      <w:lvlText w:val="%1."/>
      <w:lvlJc w:val="left"/>
      <w:pPr>
        <w:ind w:left="0" w:firstLine="0"/>
      </w:pPr>
      <w:rPr>
        <w:rFonts w:hint="default"/>
      </w:rPr>
    </w:lvl>
    <w:lvl w:ilvl="1">
      <w:start w:val="1"/>
      <w:numFmt w:val="decimal"/>
      <w:pStyle w:val="Overskrift2"/>
      <w:suff w:val="space"/>
      <w:lvlText w:val="%1.%2"/>
      <w:lvlJc w:val="left"/>
      <w:pPr>
        <w:ind w:left="0" w:firstLine="0"/>
      </w:pPr>
      <w:rPr>
        <w:rFonts w:hint="default"/>
      </w:rPr>
    </w:lvl>
    <w:lvl w:ilvl="2">
      <w:start w:val="1"/>
      <w:numFmt w:val="decimal"/>
      <w:pStyle w:val="Overskrift3"/>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2" w15:restartNumberingAfterBreak="0">
    <w:nsid w:val="16532C53"/>
    <w:multiLevelType w:val="hybridMultilevel"/>
    <w:tmpl w:val="529469BC"/>
    <w:lvl w:ilvl="0" w:tplc="FB8852BA">
      <w:start w:val="3"/>
      <w:numFmt w:val="bullet"/>
      <w:lvlText w:val="-"/>
      <w:lvlJc w:val="left"/>
      <w:pPr>
        <w:ind w:left="720" w:hanging="360"/>
      </w:pPr>
      <w:rPr>
        <w:rFonts w:ascii="Tw Cen MT" w:eastAsiaTheme="minorHAnsi" w:hAnsi="Tw Cen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A60A19"/>
    <w:multiLevelType w:val="hybridMultilevel"/>
    <w:tmpl w:val="0E926820"/>
    <w:lvl w:ilvl="0" w:tplc="FB8852BA">
      <w:start w:val="3"/>
      <w:numFmt w:val="bullet"/>
      <w:lvlText w:val="-"/>
      <w:lvlJc w:val="left"/>
      <w:pPr>
        <w:ind w:left="720" w:hanging="360"/>
      </w:pPr>
      <w:rPr>
        <w:rFonts w:ascii="Tw Cen MT" w:eastAsiaTheme="minorHAnsi" w:hAnsi="Tw Cen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965683"/>
    <w:multiLevelType w:val="hybridMultilevel"/>
    <w:tmpl w:val="2EBEA2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D253A9C"/>
    <w:multiLevelType w:val="multilevel"/>
    <w:tmpl w:val="AD84152C"/>
    <w:lvl w:ilvl="0">
      <w:start w:val="1"/>
      <w:numFmt w:val="upperLetter"/>
      <w:pStyle w:val="Overskrift6"/>
      <w:lvlText w:val="Vedlegg %1"/>
      <w:lvlJc w:val="left"/>
      <w:pPr>
        <w:ind w:left="0" w:firstLine="0"/>
      </w:pPr>
      <w:rPr>
        <w:rFonts w:hint="default"/>
      </w:rPr>
    </w:lvl>
    <w:lvl w:ilvl="1">
      <w:start w:val="1"/>
      <w:numFmt w:val="decimal"/>
      <w:pStyle w:val="Overskrift7"/>
      <w:suff w:val="space"/>
      <w:lvlText w:val="%1.%2"/>
      <w:lvlJc w:val="left"/>
      <w:pPr>
        <w:ind w:left="0" w:firstLine="0"/>
      </w:pPr>
      <w:rPr>
        <w:rFonts w:hint="default"/>
      </w:rPr>
    </w:lvl>
    <w:lvl w:ilvl="2">
      <w:start w:val="1"/>
      <w:numFmt w:val="decimal"/>
      <w:pStyle w:val="Overskrift8"/>
      <w:suff w:val="space"/>
      <w:lvlText w:val="%1.%2.%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suff w:val="nothing"/>
      <w:lvlText w:val="%7%6 "/>
      <w:lvlJc w:val="left"/>
      <w:pPr>
        <w:ind w:left="0" w:firstLine="0"/>
      </w:pPr>
      <w:rPr>
        <w:rFonts w:hint="default"/>
      </w:rPr>
    </w:lvl>
    <w:lvl w:ilvl="7">
      <w:start w:val="1"/>
      <w:numFmt w:val="none"/>
      <w:suff w:val="nothing"/>
      <w:lvlText w:val="%8%6 "/>
      <w:lvlJc w:val="left"/>
      <w:pPr>
        <w:ind w:left="0" w:firstLine="0"/>
      </w:pPr>
      <w:rPr>
        <w:rFonts w:hint="default"/>
      </w:rPr>
    </w:lvl>
    <w:lvl w:ilvl="8">
      <w:start w:val="1"/>
      <w:numFmt w:val="none"/>
      <w:suff w:val="nothing"/>
      <w:lvlText w:val="%9%6 "/>
      <w:lvlJc w:val="left"/>
      <w:pPr>
        <w:ind w:left="0" w:firstLine="0"/>
      </w:pPr>
      <w:rPr>
        <w:rFonts w:hint="default"/>
      </w:rPr>
    </w:lvl>
  </w:abstractNum>
  <w:abstractNum w:abstractNumId="16" w15:restartNumberingAfterBreak="0">
    <w:nsid w:val="252F2959"/>
    <w:multiLevelType w:val="multilevel"/>
    <w:tmpl w:val="A8765878"/>
    <w:lvl w:ilvl="0">
      <w:start w:val="1"/>
      <w:numFmt w:val="bullet"/>
      <w:pStyle w:val="Punktmerketnivliste"/>
      <w:lvlText w:val=""/>
      <w:lvlJc w:val="left"/>
      <w:pPr>
        <w:ind w:left="360" w:hanging="360"/>
      </w:pPr>
      <w:rPr>
        <w:rFonts w:ascii="Symbol" w:hAnsi="Symbol" w:hint="default"/>
      </w:rPr>
    </w:lvl>
    <w:lvl w:ilvl="1">
      <w:start w:val="1"/>
      <w:numFmt w:val="bullet"/>
      <w:lvlText w:val="–"/>
      <w:lvlJc w:val="left"/>
      <w:pPr>
        <w:ind w:left="720" w:hanging="360"/>
      </w:pPr>
      <w:rPr>
        <w:rFonts w:ascii="Tw Cen MT" w:hAnsi="Tw Cen MT" w:hint="default"/>
        <w:color w:val="auto"/>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Tw Cen MT" w:hAnsi="Tw Cen MT"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Tw Cen MT" w:hAnsi="Tw Cen MT" w:hint="default"/>
        <w:color w:val="auto"/>
      </w:rPr>
    </w:lvl>
    <w:lvl w:ilvl="8">
      <w:start w:val="1"/>
      <w:numFmt w:val="bullet"/>
      <w:lvlText w:val=""/>
      <w:lvlJc w:val="left"/>
      <w:pPr>
        <w:ind w:left="3240" w:hanging="360"/>
      </w:pPr>
      <w:rPr>
        <w:rFonts w:ascii="Wingdings" w:hAnsi="Wingdings" w:hint="default"/>
      </w:rPr>
    </w:lvl>
  </w:abstractNum>
  <w:abstractNum w:abstractNumId="17" w15:restartNumberingAfterBreak="0">
    <w:nsid w:val="31E01753"/>
    <w:multiLevelType w:val="hybridMultilevel"/>
    <w:tmpl w:val="F59E5140"/>
    <w:lvl w:ilvl="0" w:tplc="6D74731E">
      <w:start w:val="1"/>
      <w:numFmt w:val="bullet"/>
      <w:lvlText w:val="•"/>
      <w:lvlJc w:val="left"/>
      <w:pPr>
        <w:tabs>
          <w:tab w:val="num" w:pos="720"/>
        </w:tabs>
        <w:ind w:left="720" w:hanging="360"/>
      </w:pPr>
      <w:rPr>
        <w:rFonts w:ascii="Arial" w:hAnsi="Arial" w:hint="default"/>
      </w:rPr>
    </w:lvl>
    <w:lvl w:ilvl="1" w:tplc="D3E0DB4A" w:tentative="1">
      <w:start w:val="1"/>
      <w:numFmt w:val="bullet"/>
      <w:lvlText w:val="•"/>
      <w:lvlJc w:val="left"/>
      <w:pPr>
        <w:tabs>
          <w:tab w:val="num" w:pos="1440"/>
        </w:tabs>
        <w:ind w:left="1440" w:hanging="360"/>
      </w:pPr>
      <w:rPr>
        <w:rFonts w:ascii="Arial" w:hAnsi="Arial" w:hint="default"/>
      </w:rPr>
    </w:lvl>
    <w:lvl w:ilvl="2" w:tplc="5C12B036" w:tentative="1">
      <w:start w:val="1"/>
      <w:numFmt w:val="bullet"/>
      <w:lvlText w:val="•"/>
      <w:lvlJc w:val="left"/>
      <w:pPr>
        <w:tabs>
          <w:tab w:val="num" w:pos="2160"/>
        </w:tabs>
        <w:ind w:left="2160" w:hanging="360"/>
      </w:pPr>
      <w:rPr>
        <w:rFonts w:ascii="Arial" w:hAnsi="Arial" w:hint="default"/>
      </w:rPr>
    </w:lvl>
    <w:lvl w:ilvl="3" w:tplc="92DED5C6" w:tentative="1">
      <w:start w:val="1"/>
      <w:numFmt w:val="bullet"/>
      <w:lvlText w:val="•"/>
      <w:lvlJc w:val="left"/>
      <w:pPr>
        <w:tabs>
          <w:tab w:val="num" w:pos="2880"/>
        </w:tabs>
        <w:ind w:left="2880" w:hanging="360"/>
      </w:pPr>
      <w:rPr>
        <w:rFonts w:ascii="Arial" w:hAnsi="Arial" w:hint="default"/>
      </w:rPr>
    </w:lvl>
    <w:lvl w:ilvl="4" w:tplc="B956A6E0" w:tentative="1">
      <w:start w:val="1"/>
      <w:numFmt w:val="bullet"/>
      <w:lvlText w:val="•"/>
      <w:lvlJc w:val="left"/>
      <w:pPr>
        <w:tabs>
          <w:tab w:val="num" w:pos="3600"/>
        </w:tabs>
        <w:ind w:left="3600" w:hanging="360"/>
      </w:pPr>
      <w:rPr>
        <w:rFonts w:ascii="Arial" w:hAnsi="Arial" w:hint="default"/>
      </w:rPr>
    </w:lvl>
    <w:lvl w:ilvl="5" w:tplc="622CADC8" w:tentative="1">
      <w:start w:val="1"/>
      <w:numFmt w:val="bullet"/>
      <w:lvlText w:val="•"/>
      <w:lvlJc w:val="left"/>
      <w:pPr>
        <w:tabs>
          <w:tab w:val="num" w:pos="4320"/>
        </w:tabs>
        <w:ind w:left="4320" w:hanging="360"/>
      </w:pPr>
      <w:rPr>
        <w:rFonts w:ascii="Arial" w:hAnsi="Arial" w:hint="default"/>
      </w:rPr>
    </w:lvl>
    <w:lvl w:ilvl="6" w:tplc="80803492" w:tentative="1">
      <w:start w:val="1"/>
      <w:numFmt w:val="bullet"/>
      <w:lvlText w:val="•"/>
      <w:lvlJc w:val="left"/>
      <w:pPr>
        <w:tabs>
          <w:tab w:val="num" w:pos="5040"/>
        </w:tabs>
        <w:ind w:left="5040" w:hanging="360"/>
      </w:pPr>
      <w:rPr>
        <w:rFonts w:ascii="Arial" w:hAnsi="Arial" w:hint="default"/>
      </w:rPr>
    </w:lvl>
    <w:lvl w:ilvl="7" w:tplc="4294BB48" w:tentative="1">
      <w:start w:val="1"/>
      <w:numFmt w:val="bullet"/>
      <w:lvlText w:val="•"/>
      <w:lvlJc w:val="left"/>
      <w:pPr>
        <w:tabs>
          <w:tab w:val="num" w:pos="5760"/>
        </w:tabs>
        <w:ind w:left="5760" w:hanging="360"/>
      </w:pPr>
      <w:rPr>
        <w:rFonts w:ascii="Arial" w:hAnsi="Arial" w:hint="default"/>
      </w:rPr>
    </w:lvl>
    <w:lvl w:ilvl="8" w:tplc="46582E6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A9C24CA"/>
    <w:multiLevelType w:val="multilevel"/>
    <w:tmpl w:val="3072132E"/>
    <w:lvl w:ilvl="0">
      <w:start w:val="1"/>
      <w:numFmt w:val="decimal"/>
      <w:pStyle w:val="Nummerertnivlist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D696877"/>
    <w:multiLevelType w:val="hybridMultilevel"/>
    <w:tmpl w:val="D8A261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C6C58B0"/>
    <w:multiLevelType w:val="hybridMultilevel"/>
    <w:tmpl w:val="21786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0A5B61"/>
    <w:multiLevelType w:val="hybridMultilevel"/>
    <w:tmpl w:val="DBC48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113097">
    <w:abstractNumId w:val="15"/>
  </w:num>
  <w:num w:numId="2" w16cid:durableId="1562670209">
    <w:abstractNumId w:val="9"/>
  </w:num>
  <w:num w:numId="3" w16cid:durableId="16199868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37458112">
    <w:abstractNumId w:val="8"/>
  </w:num>
  <w:num w:numId="5" w16cid:durableId="2145806194">
    <w:abstractNumId w:val="3"/>
  </w:num>
  <w:num w:numId="6" w16cid:durableId="973948170">
    <w:abstractNumId w:val="2"/>
  </w:num>
  <w:num w:numId="7" w16cid:durableId="945237180">
    <w:abstractNumId w:val="1"/>
  </w:num>
  <w:num w:numId="8" w16cid:durableId="455173964">
    <w:abstractNumId w:val="0"/>
  </w:num>
  <w:num w:numId="9" w16cid:durableId="293949826">
    <w:abstractNumId w:val="7"/>
  </w:num>
  <w:num w:numId="10" w16cid:durableId="790055612">
    <w:abstractNumId w:val="6"/>
  </w:num>
  <w:num w:numId="11" w16cid:durableId="492573727">
    <w:abstractNumId w:val="5"/>
  </w:num>
  <w:num w:numId="12" w16cid:durableId="1928802112">
    <w:abstractNumId w:val="4"/>
  </w:num>
  <w:num w:numId="13" w16cid:durableId="1846478410">
    <w:abstractNumId w:val="18"/>
  </w:num>
  <w:num w:numId="14" w16cid:durableId="1125468742">
    <w:abstractNumId w:val="16"/>
  </w:num>
  <w:num w:numId="15" w16cid:durableId="489447779">
    <w:abstractNumId w:val="19"/>
  </w:num>
  <w:num w:numId="16" w16cid:durableId="7846135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00467436">
    <w:abstractNumId w:val="11"/>
  </w:num>
  <w:num w:numId="18" w16cid:durableId="2054304659">
    <w:abstractNumId w:val="14"/>
  </w:num>
  <w:num w:numId="19" w16cid:durableId="483397631">
    <w:abstractNumId w:val="21"/>
  </w:num>
  <w:num w:numId="20" w16cid:durableId="98988737">
    <w:abstractNumId w:val="17"/>
  </w:num>
  <w:num w:numId="21" w16cid:durableId="1121923425">
    <w:abstractNumId w:val="13"/>
  </w:num>
  <w:num w:numId="22" w16cid:durableId="1507011036">
    <w:abstractNumId w:val="12"/>
  </w:num>
  <w:num w:numId="23" w16cid:durableId="793326146">
    <w:abstractNumId w:val="10"/>
  </w:num>
  <w:num w:numId="24" w16cid:durableId="270557140">
    <w:abstractNumId w:val="11"/>
  </w:num>
  <w:num w:numId="25" w16cid:durableId="7112261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9"/>
  <w:hyphenationZone w:val="425"/>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CFD"/>
    <w:rsid w:val="000007EA"/>
    <w:rsid w:val="00001836"/>
    <w:rsid w:val="00001B7E"/>
    <w:rsid w:val="00001FB6"/>
    <w:rsid w:val="00004378"/>
    <w:rsid w:val="0000441F"/>
    <w:rsid w:val="000046CE"/>
    <w:rsid w:val="00006EDD"/>
    <w:rsid w:val="00007233"/>
    <w:rsid w:val="000076F6"/>
    <w:rsid w:val="0000783B"/>
    <w:rsid w:val="00007D0B"/>
    <w:rsid w:val="00011ADE"/>
    <w:rsid w:val="00012712"/>
    <w:rsid w:val="000128A3"/>
    <w:rsid w:val="000137B5"/>
    <w:rsid w:val="00013BE2"/>
    <w:rsid w:val="00014A8C"/>
    <w:rsid w:val="00016759"/>
    <w:rsid w:val="00017D88"/>
    <w:rsid w:val="00017E9F"/>
    <w:rsid w:val="000205F3"/>
    <w:rsid w:val="00021957"/>
    <w:rsid w:val="00021BE3"/>
    <w:rsid w:val="00023372"/>
    <w:rsid w:val="00023630"/>
    <w:rsid w:val="00023DDD"/>
    <w:rsid w:val="000259B5"/>
    <w:rsid w:val="00026B7E"/>
    <w:rsid w:val="00027500"/>
    <w:rsid w:val="000303EF"/>
    <w:rsid w:val="00030CF7"/>
    <w:rsid w:val="0003308A"/>
    <w:rsid w:val="00033135"/>
    <w:rsid w:val="00033891"/>
    <w:rsid w:val="00033FFD"/>
    <w:rsid w:val="000342C3"/>
    <w:rsid w:val="00034830"/>
    <w:rsid w:val="00036BF8"/>
    <w:rsid w:val="000373E3"/>
    <w:rsid w:val="000374C0"/>
    <w:rsid w:val="000402D4"/>
    <w:rsid w:val="00040C23"/>
    <w:rsid w:val="00040ED0"/>
    <w:rsid w:val="00041EE7"/>
    <w:rsid w:val="000420D8"/>
    <w:rsid w:val="00042A3D"/>
    <w:rsid w:val="00042B16"/>
    <w:rsid w:val="00044307"/>
    <w:rsid w:val="0004449F"/>
    <w:rsid w:val="00045503"/>
    <w:rsid w:val="0004709F"/>
    <w:rsid w:val="000503D6"/>
    <w:rsid w:val="00050B34"/>
    <w:rsid w:val="00051109"/>
    <w:rsid w:val="000545EE"/>
    <w:rsid w:val="000546D3"/>
    <w:rsid w:val="00054DB0"/>
    <w:rsid w:val="00055621"/>
    <w:rsid w:val="00055CF6"/>
    <w:rsid w:val="00055EE6"/>
    <w:rsid w:val="00055F4A"/>
    <w:rsid w:val="000564A8"/>
    <w:rsid w:val="00057CEB"/>
    <w:rsid w:val="00060F25"/>
    <w:rsid w:val="00060F7B"/>
    <w:rsid w:val="00061AF4"/>
    <w:rsid w:val="000632A5"/>
    <w:rsid w:val="00063940"/>
    <w:rsid w:val="00064B27"/>
    <w:rsid w:val="00066017"/>
    <w:rsid w:val="0006629D"/>
    <w:rsid w:val="00066632"/>
    <w:rsid w:val="00066DBD"/>
    <w:rsid w:val="00070F6B"/>
    <w:rsid w:val="000739EE"/>
    <w:rsid w:val="00074B3E"/>
    <w:rsid w:val="00075768"/>
    <w:rsid w:val="00075B70"/>
    <w:rsid w:val="00076333"/>
    <w:rsid w:val="00076814"/>
    <w:rsid w:val="000772F9"/>
    <w:rsid w:val="00077D15"/>
    <w:rsid w:val="000812DB"/>
    <w:rsid w:val="0008196B"/>
    <w:rsid w:val="00081A00"/>
    <w:rsid w:val="00081AD9"/>
    <w:rsid w:val="0008200E"/>
    <w:rsid w:val="00082223"/>
    <w:rsid w:val="000824F6"/>
    <w:rsid w:val="0008260F"/>
    <w:rsid w:val="000827EC"/>
    <w:rsid w:val="00082A9C"/>
    <w:rsid w:val="00082B9A"/>
    <w:rsid w:val="00083DC6"/>
    <w:rsid w:val="0008556B"/>
    <w:rsid w:val="000857C0"/>
    <w:rsid w:val="0008581F"/>
    <w:rsid w:val="000869CE"/>
    <w:rsid w:val="000878A1"/>
    <w:rsid w:val="00090089"/>
    <w:rsid w:val="00090545"/>
    <w:rsid w:val="0009066E"/>
    <w:rsid w:val="00090BE4"/>
    <w:rsid w:val="00091F6C"/>
    <w:rsid w:val="00092BD4"/>
    <w:rsid w:val="000943FE"/>
    <w:rsid w:val="0009448E"/>
    <w:rsid w:val="00094BD1"/>
    <w:rsid w:val="00094F72"/>
    <w:rsid w:val="00095109"/>
    <w:rsid w:val="0009527D"/>
    <w:rsid w:val="00096C92"/>
    <w:rsid w:val="000974BD"/>
    <w:rsid w:val="000A0952"/>
    <w:rsid w:val="000A0C26"/>
    <w:rsid w:val="000A2A55"/>
    <w:rsid w:val="000A4972"/>
    <w:rsid w:val="000A4A89"/>
    <w:rsid w:val="000A72F3"/>
    <w:rsid w:val="000B05FB"/>
    <w:rsid w:val="000B3BF5"/>
    <w:rsid w:val="000B417B"/>
    <w:rsid w:val="000B43F6"/>
    <w:rsid w:val="000B45E5"/>
    <w:rsid w:val="000B5A25"/>
    <w:rsid w:val="000B70C9"/>
    <w:rsid w:val="000C05B7"/>
    <w:rsid w:val="000C0ACB"/>
    <w:rsid w:val="000C1219"/>
    <w:rsid w:val="000C16FE"/>
    <w:rsid w:val="000C17CB"/>
    <w:rsid w:val="000C1CE2"/>
    <w:rsid w:val="000C2236"/>
    <w:rsid w:val="000C4409"/>
    <w:rsid w:val="000C4A25"/>
    <w:rsid w:val="000C5372"/>
    <w:rsid w:val="000C60B2"/>
    <w:rsid w:val="000C7BC5"/>
    <w:rsid w:val="000D0553"/>
    <w:rsid w:val="000D0DC2"/>
    <w:rsid w:val="000D16AB"/>
    <w:rsid w:val="000D1A84"/>
    <w:rsid w:val="000D2111"/>
    <w:rsid w:val="000D21DD"/>
    <w:rsid w:val="000D3577"/>
    <w:rsid w:val="000D478A"/>
    <w:rsid w:val="000D6843"/>
    <w:rsid w:val="000D6D96"/>
    <w:rsid w:val="000D7114"/>
    <w:rsid w:val="000D741A"/>
    <w:rsid w:val="000D7768"/>
    <w:rsid w:val="000D7892"/>
    <w:rsid w:val="000D7A6D"/>
    <w:rsid w:val="000E03BB"/>
    <w:rsid w:val="000E0721"/>
    <w:rsid w:val="000E1B31"/>
    <w:rsid w:val="000E206A"/>
    <w:rsid w:val="000E29D0"/>
    <w:rsid w:val="000E508A"/>
    <w:rsid w:val="000E59E1"/>
    <w:rsid w:val="000E5E7E"/>
    <w:rsid w:val="000E655A"/>
    <w:rsid w:val="000E7CFB"/>
    <w:rsid w:val="000F0058"/>
    <w:rsid w:val="000F02FE"/>
    <w:rsid w:val="000F06E8"/>
    <w:rsid w:val="000F133F"/>
    <w:rsid w:val="000F1FAB"/>
    <w:rsid w:val="000F2E79"/>
    <w:rsid w:val="000F34B0"/>
    <w:rsid w:val="000F37B5"/>
    <w:rsid w:val="000F408A"/>
    <w:rsid w:val="000F4CEA"/>
    <w:rsid w:val="000F4CF3"/>
    <w:rsid w:val="000F535A"/>
    <w:rsid w:val="000F5FB2"/>
    <w:rsid w:val="00100099"/>
    <w:rsid w:val="00101F3B"/>
    <w:rsid w:val="001022F3"/>
    <w:rsid w:val="00102C49"/>
    <w:rsid w:val="00103F2D"/>
    <w:rsid w:val="0010555B"/>
    <w:rsid w:val="0010591A"/>
    <w:rsid w:val="0010660B"/>
    <w:rsid w:val="00106EAF"/>
    <w:rsid w:val="00106F01"/>
    <w:rsid w:val="00107737"/>
    <w:rsid w:val="00110080"/>
    <w:rsid w:val="00110E6E"/>
    <w:rsid w:val="00112889"/>
    <w:rsid w:val="0011379B"/>
    <w:rsid w:val="001162D8"/>
    <w:rsid w:val="00116F40"/>
    <w:rsid w:val="00117C41"/>
    <w:rsid w:val="00117E74"/>
    <w:rsid w:val="0012097E"/>
    <w:rsid w:val="001229A0"/>
    <w:rsid w:val="00123275"/>
    <w:rsid w:val="001232F7"/>
    <w:rsid w:val="001232FD"/>
    <w:rsid w:val="001233AD"/>
    <w:rsid w:val="00123B34"/>
    <w:rsid w:val="00125F13"/>
    <w:rsid w:val="00126005"/>
    <w:rsid w:val="00126044"/>
    <w:rsid w:val="001264EF"/>
    <w:rsid w:val="001266CD"/>
    <w:rsid w:val="0012671D"/>
    <w:rsid w:val="001274D3"/>
    <w:rsid w:val="00127AC7"/>
    <w:rsid w:val="00127EB4"/>
    <w:rsid w:val="001302FA"/>
    <w:rsid w:val="001309FB"/>
    <w:rsid w:val="001317BC"/>
    <w:rsid w:val="00131D3E"/>
    <w:rsid w:val="00132039"/>
    <w:rsid w:val="00132D0F"/>
    <w:rsid w:val="001330FE"/>
    <w:rsid w:val="00133182"/>
    <w:rsid w:val="001336F4"/>
    <w:rsid w:val="00133922"/>
    <w:rsid w:val="00133B4E"/>
    <w:rsid w:val="0013448B"/>
    <w:rsid w:val="00134C7A"/>
    <w:rsid w:val="001354B6"/>
    <w:rsid w:val="00135596"/>
    <w:rsid w:val="00135929"/>
    <w:rsid w:val="00136F9D"/>
    <w:rsid w:val="0013717B"/>
    <w:rsid w:val="001371A5"/>
    <w:rsid w:val="001379BF"/>
    <w:rsid w:val="00137CE0"/>
    <w:rsid w:val="00141BDA"/>
    <w:rsid w:val="00142B22"/>
    <w:rsid w:val="00142EA7"/>
    <w:rsid w:val="00142EF9"/>
    <w:rsid w:val="0014365E"/>
    <w:rsid w:val="001445F6"/>
    <w:rsid w:val="00144655"/>
    <w:rsid w:val="00145F0D"/>
    <w:rsid w:val="001468AB"/>
    <w:rsid w:val="0014794F"/>
    <w:rsid w:val="0015070E"/>
    <w:rsid w:val="001511BE"/>
    <w:rsid w:val="0015249E"/>
    <w:rsid w:val="0015335A"/>
    <w:rsid w:val="00154FC2"/>
    <w:rsid w:val="00155A72"/>
    <w:rsid w:val="0015695C"/>
    <w:rsid w:val="0015795C"/>
    <w:rsid w:val="00160355"/>
    <w:rsid w:val="00160E35"/>
    <w:rsid w:val="0016293E"/>
    <w:rsid w:val="001629DF"/>
    <w:rsid w:val="00162D97"/>
    <w:rsid w:val="00164E5C"/>
    <w:rsid w:val="001653EB"/>
    <w:rsid w:val="00165D31"/>
    <w:rsid w:val="00170752"/>
    <w:rsid w:val="001726F7"/>
    <w:rsid w:val="00172716"/>
    <w:rsid w:val="001732DA"/>
    <w:rsid w:val="00173BCA"/>
    <w:rsid w:val="001764F8"/>
    <w:rsid w:val="001765A2"/>
    <w:rsid w:val="00176DEB"/>
    <w:rsid w:val="00180BF7"/>
    <w:rsid w:val="00181BA0"/>
    <w:rsid w:val="00181FD0"/>
    <w:rsid w:val="00183084"/>
    <w:rsid w:val="0018354D"/>
    <w:rsid w:val="00183AA2"/>
    <w:rsid w:val="00184F08"/>
    <w:rsid w:val="0018515D"/>
    <w:rsid w:val="00186271"/>
    <w:rsid w:val="0018676F"/>
    <w:rsid w:val="00190083"/>
    <w:rsid w:val="00190769"/>
    <w:rsid w:val="00190CF6"/>
    <w:rsid w:val="00192F31"/>
    <w:rsid w:val="001931E8"/>
    <w:rsid w:val="001935F7"/>
    <w:rsid w:val="00193A7B"/>
    <w:rsid w:val="00193B8A"/>
    <w:rsid w:val="00193DA1"/>
    <w:rsid w:val="0019529F"/>
    <w:rsid w:val="00195F69"/>
    <w:rsid w:val="0019791B"/>
    <w:rsid w:val="00197D74"/>
    <w:rsid w:val="001A0689"/>
    <w:rsid w:val="001A080E"/>
    <w:rsid w:val="001A269E"/>
    <w:rsid w:val="001A292C"/>
    <w:rsid w:val="001A2D06"/>
    <w:rsid w:val="001A43FE"/>
    <w:rsid w:val="001A4A0B"/>
    <w:rsid w:val="001B08F6"/>
    <w:rsid w:val="001B1641"/>
    <w:rsid w:val="001B34E8"/>
    <w:rsid w:val="001B3976"/>
    <w:rsid w:val="001B4E55"/>
    <w:rsid w:val="001B4FD4"/>
    <w:rsid w:val="001B5856"/>
    <w:rsid w:val="001B5C5B"/>
    <w:rsid w:val="001B5C6C"/>
    <w:rsid w:val="001B7A72"/>
    <w:rsid w:val="001C07A3"/>
    <w:rsid w:val="001C0D99"/>
    <w:rsid w:val="001C1D85"/>
    <w:rsid w:val="001C31E4"/>
    <w:rsid w:val="001C373A"/>
    <w:rsid w:val="001C383E"/>
    <w:rsid w:val="001C4A1F"/>
    <w:rsid w:val="001C4C9E"/>
    <w:rsid w:val="001C511C"/>
    <w:rsid w:val="001C5736"/>
    <w:rsid w:val="001C5E59"/>
    <w:rsid w:val="001C7A7F"/>
    <w:rsid w:val="001C7F4D"/>
    <w:rsid w:val="001D00CF"/>
    <w:rsid w:val="001D17BE"/>
    <w:rsid w:val="001D1EF1"/>
    <w:rsid w:val="001D2C6C"/>
    <w:rsid w:val="001D34FF"/>
    <w:rsid w:val="001D4004"/>
    <w:rsid w:val="001D4C92"/>
    <w:rsid w:val="001D59D8"/>
    <w:rsid w:val="001D5B7E"/>
    <w:rsid w:val="001D6560"/>
    <w:rsid w:val="001D7878"/>
    <w:rsid w:val="001D7E0E"/>
    <w:rsid w:val="001E0F05"/>
    <w:rsid w:val="001E14A8"/>
    <w:rsid w:val="001E22B4"/>
    <w:rsid w:val="001E3983"/>
    <w:rsid w:val="001E3A0E"/>
    <w:rsid w:val="001E3E3D"/>
    <w:rsid w:val="001E41B3"/>
    <w:rsid w:val="001E423B"/>
    <w:rsid w:val="001E42A6"/>
    <w:rsid w:val="001E5186"/>
    <w:rsid w:val="001E5CC3"/>
    <w:rsid w:val="001E6400"/>
    <w:rsid w:val="001E66A5"/>
    <w:rsid w:val="001E706D"/>
    <w:rsid w:val="001E7AB7"/>
    <w:rsid w:val="001F0259"/>
    <w:rsid w:val="001F09AF"/>
    <w:rsid w:val="001F12D2"/>
    <w:rsid w:val="001F220F"/>
    <w:rsid w:val="001F3C36"/>
    <w:rsid w:val="001F40EA"/>
    <w:rsid w:val="001F6322"/>
    <w:rsid w:val="001F72C7"/>
    <w:rsid w:val="001F7D94"/>
    <w:rsid w:val="00200412"/>
    <w:rsid w:val="002018F9"/>
    <w:rsid w:val="0020221F"/>
    <w:rsid w:val="002023A4"/>
    <w:rsid w:val="00203406"/>
    <w:rsid w:val="002052DF"/>
    <w:rsid w:val="0020598C"/>
    <w:rsid w:val="00205E8B"/>
    <w:rsid w:val="0020675D"/>
    <w:rsid w:val="00207303"/>
    <w:rsid w:val="00207E14"/>
    <w:rsid w:val="00211427"/>
    <w:rsid w:val="00211E23"/>
    <w:rsid w:val="00211F7E"/>
    <w:rsid w:val="00215867"/>
    <w:rsid w:val="002200A1"/>
    <w:rsid w:val="002216C0"/>
    <w:rsid w:val="00221D36"/>
    <w:rsid w:val="00221E2F"/>
    <w:rsid w:val="00223472"/>
    <w:rsid w:val="00223A45"/>
    <w:rsid w:val="00223AC8"/>
    <w:rsid w:val="00224A41"/>
    <w:rsid w:val="00225100"/>
    <w:rsid w:val="00227902"/>
    <w:rsid w:val="00227D6F"/>
    <w:rsid w:val="00230599"/>
    <w:rsid w:val="002305E8"/>
    <w:rsid w:val="002306FE"/>
    <w:rsid w:val="002311EA"/>
    <w:rsid w:val="00231543"/>
    <w:rsid w:val="00231922"/>
    <w:rsid w:val="002321FD"/>
    <w:rsid w:val="002330F1"/>
    <w:rsid w:val="00234250"/>
    <w:rsid w:val="002349B8"/>
    <w:rsid w:val="00235DC3"/>
    <w:rsid w:val="00236595"/>
    <w:rsid w:val="00236B69"/>
    <w:rsid w:val="00236CCD"/>
    <w:rsid w:val="00236F40"/>
    <w:rsid w:val="002378F5"/>
    <w:rsid w:val="002404B5"/>
    <w:rsid w:val="0024109C"/>
    <w:rsid w:val="0024111A"/>
    <w:rsid w:val="002440D4"/>
    <w:rsid w:val="002450CE"/>
    <w:rsid w:val="00247B27"/>
    <w:rsid w:val="00250616"/>
    <w:rsid w:val="0025102C"/>
    <w:rsid w:val="00252429"/>
    <w:rsid w:val="0025363E"/>
    <w:rsid w:val="00253834"/>
    <w:rsid w:val="0025477B"/>
    <w:rsid w:val="0025531F"/>
    <w:rsid w:val="00257577"/>
    <w:rsid w:val="00257E58"/>
    <w:rsid w:val="00260A80"/>
    <w:rsid w:val="002618F7"/>
    <w:rsid w:val="00261CF0"/>
    <w:rsid w:val="00262C81"/>
    <w:rsid w:val="00263496"/>
    <w:rsid w:val="00263A21"/>
    <w:rsid w:val="00266DC6"/>
    <w:rsid w:val="0026745B"/>
    <w:rsid w:val="0026789A"/>
    <w:rsid w:val="002702FD"/>
    <w:rsid w:val="0027142A"/>
    <w:rsid w:val="00272939"/>
    <w:rsid w:val="00273094"/>
    <w:rsid w:val="002827C3"/>
    <w:rsid w:val="00282B57"/>
    <w:rsid w:val="0028385E"/>
    <w:rsid w:val="0028444B"/>
    <w:rsid w:val="00284455"/>
    <w:rsid w:val="00284A3C"/>
    <w:rsid w:val="00285F1D"/>
    <w:rsid w:val="00290C30"/>
    <w:rsid w:val="00291FDA"/>
    <w:rsid w:val="00292998"/>
    <w:rsid w:val="00292AD8"/>
    <w:rsid w:val="00292FAE"/>
    <w:rsid w:val="002939A2"/>
    <w:rsid w:val="00293B17"/>
    <w:rsid w:val="00294F3F"/>
    <w:rsid w:val="002955FE"/>
    <w:rsid w:val="00295632"/>
    <w:rsid w:val="002973BE"/>
    <w:rsid w:val="002A3CC7"/>
    <w:rsid w:val="002A581B"/>
    <w:rsid w:val="002A6C63"/>
    <w:rsid w:val="002A7D27"/>
    <w:rsid w:val="002B1E2F"/>
    <w:rsid w:val="002B1FB4"/>
    <w:rsid w:val="002B6798"/>
    <w:rsid w:val="002B6E26"/>
    <w:rsid w:val="002B7427"/>
    <w:rsid w:val="002C08D8"/>
    <w:rsid w:val="002C1831"/>
    <w:rsid w:val="002C6930"/>
    <w:rsid w:val="002C7682"/>
    <w:rsid w:val="002D194F"/>
    <w:rsid w:val="002D1FCB"/>
    <w:rsid w:val="002D2972"/>
    <w:rsid w:val="002D48C7"/>
    <w:rsid w:val="002D4F90"/>
    <w:rsid w:val="002D53DC"/>
    <w:rsid w:val="002D559D"/>
    <w:rsid w:val="002D5A66"/>
    <w:rsid w:val="002D5FB0"/>
    <w:rsid w:val="002D6B4D"/>
    <w:rsid w:val="002D6DF9"/>
    <w:rsid w:val="002D7151"/>
    <w:rsid w:val="002D7198"/>
    <w:rsid w:val="002E0674"/>
    <w:rsid w:val="002E0EDE"/>
    <w:rsid w:val="002E23E8"/>
    <w:rsid w:val="002E379A"/>
    <w:rsid w:val="002E3CDF"/>
    <w:rsid w:val="002E3E94"/>
    <w:rsid w:val="002E435E"/>
    <w:rsid w:val="002E492D"/>
    <w:rsid w:val="002E5A1F"/>
    <w:rsid w:val="002E5ECC"/>
    <w:rsid w:val="002E611C"/>
    <w:rsid w:val="002E7305"/>
    <w:rsid w:val="002E7A6F"/>
    <w:rsid w:val="002F0FB0"/>
    <w:rsid w:val="002F1077"/>
    <w:rsid w:val="002F24D2"/>
    <w:rsid w:val="002F270C"/>
    <w:rsid w:val="002F3388"/>
    <w:rsid w:val="002F3574"/>
    <w:rsid w:val="002F5B88"/>
    <w:rsid w:val="002F7237"/>
    <w:rsid w:val="0030163D"/>
    <w:rsid w:val="00301AED"/>
    <w:rsid w:val="0030338C"/>
    <w:rsid w:val="00304129"/>
    <w:rsid w:val="003042CB"/>
    <w:rsid w:val="00305078"/>
    <w:rsid w:val="003063C5"/>
    <w:rsid w:val="00306B96"/>
    <w:rsid w:val="00311F7A"/>
    <w:rsid w:val="00312C81"/>
    <w:rsid w:val="00313611"/>
    <w:rsid w:val="00313A4E"/>
    <w:rsid w:val="00316C39"/>
    <w:rsid w:val="00317892"/>
    <w:rsid w:val="00320EA0"/>
    <w:rsid w:val="00321BFA"/>
    <w:rsid w:val="00322D46"/>
    <w:rsid w:val="00322D49"/>
    <w:rsid w:val="00323AB8"/>
    <w:rsid w:val="003252A5"/>
    <w:rsid w:val="00325709"/>
    <w:rsid w:val="00327C26"/>
    <w:rsid w:val="00330382"/>
    <w:rsid w:val="00330743"/>
    <w:rsid w:val="00332236"/>
    <w:rsid w:val="00332797"/>
    <w:rsid w:val="003335C7"/>
    <w:rsid w:val="00333AAC"/>
    <w:rsid w:val="00333C46"/>
    <w:rsid w:val="00335410"/>
    <w:rsid w:val="0033606C"/>
    <w:rsid w:val="0033613C"/>
    <w:rsid w:val="00336158"/>
    <w:rsid w:val="00336241"/>
    <w:rsid w:val="00336ECA"/>
    <w:rsid w:val="00342626"/>
    <w:rsid w:val="003441B7"/>
    <w:rsid w:val="00344D80"/>
    <w:rsid w:val="00344F47"/>
    <w:rsid w:val="0034555D"/>
    <w:rsid w:val="00345D0F"/>
    <w:rsid w:val="003475AD"/>
    <w:rsid w:val="00350583"/>
    <w:rsid w:val="00350BC8"/>
    <w:rsid w:val="0035125F"/>
    <w:rsid w:val="00352712"/>
    <w:rsid w:val="00353DFA"/>
    <w:rsid w:val="003549E7"/>
    <w:rsid w:val="00354C33"/>
    <w:rsid w:val="00354CD1"/>
    <w:rsid w:val="00355C12"/>
    <w:rsid w:val="003560D9"/>
    <w:rsid w:val="003574FF"/>
    <w:rsid w:val="00357C73"/>
    <w:rsid w:val="003614BB"/>
    <w:rsid w:val="00361E13"/>
    <w:rsid w:val="003643CA"/>
    <w:rsid w:val="00364EA1"/>
    <w:rsid w:val="003654CA"/>
    <w:rsid w:val="0036607C"/>
    <w:rsid w:val="00367727"/>
    <w:rsid w:val="00367FF3"/>
    <w:rsid w:val="003702BE"/>
    <w:rsid w:val="00370AB4"/>
    <w:rsid w:val="00371A6B"/>
    <w:rsid w:val="00372E39"/>
    <w:rsid w:val="0037421B"/>
    <w:rsid w:val="00375D98"/>
    <w:rsid w:val="00376745"/>
    <w:rsid w:val="003770F8"/>
    <w:rsid w:val="003807F8"/>
    <w:rsid w:val="00383B93"/>
    <w:rsid w:val="00383DB0"/>
    <w:rsid w:val="00384C17"/>
    <w:rsid w:val="00384D34"/>
    <w:rsid w:val="00384D8D"/>
    <w:rsid w:val="0038575F"/>
    <w:rsid w:val="003869FC"/>
    <w:rsid w:val="00386B04"/>
    <w:rsid w:val="00387882"/>
    <w:rsid w:val="00390113"/>
    <w:rsid w:val="003909B8"/>
    <w:rsid w:val="00390BEA"/>
    <w:rsid w:val="00390D39"/>
    <w:rsid w:val="0039166C"/>
    <w:rsid w:val="0039257A"/>
    <w:rsid w:val="0039302A"/>
    <w:rsid w:val="00393B02"/>
    <w:rsid w:val="00394491"/>
    <w:rsid w:val="00394642"/>
    <w:rsid w:val="0039472E"/>
    <w:rsid w:val="00394C2E"/>
    <w:rsid w:val="003970D4"/>
    <w:rsid w:val="0039754E"/>
    <w:rsid w:val="003976C8"/>
    <w:rsid w:val="003A2076"/>
    <w:rsid w:val="003A27CA"/>
    <w:rsid w:val="003A3743"/>
    <w:rsid w:val="003A57A3"/>
    <w:rsid w:val="003A5A5E"/>
    <w:rsid w:val="003A71D1"/>
    <w:rsid w:val="003A72A0"/>
    <w:rsid w:val="003A75D6"/>
    <w:rsid w:val="003A78BC"/>
    <w:rsid w:val="003B1A3E"/>
    <w:rsid w:val="003B7CA1"/>
    <w:rsid w:val="003C033D"/>
    <w:rsid w:val="003C1B76"/>
    <w:rsid w:val="003C1CF8"/>
    <w:rsid w:val="003C2491"/>
    <w:rsid w:val="003C2515"/>
    <w:rsid w:val="003C4EED"/>
    <w:rsid w:val="003C594B"/>
    <w:rsid w:val="003C785E"/>
    <w:rsid w:val="003C79FC"/>
    <w:rsid w:val="003D22FA"/>
    <w:rsid w:val="003D3890"/>
    <w:rsid w:val="003D3E67"/>
    <w:rsid w:val="003D5A1C"/>
    <w:rsid w:val="003D741E"/>
    <w:rsid w:val="003D77A9"/>
    <w:rsid w:val="003E157A"/>
    <w:rsid w:val="003E27FA"/>
    <w:rsid w:val="003E3581"/>
    <w:rsid w:val="003E4A1A"/>
    <w:rsid w:val="003E53FD"/>
    <w:rsid w:val="003E569C"/>
    <w:rsid w:val="003E594A"/>
    <w:rsid w:val="003E5FDB"/>
    <w:rsid w:val="003E680C"/>
    <w:rsid w:val="003E7571"/>
    <w:rsid w:val="003E7B10"/>
    <w:rsid w:val="003F1C2C"/>
    <w:rsid w:val="003F2C02"/>
    <w:rsid w:val="003F2CB5"/>
    <w:rsid w:val="003F3120"/>
    <w:rsid w:val="003F38CA"/>
    <w:rsid w:val="003F5011"/>
    <w:rsid w:val="003F5E18"/>
    <w:rsid w:val="003F663A"/>
    <w:rsid w:val="003F6DC9"/>
    <w:rsid w:val="003F6F5D"/>
    <w:rsid w:val="003F6F9E"/>
    <w:rsid w:val="0040132A"/>
    <w:rsid w:val="0040291E"/>
    <w:rsid w:val="00403913"/>
    <w:rsid w:val="00404117"/>
    <w:rsid w:val="004042A4"/>
    <w:rsid w:val="00404388"/>
    <w:rsid w:val="004068F8"/>
    <w:rsid w:val="00407E3D"/>
    <w:rsid w:val="0041050A"/>
    <w:rsid w:val="00411BB9"/>
    <w:rsid w:val="0041360A"/>
    <w:rsid w:val="00413872"/>
    <w:rsid w:val="004138EE"/>
    <w:rsid w:val="00413EA9"/>
    <w:rsid w:val="004157A7"/>
    <w:rsid w:val="00415CBF"/>
    <w:rsid w:val="0041656F"/>
    <w:rsid w:val="00416777"/>
    <w:rsid w:val="0041680E"/>
    <w:rsid w:val="00417B13"/>
    <w:rsid w:val="0042171C"/>
    <w:rsid w:val="004217C4"/>
    <w:rsid w:val="00421F89"/>
    <w:rsid w:val="00422773"/>
    <w:rsid w:val="00423A77"/>
    <w:rsid w:val="00426B56"/>
    <w:rsid w:val="00426F07"/>
    <w:rsid w:val="004302AC"/>
    <w:rsid w:val="0043096C"/>
    <w:rsid w:val="0043179E"/>
    <w:rsid w:val="00431BC5"/>
    <w:rsid w:val="0043282E"/>
    <w:rsid w:val="00433153"/>
    <w:rsid w:val="004337D3"/>
    <w:rsid w:val="00434BE4"/>
    <w:rsid w:val="00435814"/>
    <w:rsid w:val="00435831"/>
    <w:rsid w:val="004358B4"/>
    <w:rsid w:val="00435DAF"/>
    <w:rsid w:val="00437885"/>
    <w:rsid w:val="00437D76"/>
    <w:rsid w:val="00441380"/>
    <w:rsid w:val="00443D3E"/>
    <w:rsid w:val="00444B66"/>
    <w:rsid w:val="0044518C"/>
    <w:rsid w:val="004466E7"/>
    <w:rsid w:val="0044794A"/>
    <w:rsid w:val="00450275"/>
    <w:rsid w:val="00450584"/>
    <w:rsid w:val="00451C34"/>
    <w:rsid w:val="00451DBE"/>
    <w:rsid w:val="0045292A"/>
    <w:rsid w:val="00455024"/>
    <w:rsid w:val="00455307"/>
    <w:rsid w:val="004559F1"/>
    <w:rsid w:val="00455FEA"/>
    <w:rsid w:val="0045673E"/>
    <w:rsid w:val="00456D6E"/>
    <w:rsid w:val="004576C8"/>
    <w:rsid w:val="00457835"/>
    <w:rsid w:val="004578BC"/>
    <w:rsid w:val="00457B08"/>
    <w:rsid w:val="004607A2"/>
    <w:rsid w:val="00461338"/>
    <w:rsid w:val="00461CD1"/>
    <w:rsid w:val="00462524"/>
    <w:rsid w:val="0046296C"/>
    <w:rsid w:val="00463FCC"/>
    <w:rsid w:val="0046534E"/>
    <w:rsid w:val="00465816"/>
    <w:rsid w:val="004667B9"/>
    <w:rsid w:val="00467746"/>
    <w:rsid w:val="00467886"/>
    <w:rsid w:val="0047060C"/>
    <w:rsid w:val="00470CFC"/>
    <w:rsid w:val="004726ED"/>
    <w:rsid w:val="00472CA6"/>
    <w:rsid w:val="00472E49"/>
    <w:rsid w:val="00473552"/>
    <w:rsid w:val="004739C3"/>
    <w:rsid w:val="00474B0F"/>
    <w:rsid w:val="00474D2F"/>
    <w:rsid w:val="00475BB5"/>
    <w:rsid w:val="004762BB"/>
    <w:rsid w:val="0048026E"/>
    <w:rsid w:val="004814A7"/>
    <w:rsid w:val="00481699"/>
    <w:rsid w:val="004820EA"/>
    <w:rsid w:val="0048560F"/>
    <w:rsid w:val="0048722B"/>
    <w:rsid w:val="004872AA"/>
    <w:rsid w:val="00490865"/>
    <w:rsid w:val="004920A7"/>
    <w:rsid w:val="00493061"/>
    <w:rsid w:val="0049513D"/>
    <w:rsid w:val="00495BB4"/>
    <w:rsid w:val="00496A9C"/>
    <w:rsid w:val="00497D94"/>
    <w:rsid w:val="00497F9A"/>
    <w:rsid w:val="004A2BCF"/>
    <w:rsid w:val="004A3AFE"/>
    <w:rsid w:val="004A4D4E"/>
    <w:rsid w:val="004A5C37"/>
    <w:rsid w:val="004A65AD"/>
    <w:rsid w:val="004A69DA"/>
    <w:rsid w:val="004A6D7D"/>
    <w:rsid w:val="004A7021"/>
    <w:rsid w:val="004A7300"/>
    <w:rsid w:val="004A7687"/>
    <w:rsid w:val="004B1D0B"/>
    <w:rsid w:val="004B2E5C"/>
    <w:rsid w:val="004B3C8D"/>
    <w:rsid w:val="004B42B4"/>
    <w:rsid w:val="004B47E8"/>
    <w:rsid w:val="004B699D"/>
    <w:rsid w:val="004B71C2"/>
    <w:rsid w:val="004B75F4"/>
    <w:rsid w:val="004B7786"/>
    <w:rsid w:val="004C0FA2"/>
    <w:rsid w:val="004C126F"/>
    <w:rsid w:val="004C18AE"/>
    <w:rsid w:val="004C2135"/>
    <w:rsid w:val="004C3712"/>
    <w:rsid w:val="004C3F99"/>
    <w:rsid w:val="004C4406"/>
    <w:rsid w:val="004C4E5A"/>
    <w:rsid w:val="004C6D04"/>
    <w:rsid w:val="004D044A"/>
    <w:rsid w:val="004D0AAB"/>
    <w:rsid w:val="004D15E2"/>
    <w:rsid w:val="004D1C6D"/>
    <w:rsid w:val="004D2505"/>
    <w:rsid w:val="004D2F67"/>
    <w:rsid w:val="004D2FE9"/>
    <w:rsid w:val="004D3DBD"/>
    <w:rsid w:val="004D3ED6"/>
    <w:rsid w:val="004D4871"/>
    <w:rsid w:val="004D538C"/>
    <w:rsid w:val="004D6422"/>
    <w:rsid w:val="004D68FB"/>
    <w:rsid w:val="004D6D67"/>
    <w:rsid w:val="004D757C"/>
    <w:rsid w:val="004D7AD1"/>
    <w:rsid w:val="004D7F78"/>
    <w:rsid w:val="004E01CA"/>
    <w:rsid w:val="004E199C"/>
    <w:rsid w:val="004E1F50"/>
    <w:rsid w:val="004E342E"/>
    <w:rsid w:val="004E390F"/>
    <w:rsid w:val="004E44AD"/>
    <w:rsid w:val="004E4A29"/>
    <w:rsid w:val="004E58AF"/>
    <w:rsid w:val="004E5B0C"/>
    <w:rsid w:val="004E6D8E"/>
    <w:rsid w:val="004F0AA7"/>
    <w:rsid w:val="004F11F2"/>
    <w:rsid w:val="004F1C4C"/>
    <w:rsid w:val="004F30F5"/>
    <w:rsid w:val="004F5659"/>
    <w:rsid w:val="004F5990"/>
    <w:rsid w:val="004F64D8"/>
    <w:rsid w:val="00500540"/>
    <w:rsid w:val="00502266"/>
    <w:rsid w:val="0050267E"/>
    <w:rsid w:val="00503479"/>
    <w:rsid w:val="005051AC"/>
    <w:rsid w:val="00506040"/>
    <w:rsid w:val="0050635A"/>
    <w:rsid w:val="005072E7"/>
    <w:rsid w:val="0050755B"/>
    <w:rsid w:val="0051010F"/>
    <w:rsid w:val="00510438"/>
    <w:rsid w:val="00511638"/>
    <w:rsid w:val="0051229D"/>
    <w:rsid w:val="00512304"/>
    <w:rsid w:val="0051295B"/>
    <w:rsid w:val="0051365F"/>
    <w:rsid w:val="00513660"/>
    <w:rsid w:val="00513999"/>
    <w:rsid w:val="00513F04"/>
    <w:rsid w:val="005140B5"/>
    <w:rsid w:val="0051465C"/>
    <w:rsid w:val="00514F4B"/>
    <w:rsid w:val="0051516D"/>
    <w:rsid w:val="00517CA2"/>
    <w:rsid w:val="00517FC5"/>
    <w:rsid w:val="00520156"/>
    <w:rsid w:val="00520472"/>
    <w:rsid w:val="005219FB"/>
    <w:rsid w:val="00522447"/>
    <w:rsid w:val="0052291B"/>
    <w:rsid w:val="00522B36"/>
    <w:rsid w:val="005235EC"/>
    <w:rsid w:val="0052584E"/>
    <w:rsid w:val="00525B7F"/>
    <w:rsid w:val="0052648C"/>
    <w:rsid w:val="00526668"/>
    <w:rsid w:val="00527603"/>
    <w:rsid w:val="005276BF"/>
    <w:rsid w:val="0053109F"/>
    <w:rsid w:val="00531495"/>
    <w:rsid w:val="00531D62"/>
    <w:rsid w:val="005329A5"/>
    <w:rsid w:val="00532B50"/>
    <w:rsid w:val="00532F97"/>
    <w:rsid w:val="005331FD"/>
    <w:rsid w:val="0053413C"/>
    <w:rsid w:val="005353F5"/>
    <w:rsid w:val="005370A3"/>
    <w:rsid w:val="00540AE0"/>
    <w:rsid w:val="00541519"/>
    <w:rsid w:val="00541D6F"/>
    <w:rsid w:val="00541F60"/>
    <w:rsid w:val="00542C23"/>
    <w:rsid w:val="005445F0"/>
    <w:rsid w:val="00544D0D"/>
    <w:rsid w:val="005457CD"/>
    <w:rsid w:val="005464B8"/>
    <w:rsid w:val="00550BBC"/>
    <w:rsid w:val="00551DB7"/>
    <w:rsid w:val="00551F82"/>
    <w:rsid w:val="00553357"/>
    <w:rsid w:val="00553F3E"/>
    <w:rsid w:val="005541EA"/>
    <w:rsid w:val="00554738"/>
    <w:rsid w:val="0055658E"/>
    <w:rsid w:val="00556BCE"/>
    <w:rsid w:val="00557F65"/>
    <w:rsid w:val="005606FD"/>
    <w:rsid w:val="005608EA"/>
    <w:rsid w:val="00563F24"/>
    <w:rsid w:val="00564578"/>
    <w:rsid w:val="00564909"/>
    <w:rsid w:val="0056601E"/>
    <w:rsid w:val="00566E44"/>
    <w:rsid w:val="00567AD5"/>
    <w:rsid w:val="00570A83"/>
    <w:rsid w:val="00571DD2"/>
    <w:rsid w:val="00572414"/>
    <w:rsid w:val="00572501"/>
    <w:rsid w:val="005728A8"/>
    <w:rsid w:val="00573A40"/>
    <w:rsid w:val="00576FF7"/>
    <w:rsid w:val="0057744C"/>
    <w:rsid w:val="005774F2"/>
    <w:rsid w:val="0057771B"/>
    <w:rsid w:val="00577CE9"/>
    <w:rsid w:val="00577ED9"/>
    <w:rsid w:val="00581086"/>
    <w:rsid w:val="005811DE"/>
    <w:rsid w:val="005841C8"/>
    <w:rsid w:val="005853AB"/>
    <w:rsid w:val="005856BD"/>
    <w:rsid w:val="005901F3"/>
    <w:rsid w:val="00591036"/>
    <w:rsid w:val="00591048"/>
    <w:rsid w:val="005914E3"/>
    <w:rsid w:val="005918F4"/>
    <w:rsid w:val="00592826"/>
    <w:rsid w:val="00593C04"/>
    <w:rsid w:val="00593FF2"/>
    <w:rsid w:val="005940E5"/>
    <w:rsid w:val="00595BBC"/>
    <w:rsid w:val="005A1493"/>
    <w:rsid w:val="005A5808"/>
    <w:rsid w:val="005A5FD9"/>
    <w:rsid w:val="005A675A"/>
    <w:rsid w:val="005A7033"/>
    <w:rsid w:val="005A70E5"/>
    <w:rsid w:val="005A7498"/>
    <w:rsid w:val="005A754B"/>
    <w:rsid w:val="005A7B18"/>
    <w:rsid w:val="005A7C2D"/>
    <w:rsid w:val="005A7F07"/>
    <w:rsid w:val="005B020F"/>
    <w:rsid w:val="005B06ED"/>
    <w:rsid w:val="005B11C8"/>
    <w:rsid w:val="005B3515"/>
    <w:rsid w:val="005B3E8D"/>
    <w:rsid w:val="005B43D5"/>
    <w:rsid w:val="005B6D10"/>
    <w:rsid w:val="005B779C"/>
    <w:rsid w:val="005B795B"/>
    <w:rsid w:val="005B7CE5"/>
    <w:rsid w:val="005B7D32"/>
    <w:rsid w:val="005B7EB9"/>
    <w:rsid w:val="005C0762"/>
    <w:rsid w:val="005C0F6C"/>
    <w:rsid w:val="005C3F85"/>
    <w:rsid w:val="005C41B8"/>
    <w:rsid w:val="005C4A54"/>
    <w:rsid w:val="005C605E"/>
    <w:rsid w:val="005C7724"/>
    <w:rsid w:val="005D2838"/>
    <w:rsid w:val="005D2D00"/>
    <w:rsid w:val="005D4404"/>
    <w:rsid w:val="005D4C66"/>
    <w:rsid w:val="005D61E6"/>
    <w:rsid w:val="005D627B"/>
    <w:rsid w:val="005E1B75"/>
    <w:rsid w:val="005E3989"/>
    <w:rsid w:val="005E4373"/>
    <w:rsid w:val="005E46BE"/>
    <w:rsid w:val="005E5778"/>
    <w:rsid w:val="005E57E4"/>
    <w:rsid w:val="005E611C"/>
    <w:rsid w:val="005E6B83"/>
    <w:rsid w:val="005E6CD0"/>
    <w:rsid w:val="005E6D9B"/>
    <w:rsid w:val="005E7532"/>
    <w:rsid w:val="005F1539"/>
    <w:rsid w:val="005F32CA"/>
    <w:rsid w:val="005F4E00"/>
    <w:rsid w:val="005F53A8"/>
    <w:rsid w:val="005F5958"/>
    <w:rsid w:val="005F5FCE"/>
    <w:rsid w:val="005F6109"/>
    <w:rsid w:val="005F6A6C"/>
    <w:rsid w:val="00600082"/>
    <w:rsid w:val="00601A32"/>
    <w:rsid w:val="006048C1"/>
    <w:rsid w:val="00606284"/>
    <w:rsid w:val="006072A8"/>
    <w:rsid w:val="00610BC8"/>
    <w:rsid w:val="006124B9"/>
    <w:rsid w:val="0061251C"/>
    <w:rsid w:val="00612928"/>
    <w:rsid w:val="00612F73"/>
    <w:rsid w:val="00612FD1"/>
    <w:rsid w:val="006169FB"/>
    <w:rsid w:val="00620C30"/>
    <w:rsid w:val="00620FBB"/>
    <w:rsid w:val="0062175D"/>
    <w:rsid w:val="00621789"/>
    <w:rsid w:val="0062208F"/>
    <w:rsid w:val="00622761"/>
    <w:rsid w:val="006232B9"/>
    <w:rsid w:val="00623934"/>
    <w:rsid w:val="00623E65"/>
    <w:rsid w:val="006247FD"/>
    <w:rsid w:val="0062557F"/>
    <w:rsid w:val="00626214"/>
    <w:rsid w:val="00626B26"/>
    <w:rsid w:val="0063062B"/>
    <w:rsid w:val="00630E37"/>
    <w:rsid w:val="00631BA8"/>
    <w:rsid w:val="00632420"/>
    <w:rsid w:val="00632EBF"/>
    <w:rsid w:val="006349CC"/>
    <w:rsid w:val="0063554A"/>
    <w:rsid w:val="00635DAB"/>
    <w:rsid w:val="00636677"/>
    <w:rsid w:val="0063670A"/>
    <w:rsid w:val="00642554"/>
    <w:rsid w:val="00642FA5"/>
    <w:rsid w:val="00644774"/>
    <w:rsid w:val="006448F1"/>
    <w:rsid w:val="006474E5"/>
    <w:rsid w:val="006525EE"/>
    <w:rsid w:val="0065283F"/>
    <w:rsid w:val="0065359E"/>
    <w:rsid w:val="0065371C"/>
    <w:rsid w:val="006546B1"/>
    <w:rsid w:val="00655815"/>
    <w:rsid w:val="00657148"/>
    <w:rsid w:val="00657572"/>
    <w:rsid w:val="00657A01"/>
    <w:rsid w:val="00660373"/>
    <w:rsid w:val="00660820"/>
    <w:rsid w:val="006629CC"/>
    <w:rsid w:val="00662B01"/>
    <w:rsid w:val="006639BF"/>
    <w:rsid w:val="0066412C"/>
    <w:rsid w:val="00664EAE"/>
    <w:rsid w:val="00664F4D"/>
    <w:rsid w:val="00665945"/>
    <w:rsid w:val="00667454"/>
    <w:rsid w:val="00667913"/>
    <w:rsid w:val="006701CC"/>
    <w:rsid w:val="006708C1"/>
    <w:rsid w:val="006710CA"/>
    <w:rsid w:val="0067188E"/>
    <w:rsid w:val="00673B0C"/>
    <w:rsid w:val="00674436"/>
    <w:rsid w:val="00674FA2"/>
    <w:rsid w:val="00676B44"/>
    <w:rsid w:val="00676BAD"/>
    <w:rsid w:val="00680C47"/>
    <w:rsid w:val="00680D70"/>
    <w:rsid w:val="00681685"/>
    <w:rsid w:val="00682FCA"/>
    <w:rsid w:val="006837B3"/>
    <w:rsid w:val="0068399F"/>
    <w:rsid w:val="00685058"/>
    <w:rsid w:val="006867E9"/>
    <w:rsid w:val="00690E23"/>
    <w:rsid w:val="00691135"/>
    <w:rsid w:val="006916A6"/>
    <w:rsid w:val="00692B0D"/>
    <w:rsid w:val="00695094"/>
    <w:rsid w:val="00695334"/>
    <w:rsid w:val="006963B7"/>
    <w:rsid w:val="006A2B27"/>
    <w:rsid w:val="006A3851"/>
    <w:rsid w:val="006A45A0"/>
    <w:rsid w:val="006A555C"/>
    <w:rsid w:val="006A6F05"/>
    <w:rsid w:val="006B0959"/>
    <w:rsid w:val="006B0963"/>
    <w:rsid w:val="006B0E8B"/>
    <w:rsid w:val="006B234E"/>
    <w:rsid w:val="006B3798"/>
    <w:rsid w:val="006B3DB3"/>
    <w:rsid w:val="006B442C"/>
    <w:rsid w:val="006B46B4"/>
    <w:rsid w:val="006B6623"/>
    <w:rsid w:val="006B7301"/>
    <w:rsid w:val="006B79A8"/>
    <w:rsid w:val="006B7CE7"/>
    <w:rsid w:val="006C01B6"/>
    <w:rsid w:val="006C116A"/>
    <w:rsid w:val="006C12F3"/>
    <w:rsid w:val="006C33D8"/>
    <w:rsid w:val="006C3836"/>
    <w:rsid w:val="006C3A1E"/>
    <w:rsid w:val="006C6166"/>
    <w:rsid w:val="006C63BE"/>
    <w:rsid w:val="006D08A4"/>
    <w:rsid w:val="006D0F2D"/>
    <w:rsid w:val="006D5732"/>
    <w:rsid w:val="006D5F83"/>
    <w:rsid w:val="006D62B5"/>
    <w:rsid w:val="006D68C1"/>
    <w:rsid w:val="006D7B05"/>
    <w:rsid w:val="006E00AC"/>
    <w:rsid w:val="006E02FF"/>
    <w:rsid w:val="006E0D31"/>
    <w:rsid w:val="006E1777"/>
    <w:rsid w:val="006E2ACB"/>
    <w:rsid w:val="006E3615"/>
    <w:rsid w:val="006E48FA"/>
    <w:rsid w:val="006E7AB0"/>
    <w:rsid w:val="006F1C4C"/>
    <w:rsid w:val="006F297E"/>
    <w:rsid w:val="006F2F5D"/>
    <w:rsid w:val="006F3EB6"/>
    <w:rsid w:val="006F45FC"/>
    <w:rsid w:val="006F4F85"/>
    <w:rsid w:val="006F6864"/>
    <w:rsid w:val="007015C3"/>
    <w:rsid w:val="0070315A"/>
    <w:rsid w:val="00705614"/>
    <w:rsid w:val="007058AD"/>
    <w:rsid w:val="00706885"/>
    <w:rsid w:val="00707E4A"/>
    <w:rsid w:val="00710F4E"/>
    <w:rsid w:val="00711910"/>
    <w:rsid w:val="00712898"/>
    <w:rsid w:val="00715C6F"/>
    <w:rsid w:val="00720205"/>
    <w:rsid w:val="007208BE"/>
    <w:rsid w:val="00720E4D"/>
    <w:rsid w:val="0072228C"/>
    <w:rsid w:val="00722CCD"/>
    <w:rsid w:val="00722FDC"/>
    <w:rsid w:val="007240A1"/>
    <w:rsid w:val="00725673"/>
    <w:rsid w:val="00726203"/>
    <w:rsid w:val="00726670"/>
    <w:rsid w:val="007268E5"/>
    <w:rsid w:val="00726ECA"/>
    <w:rsid w:val="0072776E"/>
    <w:rsid w:val="00730F43"/>
    <w:rsid w:val="00732418"/>
    <w:rsid w:val="00733343"/>
    <w:rsid w:val="007353FC"/>
    <w:rsid w:val="00736F90"/>
    <w:rsid w:val="0074180C"/>
    <w:rsid w:val="007425CA"/>
    <w:rsid w:val="00742704"/>
    <w:rsid w:val="00742930"/>
    <w:rsid w:val="00745916"/>
    <w:rsid w:val="00746040"/>
    <w:rsid w:val="007469DA"/>
    <w:rsid w:val="00747C0D"/>
    <w:rsid w:val="00750095"/>
    <w:rsid w:val="0075018A"/>
    <w:rsid w:val="007521FC"/>
    <w:rsid w:val="007524C5"/>
    <w:rsid w:val="0075265C"/>
    <w:rsid w:val="00754744"/>
    <w:rsid w:val="00755C92"/>
    <w:rsid w:val="007561D4"/>
    <w:rsid w:val="007578E3"/>
    <w:rsid w:val="007616EB"/>
    <w:rsid w:val="00761FC1"/>
    <w:rsid w:val="007626EB"/>
    <w:rsid w:val="00764B76"/>
    <w:rsid w:val="00764E16"/>
    <w:rsid w:val="007651FF"/>
    <w:rsid w:val="007656D0"/>
    <w:rsid w:val="007660FA"/>
    <w:rsid w:val="00766308"/>
    <w:rsid w:val="00766B02"/>
    <w:rsid w:val="0077074B"/>
    <w:rsid w:val="0077384E"/>
    <w:rsid w:val="0077452B"/>
    <w:rsid w:val="0078152C"/>
    <w:rsid w:val="00783068"/>
    <w:rsid w:val="00783BCC"/>
    <w:rsid w:val="0078762E"/>
    <w:rsid w:val="00787B28"/>
    <w:rsid w:val="00790748"/>
    <w:rsid w:val="00790A88"/>
    <w:rsid w:val="00790F3F"/>
    <w:rsid w:val="0079167E"/>
    <w:rsid w:val="00792AD5"/>
    <w:rsid w:val="00793DD2"/>
    <w:rsid w:val="0079472E"/>
    <w:rsid w:val="00795B07"/>
    <w:rsid w:val="0079712E"/>
    <w:rsid w:val="0079724A"/>
    <w:rsid w:val="007972DC"/>
    <w:rsid w:val="007975D4"/>
    <w:rsid w:val="00797BBF"/>
    <w:rsid w:val="00797C2B"/>
    <w:rsid w:val="007A15C6"/>
    <w:rsid w:val="007A1F52"/>
    <w:rsid w:val="007A2384"/>
    <w:rsid w:val="007A441F"/>
    <w:rsid w:val="007A456E"/>
    <w:rsid w:val="007A52FE"/>
    <w:rsid w:val="007A558C"/>
    <w:rsid w:val="007A7249"/>
    <w:rsid w:val="007A78AD"/>
    <w:rsid w:val="007A797B"/>
    <w:rsid w:val="007A7A4D"/>
    <w:rsid w:val="007A7A86"/>
    <w:rsid w:val="007B0F93"/>
    <w:rsid w:val="007B0FAB"/>
    <w:rsid w:val="007B1A24"/>
    <w:rsid w:val="007B3620"/>
    <w:rsid w:val="007B36A3"/>
    <w:rsid w:val="007B507F"/>
    <w:rsid w:val="007C2682"/>
    <w:rsid w:val="007C2D6C"/>
    <w:rsid w:val="007C3645"/>
    <w:rsid w:val="007C589A"/>
    <w:rsid w:val="007C635B"/>
    <w:rsid w:val="007C727E"/>
    <w:rsid w:val="007C7421"/>
    <w:rsid w:val="007D20EA"/>
    <w:rsid w:val="007D258D"/>
    <w:rsid w:val="007D2632"/>
    <w:rsid w:val="007D3196"/>
    <w:rsid w:val="007D5CE6"/>
    <w:rsid w:val="007D6DCB"/>
    <w:rsid w:val="007D7195"/>
    <w:rsid w:val="007D7250"/>
    <w:rsid w:val="007D757F"/>
    <w:rsid w:val="007D78F6"/>
    <w:rsid w:val="007E0088"/>
    <w:rsid w:val="007E03FA"/>
    <w:rsid w:val="007E2A3E"/>
    <w:rsid w:val="007E319D"/>
    <w:rsid w:val="007E4E41"/>
    <w:rsid w:val="007E5433"/>
    <w:rsid w:val="007E6987"/>
    <w:rsid w:val="007E7A0A"/>
    <w:rsid w:val="007E7AA9"/>
    <w:rsid w:val="007F0F0C"/>
    <w:rsid w:val="007F2B12"/>
    <w:rsid w:val="007F44F9"/>
    <w:rsid w:val="007F473D"/>
    <w:rsid w:val="007F4F09"/>
    <w:rsid w:val="007F5A10"/>
    <w:rsid w:val="007F5E0C"/>
    <w:rsid w:val="007F670F"/>
    <w:rsid w:val="00800EE5"/>
    <w:rsid w:val="008022B7"/>
    <w:rsid w:val="008025CD"/>
    <w:rsid w:val="00803038"/>
    <w:rsid w:val="008036B0"/>
    <w:rsid w:val="008038F9"/>
    <w:rsid w:val="0080548D"/>
    <w:rsid w:val="00805926"/>
    <w:rsid w:val="00806259"/>
    <w:rsid w:val="00806DA1"/>
    <w:rsid w:val="008071BB"/>
    <w:rsid w:val="00811FE4"/>
    <w:rsid w:val="00813CC1"/>
    <w:rsid w:val="00815405"/>
    <w:rsid w:val="00815B94"/>
    <w:rsid w:val="00815E75"/>
    <w:rsid w:val="0081797F"/>
    <w:rsid w:val="0082156B"/>
    <w:rsid w:val="00821AA3"/>
    <w:rsid w:val="00821DFE"/>
    <w:rsid w:val="00822218"/>
    <w:rsid w:val="00823AE8"/>
    <w:rsid w:val="00824011"/>
    <w:rsid w:val="00824378"/>
    <w:rsid w:val="00824778"/>
    <w:rsid w:val="008249D7"/>
    <w:rsid w:val="008256A5"/>
    <w:rsid w:val="00825DC7"/>
    <w:rsid w:val="00826F19"/>
    <w:rsid w:val="00830B65"/>
    <w:rsid w:val="0083105C"/>
    <w:rsid w:val="00831C94"/>
    <w:rsid w:val="008320AF"/>
    <w:rsid w:val="00833EA6"/>
    <w:rsid w:val="0083510B"/>
    <w:rsid w:val="008356C4"/>
    <w:rsid w:val="0083653C"/>
    <w:rsid w:val="008404CE"/>
    <w:rsid w:val="008407BF"/>
    <w:rsid w:val="00840F69"/>
    <w:rsid w:val="00841B97"/>
    <w:rsid w:val="00842708"/>
    <w:rsid w:val="008429DF"/>
    <w:rsid w:val="00844721"/>
    <w:rsid w:val="00844B72"/>
    <w:rsid w:val="00844DE3"/>
    <w:rsid w:val="00845A66"/>
    <w:rsid w:val="00845BAA"/>
    <w:rsid w:val="008476C4"/>
    <w:rsid w:val="00851ECC"/>
    <w:rsid w:val="0085328F"/>
    <w:rsid w:val="00853362"/>
    <w:rsid w:val="00853BE5"/>
    <w:rsid w:val="00853D41"/>
    <w:rsid w:val="00854C82"/>
    <w:rsid w:val="00856E79"/>
    <w:rsid w:val="00856EC4"/>
    <w:rsid w:val="00860CFF"/>
    <w:rsid w:val="00860FA1"/>
    <w:rsid w:val="0086214B"/>
    <w:rsid w:val="00862BF8"/>
    <w:rsid w:val="00862D90"/>
    <w:rsid w:val="008649A0"/>
    <w:rsid w:val="00864F7E"/>
    <w:rsid w:val="00865B0B"/>
    <w:rsid w:val="00865DE7"/>
    <w:rsid w:val="00866944"/>
    <w:rsid w:val="00866D62"/>
    <w:rsid w:val="00866DE1"/>
    <w:rsid w:val="00867DDC"/>
    <w:rsid w:val="008700F8"/>
    <w:rsid w:val="0087113C"/>
    <w:rsid w:val="00872B12"/>
    <w:rsid w:val="00873439"/>
    <w:rsid w:val="00874626"/>
    <w:rsid w:val="00874EB8"/>
    <w:rsid w:val="00876D6A"/>
    <w:rsid w:val="008816DB"/>
    <w:rsid w:val="00881AE2"/>
    <w:rsid w:val="0088235A"/>
    <w:rsid w:val="008828CE"/>
    <w:rsid w:val="00882908"/>
    <w:rsid w:val="008836B4"/>
    <w:rsid w:val="00883725"/>
    <w:rsid w:val="00883919"/>
    <w:rsid w:val="00885B4A"/>
    <w:rsid w:val="00885C88"/>
    <w:rsid w:val="008862DF"/>
    <w:rsid w:val="0088794F"/>
    <w:rsid w:val="0089006D"/>
    <w:rsid w:val="00891415"/>
    <w:rsid w:val="00891426"/>
    <w:rsid w:val="008916A8"/>
    <w:rsid w:val="008929E0"/>
    <w:rsid w:val="00894F79"/>
    <w:rsid w:val="0089579E"/>
    <w:rsid w:val="00896AC1"/>
    <w:rsid w:val="00896BDC"/>
    <w:rsid w:val="0089724B"/>
    <w:rsid w:val="008973D5"/>
    <w:rsid w:val="00897C1B"/>
    <w:rsid w:val="008A102C"/>
    <w:rsid w:val="008A137F"/>
    <w:rsid w:val="008A155F"/>
    <w:rsid w:val="008A1B67"/>
    <w:rsid w:val="008A2CF1"/>
    <w:rsid w:val="008A4836"/>
    <w:rsid w:val="008A4B80"/>
    <w:rsid w:val="008A5623"/>
    <w:rsid w:val="008A58A4"/>
    <w:rsid w:val="008A6829"/>
    <w:rsid w:val="008A7575"/>
    <w:rsid w:val="008B30D6"/>
    <w:rsid w:val="008B5523"/>
    <w:rsid w:val="008B5D5C"/>
    <w:rsid w:val="008B5EB2"/>
    <w:rsid w:val="008B74EF"/>
    <w:rsid w:val="008B764D"/>
    <w:rsid w:val="008C0EA6"/>
    <w:rsid w:val="008C637B"/>
    <w:rsid w:val="008C6FE8"/>
    <w:rsid w:val="008C7E4E"/>
    <w:rsid w:val="008D05CD"/>
    <w:rsid w:val="008D06F1"/>
    <w:rsid w:val="008D0F32"/>
    <w:rsid w:val="008D1097"/>
    <w:rsid w:val="008D236A"/>
    <w:rsid w:val="008D2862"/>
    <w:rsid w:val="008D4DF9"/>
    <w:rsid w:val="008D53C8"/>
    <w:rsid w:val="008D67B9"/>
    <w:rsid w:val="008D6962"/>
    <w:rsid w:val="008E2076"/>
    <w:rsid w:val="008E3A71"/>
    <w:rsid w:val="008E3FB5"/>
    <w:rsid w:val="008E5D60"/>
    <w:rsid w:val="008E6676"/>
    <w:rsid w:val="008F0010"/>
    <w:rsid w:val="008F08BB"/>
    <w:rsid w:val="008F0C89"/>
    <w:rsid w:val="008F14BD"/>
    <w:rsid w:val="008F26B4"/>
    <w:rsid w:val="008F26D9"/>
    <w:rsid w:val="008F367E"/>
    <w:rsid w:val="008F4B3D"/>
    <w:rsid w:val="008F4C74"/>
    <w:rsid w:val="00902E01"/>
    <w:rsid w:val="00904737"/>
    <w:rsid w:val="009048E0"/>
    <w:rsid w:val="00906BEC"/>
    <w:rsid w:val="009100E2"/>
    <w:rsid w:val="009109D7"/>
    <w:rsid w:val="009120BA"/>
    <w:rsid w:val="00912C45"/>
    <w:rsid w:val="00913689"/>
    <w:rsid w:val="00913E4E"/>
    <w:rsid w:val="00914553"/>
    <w:rsid w:val="00914593"/>
    <w:rsid w:val="009145BC"/>
    <w:rsid w:val="0091473B"/>
    <w:rsid w:val="009152B9"/>
    <w:rsid w:val="009154A3"/>
    <w:rsid w:val="0091592B"/>
    <w:rsid w:val="0091610E"/>
    <w:rsid w:val="0091681A"/>
    <w:rsid w:val="00916C22"/>
    <w:rsid w:val="00917541"/>
    <w:rsid w:val="009201E4"/>
    <w:rsid w:val="009209B5"/>
    <w:rsid w:val="00921277"/>
    <w:rsid w:val="00921A87"/>
    <w:rsid w:val="009229C3"/>
    <w:rsid w:val="00924D84"/>
    <w:rsid w:val="00925670"/>
    <w:rsid w:val="0092579C"/>
    <w:rsid w:val="009317E9"/>
    <w:rsid w:val="00931841"/>
    <w:rsid w:val="009318CC"/>
    <w:rsid w:val="00932118"/>
    <w:rsid w:val="00933D56"/>
    <w:rsid w:val="00934A19"/>
    <w:rsid w:val="00934DE6"/>
    <w:rsid w:val="00935E1B"/>
    <w:rsid w:val="00936760"/>
    <w:rsid w:val="009377DC"/>
    <w:rsid w:val="0094095E"/>
    <w:rsid w:val="009409EF"/>
    <w:rsid w:val="00940F98"/>
    <w:rsid w:val="009413C5"/>
    <w:rsid w:val="00941EC1"/>
    <w:rsid w:val="00942435"/>
    <w:rsid w:val="00943C0A"/>
    <w:rsid w:val="00944A6B"/>
    <w:rsid w:val="009451F5"/>
    <w:rsid w:val="00946699"/>
    <w:rsid w:val="0095056E"/>
    <w:rsid w:val="009508F7"/>
    <w:rsid w:val="009509C9"/>
    <w:rsid w:val="00950A09"/>
    <w:rsid w:val="00950A10"/>
    <w:rsid w:val="00951EAD"/>
    <w:rsid w:val="00952FF7"/>
    <w:rsid w:val="00954840"/>
    <w:rsid w:val="00955590"/>
    <w:rsid w:val="0095614A"/>
    <w:rsid w:val="009569E5"/>
    <w:rsid w:val="00957E4B"/>
    <w:rsid w:val="00962C56"/>
    <w:rsid w:val="00962CF7"/>
    <w:rsid w:val="00963BC3"/>
    <w:rsid w:val="00964514"/>
    <w:rsid w:val="00964DC6"/>
    <w:rsid w:val="009651A1"/>
    <w:rsid w:val="00965569"/>
    <w:rsid w:val="009659ED"/>
    <w:rsid w:val="009669B4"/>
    <w:rsid w:val="009671D9"/>
    <w:rsid w:val="00967B9D"/>
    <w:rsid w:val="00967C9E"/>
    <w:rsid w:val="00970694"/>
    <w:rsid w:val="009708E6"/>
    <w:rsid w:val="009711D0"/>
    <w:rsid w:val="009721A5"/>
    <w:rsid w:val="00974F67"/>
    <w:rsid w:val="0097612C"/>
    <w:rsid w:val="009764A1"/>
    <w:rsid w:val="00976861"/>
    <w:rsid w:val="00976E8E"/>
    <w:rsid w:val="00977BA7"/>
    <w:rsid w:val="00977D77"/>
    <w:rsid w:val="00980BD9"/>
    <w:rsid w:val="009829ED"/>
    <w:rsid w:val="0098394A"/>
    <w:rsid w:val="00983B96"/>
    <w:rsid w:val="00983CED"/>
    <w:rsid w:val="00985BFB"/>
    <w:rsid w:val="00985CED"/>
    <w:rsid w:val="00991339"/>
    <w:rsid w:val="00991C7B"/>
    <w:rsid w:val="0099311E"/>
    <w:rsid w:val="009937AE"/>
    <w:rsid w:val="009939A1"/>
    <w:rsid w:val="009947ED"/>
    <w:rsid w:val="00995D78"/>
    <w:rsid w:val="00996BDF"/>
    <w:rsid w:val="009977BB"/>
    <w:rsid w:val="009A03AD"/>
    <w:rsid w:val="009A0487"/>
    <w:rsid w:val="009A23A0"/>
    <w:rsid w:val="009A39FC"/>
    <w:rsid w:val="009A4166"/>
    <w:rsid w:val="009A5428"/>
    <w:rsid w:val="009A5EF4"/>
    <w:rsid w:val="009A602F"/>
    <w:rsid w:val="009A6EAE"/>
    <w:rsid w:val="009A78E0"/>
    <w:rsid w:val="009B1004"/>
    <w:rsid w:val="009B1360"/>
    <w:rsid w:val="009B1AC6"/>
    <w:rsid w:val="009B1FA2"/>
    <w:rsid w:val="009B27D4"/>
    <w:rsid w:val="009B40FA"/>
    <w:rsid w:val="009B6B4F"/>
    <w:rsid w:val="009C176A"/>
    <w:rsid w:val="009C25C3"/>
    <w:rsid w:val="009C3A4B"/>
    <w:rsid w:val="009C60FD"/>
    <w:rsid w:val="009C622D"/>
    <w:rsid w:val="009C6342"/>
    <w:rsid w:val="009C6440"/>
    <w:rsid w:val="009C6A39"/>
    <w:rsid w:val="009C74CB"/>
    <w:rsid w:val="009D0CB7"/>
    <w:rsid w:val="009D150C"/>
    <w:rsid w:val="009D1DF2"/>
    <w:rsid w:val="009D239E"/>
    <w:rsid w:val="009D2FFE"/>
    <w:rsid w:val="009D33B9"/>
    <w:rsid w:val="009D397D"/>
    <w:rsid w:val="009D4363"/>
    <w:rsid w:val="009D48B2"/>
    <w:rsid w:val="009D5A01"/>
    <w:rsid w:val="009D613E"/>
    <w:rsid w:val="009D6BDD"/>
    <w:rsid w:val="009D6FD3"/>
    <w:rsid w:val="009D7BF0"/>
    <w:rsid w:val="009E2BAC"/>
    <w:rsid w:val="009E3D0F"/>
    <w:rsid w:val="009E4AFC"/>
    <w:rsid w:val="009E6001"/>
    <w:rsid w:val="009F32D0"/>
    <w:rsid w:val="009F333C"/>
    <w:rsid w:val="009F34E4"/>
    <w:rsid w:val="00A000FD"/>
    <w:rsid w:val="00A00650"/>
    <w:rsid w:val="00A007E0"/>
    <w:rsid w:val="00A009B9"/>
    <w:rsid w:val="00A00A20"/>
    <w:rsid w:val="00A00FB0"/>
    <w:rsid w:val="00A0208D"/>
    <w:rsid w:val="00A0248B"/>
    <w:rsid w:val="00A0334F"/>
    <w:rsid w:val="00A03426"/>
    <w:rsid w:val="00A0385A"/>
    <w:rsid w:val="00A04419"/>
    <w:rsid w:val="00A044B0"/>
    <w:rsid w:val="00A05920"/>
    <w:rsid w:val="00A06BFE"/>
    <w:rsid w:val="00A1106C"/>
    <w:rsid w:val="00A115B6"/>
    <w:rsid w:val="00A12FB6"/>
    <w:rsid w:val="00A133A3"/>
    <w:rsid w:val="00A143EE"/>
    <w:rsid w:val="00A1486D"/>
    <w:rsid w:val="00A14D31"/>
    <w:rsid w:val="00A1582C"/>
    <w:rsid w:val="00A173AC"/>
    <w:rsid w:val="00A20071"/>
    <w:rsid w:val="00A206D7"/>
    <w:rsid w:val="00A20B5B"/>
    <w:rsid w:val="00A21874"/>
    <w:rsid w:val="00A22D3E"/>
    <w:rsid w:val="00A22E6D"/>
    <w:rsid w:val="00A23605"/>
    <w:rsid w:val="00A248EC"/>
    <w:rsid w:val="00A25870"/>
    <w:rsid w:val="00A263DF"/>
    <w:rsid w:val="00A26D16"/>
    <w:rsid w:val="00A26F17"/>
    <w:rsid w:val="00A27ABA"/>
    <w:rsid w:val="00A27CBC"/>
    <w:rsid w:val="00A27ED0"/>
    <w:rsid w:val="00A30C94"/>
    <w:rsid w:val="00A31FD6"/>
    <w:rsid w:val="00A34A64"/>
    <w:rsid w:val="00A34CDB"/>
    <w:rsid w:val="00A34DEC"/>
    <w:rsid w:val="00A37C2E"/>
    <w:rsid w:val="00A41090"/>
    <w:rsid w:val="00A42C3D"/>
    <w:rsid w:val="00A449E3"/>
    <w:rsid w:val="00A46B6B"/>
    <w:rsid w:val="00A520D4"/>
    <w:rsid w:val="00A528D4"/>
    <w:rsid w:val="00A53CCD"/>
    <w:rsid w:val="00A543EF"/>
    <w:rsid w:val="00A54A47"/>
    <w:rsid w:val="00A56571"/>
    <w:rsid w:val="00A56748"/>
    <w:rsid w:val="00A56DB3"/>
    <w:rsid w:val="00A577B9"/>
    <w:rsid w:val="00A6048F"/>
    <w:rsid w:val="00A61025"/>
    <w:rsid w:val="00A61533"/>
    <w:rsid w:val="00A62199"/>
    <w:rsid w:val="00A622E7"/>
    <w:rsid w:val="00A62EF3"/>
    <w:rsid w:val="00A63852"/>
    <w:rsid w:val="00A63EA7"/>
    <w:rsid w:val="00A649A1"/>
    <w:rsid w:val="00A64BA5"/>
    <w:rsid w:val="00A66868"/>
    <w:rsid w:val="00A70875"/>
    <w:rsid w:val="00A70AF3"/>
    <w:rsid w:val="00A70B7C"/>
    <w:rsid w:val="00A721A5"/>
    <w:rsid w:val="00A746B0"/>
    <w:rsid w:val="00A76C4E"/>
    <w:rsid w:val="00A76F50"/>
    <w:rsid w:val="00A77151"/>
    <w:rsid w:val="00A77C44"/>
    <w:rsid w:val="00A801C5"/>
    <w:rsid w:val="00A80EF3"/>
    <w:rsid w:val="00A82DB7"/>
    <w:rsid w:val="00A832CE"/>
    <w:rsid w:val="00A83F59"/>
    <w:rsid w:val="00A8678A"/>
    <w:rsid w:val="00A86825"/>
    <w:rsid w:val="00A868BC"/>
    <w:rsid w:val="00A9023A"/>
    <w:rsid w:val="00A91280"/>
    <w:rsid w:val="00A9292F"/>
    <w:rsid w:val="00A92AF4"/>
    <w:rsid w:val="00A92D14"/>
    <w:rsid w:val="00A94790"/>
    <w:rsid w:val="00A95172"/>
    <w:rsid w:val="00A95536"/>
    <w:rsid w:val="00A968B3"/>
    <w:rsid w:val="00AA0E96"/>
    <w:rsid w:val="00AA2EC2"/>
    <w:rsid w:val="00AA2F0A"/>
    <w:rsid w:val="00AA3964"/>
    <w:rsid w:val="00AA3B66"/>
    <w:rsid w:val="00AA55E6"/>
    <w:rsid w:val="00AA6763"/>
    <w:rsid w:val="00AA68A3"/>
    <w:rsid w:val="00AB0087"/>
    <w:rsid w:val="00AB09ED"/>
    <w:rsid w:val="00AB1793"/>
    <w:rsid w:val="00AB19B9"/>
    <w:rsid w:val="00AB2D6C"/>
    <w:rsid w:val="00AB3992"/>
    <w:rsid w:val="00AB3C7F"/>
    <w:rsid w:val="00AB4E91"/>
    <w:rsid w:val="00AB571B"/>
    <w:rsid w:val="00AB750A"/>
    <w:rsid w:val="00AC33A8"/>
    <w:rsid w:val="00AC3F5D"/>
    <w:rsid w:val="00AC54FC"/>
    <w:rsid w:val="00AC58AB"/>
    <w:rsid w:val="00AC5EAC"/>
    <w:rsid w:val="00AC6BE0"/>
    <w:rsid w:val="00AC7351"/>
    <w:rsid w:val="00AC752E"/>
    <w:rsid w:val="00AD008C"/>
    <w:rsid w:val="00AD03DE"/>
    <w:rsid w:val="00AD067B"/>
    <w:rsid w:val="00AD06F7"/>
    <w:rsid w:val="00AD077F"/>
    <w:rsid w:val="00AD2337"/>
    <w:rsid w:val="00AD34FA"/>
    <w:rsid w:val="00AD3D2D"/>
    <w:rsid w:val="00AD48AE"/>
    <w:rsid w:val="00AD5CB5"/>
    <w:rsid w:val="00AE023F"/>
    <w:rsid w:val="00AE0E7E"/>
    <w:rsid w:val="00AE1911"/>
    <w:rsid w:val="00AE2206"/>
    <w:rsid w:val="00AE2E0D"/>
    <w:rsid w:val="00AE3406"/>
    <w:rsid w:val="00AE45DE"/>
    <w:rsid w:val="00AE4F43"/>
    <w:rsid w:val="00AE5AE4"/>
    <w:rsid w:val="00AE6077"/>
    <w:rsid w:val="00AE7A06"/>
    <w:rsid w:val="00AF07C0"/>
    <w:rsid w:val="00AF095F"/>
    <w:rsid w:val="00AF196E"/>
    <w:rsid w:val="00AF1C25"/>
    <w:rsid w:val="00AF2800"/>
    <w:rsid w:val="00AF447C"/>
    <w:rsid w:val="00AF4564"/>
    <w:rsid w:val="00AF465E"/>
    <w:rsid w:val="00AF561B"/>
    <w:rsid w:val="00AF5A0E"/>
    <w:rsid w:val="00AF6308"/>
    <w:rsid w:val="00AF66CC"/>
    <w:rsid w:val="00AF7AC0"/>
    <w:rsid w:val="00B00238"/>
    <w:rsid w:val="00B0128C"/>
    <w:rsid w:val="00B019A0"/>
    <w:rsid w:val="00B01EA0"/>
    <w:rsid w:val="00B02C46"/>
    <w:rsid w:val="00B02E48"/>
    <w:rsid w:val="00B03792"/>
    <w:rsid w:val="00B03C8C"/>
    <w:rsid w:val="00B06133"/>
    <w:rsid w:val="00B069FB"/>
    <w:rsid w:val="00B072F3"/>
    <w:rsid w:val="00B11059"/>
    <w:rsid w:val="00B1116B"/>
    <w:rsid w:val="00B11BC4"/>
    <w:rsid w:val="00B1259F"/>
    <w:rsid w:val="00B161A1"/>
    <w:rsid w:val="00B17071"/>
    <w:rsid w:val="00B21A02"/>
    <w:rsid w:val="00B237A9"/>
    <w:rsid w:val="00B23821"/>
    <w:rsid w:val="00B2399C"/>
    <w:rsid w:val="00B23D6E"/>
    <w:rsid w:val="00B23E07"/>
    <w:rsid w:val="00B247AF"/>
    <w:rsid w:val="00B24E1C"/>
    <w:rsid w:val="00B2661E"/>
    <w:rsid w:val="00B26ACE"/>
    <w:rsid w:val="00B26F89"/>
    <w:rsid w:val="00B27145"/>
    <w:rsid w:val="00B271E6"/>
    <w:rsid w:val="00B3006B"/>
    <w:rsid w:val="00B30544"/>
    <w:rsid w:val="00B30680"/>
    <w:rsid w:val="00B3124D"/>
    <w:rsid w:val="00B313BD"/>
    <w:rsid w:val="00B315B2"/>
    <w:rsid w:val="00B32F3B"/>
    <w:rsid w:val="00B33264"/>
    <w:rsid w:val="00B33688"/>
    <w:rsid w:val="00B34403"/>
    <w:rsid w:val="00B344B7"/>
    <w:rsid w:val="00B345FF"/>
    <w:rsid w:val="00B34CEC"/>
    <w:rsid w:val="00B35C89"/>
    <w:rsid w:val="00B35C8F"/>
    <w:rsid w:val="00B36461"/>
    <w:rsid w:val="00B3684D"/>
    <w:rsid w:val="00B37538"/>
    <w:rsid w:val="00B37B79"/>
    <w:rsid w:val="00B40DB0"/>
    <w:rsid w:val="00B41ACA"/>
    <w:rsid w:val="00B434C6"/>
    <w:rsid w:val="00B438D6"/>
    <w:rsid w:val="00B43B9F"/>
    <w:rsid w:val="00B44093"/>
    <w:rsid w:val="00B44BAA"/>
    <w:rsid w:val="00B44FD2"/>
    <w:rsid w:val="00B46D20"/>
    <w:rsid w:val="00B50840"/>
    <w:rsid w:val="00B512AE"/>
    <w:rsid w:val="00B51733"/>
    <w:rsid w:val="00B51DE2"/>
    <w:rsid w:val="00B5367A"/>
    <w:rsid w:val="00B54076"/>
    <w:rsid w:val="00B541E8"/>
    <w:rsid w:val="00B54513"/>
    <w:rsid w:val="00B5496F"/>
    <w:rsid w:val="00B550B3"/>
    <w:rsid w:val="00B55663"/>
    <w:rsid w:val="00B55BCA"/>
    <w:rsid w:val="00B5675D"/>
    <w:rsid w:val="00B57720"/>
    <w:rsid w:val="00B5799F"/>
    <w:rsid w:val="00B57B12"/>
    <w:rsid w:val="00B60A71"/>
    <w:rsid w:val="00B61770"/>
    <w:rsid w:val="00B62972"/>
    <w:rsid w:val="00B62FFA"/>
    <w:rsid w:val="00B63A6D"/>
    <w:rsid w:val="00B63DAF"/>
    <w:rsid w:val="00B64A45"/>
    <w:rsid w:val="00B70795"/>
    <w:rsid w:val="00B70904"/>
    <w:rsid w:val="00B70F55"/>
    <w:rsid w:val="00B7109A"/>
    <w:rsid w:val="00B711E9"/>
    <w:rsid w:val="00B71C76"/>
    <w:rsid w:val="00B72BA5"/>
    <w:rsid w:val="00B748C1"/>
    <w:rsid w:val="00B760ED"/>
    <w:rsid w:val="00B76364"/>
    <w:rsid w:val="00B76453"/>
    <w:rsid w:val="00B764AC"/>
    <w:rsid w:val="00B76A54"/>
    <w:rsid w:val="00B80665"/>
    <w:rsid w:val="00B80E12"/>
    <w:rsid w:val="00B816B1"/>
    <w:rsid w:val="00B8183C"/>
    <w:rsid w:val="00B81D25"/>
    <w:rsid w:val="00B82ACB"/>
    <w:rsid w:val="00B82D43"/>
    <w:rsid w:val="00B833D9"/>
    <w:rsid w:val="00B83A6C"/>
    <w:rsid w:val="00B83F0A"/>
    <w:rsid w:val="00B8413F"/>
    <w:rsid w:val="00B84745"/>
    <w:rsid w:val="00B84E62"/>
    <w:rsid w:val="00B85A14"/>
    <w:rsid w:val="00B85BFE"/>
    <w:rsid w:val="00B85F96"/>
    <w:rsid w:val="00B868E7"/>
    <w:rsid w:val="00B86E4F"/>
    <w:rsid w:val="00B86E70"/>
    <w:rsid w:val="00B9185D"/>
    <w:rsid w:val="00B943B7"/>
    <w:rsid w:val="00B947C9"/>
    <w:rsid w:val="00B95599"/>
    <w:rsid w:val="00B95CAE"/>
    <w:rsid w:val="00BA0996"/>
    <w:rsid w:val="00BA1DB1"/>
    <w:rsid w:val="00BA2344"/>
    <w:rsid w:val="00BA2CFD"/>
    <w:rsid w:val="00BA4B8B"/>
    <w:rsid w:val="00BA5C45"/>
    <w:rsid w:val="00BA5FEA"/>
    <w:rsid w:val="00BA630A"/>
    <w:rsid w:val="00BA660E"/>
    <w:rsid w:val="00BA78DF"/>
    <w:rsid w:val="00BA7ECD"/>
    <w:rsid w:val="00BB0AA0"/>
    <w:rsid w:val="00BB0D98"/>
    <w:rsid w:val="00BB1FB2"/>
    <w:rsid w:val="00BB3216"/>
    <w:rsid w:val="00BB4123"/>
    <w:rsid w:val="00BB4A42"/>
    <w:rsid w:val="00BB6468"/>
    <w:rsid w:val="00BB683F"/>
    <w:rsid w:val="00BB76DD"/>
    <w:rsid w:val="00BB7DE4"/>
    <w:rsid w:val="00BC1F0F"/>
    <w:rsid w:val="00BC2DB7"/>
    <w:rsid w:val="00BC2DC4"/>
    <w:rsid w:val="00BC31FE"/>
    <w:rsid w:val="00BC44EE"/>
    <w:rsid w:val="00BC591B"/>
    <w:rsid w:val="00BC6C49"/>
    <w:rsid w:val="00BC78A0"/>
    <w:rsid w:val="00BD0613"/>
    <w:rsid w:val="00BD0847"/>
    <w:rsid w:val="00BD1665"/>
    <w:rsid w:val="00BD2032"/>
    <w:rsid w:val="00BD38CB"/>
    <w:rsid w:val="00BD4FAD"/>
    <w:rsid w:val="00BD5814"/>
    <w:rsid w:val="00BD585C"/>
    <w:rsid w:val="00BD6715"/>
    <w:rsid w:val="00BD6F45"/>
    <w:rsid w:val="00BE10D2"/>
    <w:rsid w:val="00BE14DF"/>
    <w:rsid w:val="00BE19B9"/>
    <w:rsid w:val="00BE1ECA"/>
    <w:rsid w:val="00BE2341"/>
    <w:rsid w:val="00BE31E8"/>
    <w:rsid w:val="00BE48E7"/>
    <w:rsid w:val="00BE5151"/>
    <w:rsid w:val="00BE65C7"/>
    <w:rsid w:val="00BE74B8"/>
    <w:rsid w:val="00BF0F4C"/>
    <w:rsid w:val="00BF1739"/>
    <w:rsid w:val="00BF1D79"/>
    <w:rsid w:val="00BF3300"/>
    <w:rsid w:val="00BF3B49"/>
    <w:rsid w:val="00BF4033"/>
    <w:rsid w:val="00BF4F98"/>
    <w:rsid w:val="00BF4FB5"/>
    <w:rsid w:val="00BF62EB"/>
    <w:rsid w:val="00BF65BE"/>
    <w:rsid w:val="00BF7EC1"/>
    <w:rsid w:val="00C01F64"/>
    <w:rsid w:val="00C020BF"/>
    <w:rsid w:val="00C02570"/>
    <w:rsid w:val="00C03FC3"/>
    <w:rsid w:val="00C043CC"/>
    <w:rsid w:val="00C0459E"/>
    <w:rsid w:val="00C060C5"/>
    <w:rsid w:val="00C06358"/>
    <w:rsid w:val="00C07E6D"/>
    <w:rsid w:val="00C105F7"/>
    <w:rsid w:val="00C1077E"/>
    <w:rsid w:val="00C109D8"/>
    <w:rsid w:val="00C11900"/>
    <w:rsid w:val="00C12F43"/>
    <w:rsid w:val="00C135FB"/>
    <w:rsid w:val="00C13718"/>
    <w:rsid w:val="00C17616"/>
    <w:rsid w:val="00C17D38"/>
    <w:rsid w:val="00C20763"/>
    <w:rsid w:val="00C21EA7"/>
    <w:rsid w:val="00C23300"/>
    <w:rsid w:val="00C235D5"/>
    <w:rsid w:val="00C23D52"/>
    <w:rsid w:val="00C23D63"/>
    <w:rsid w:val="00C24362"/>
    <w:rsid w:val="00C244B2"/>
    <w:rsid w:val="00C27461"/>
    <w:rsid w:val="00C27916"/>
    <w:rsid w:val="00C319DB"/>
    <w:rsid w:val="00C31F19"/>
    <w:rsid w:val="00C337A8"/>
    <w:rsid w:val="00C33E62"/>
    <w:rsid w:val="00C358FB"/>
    <w:rsid w:val="00C35EF7"/>
    <w:rsid w:val="00C3654F"/>
    <w:rsid w:val="00C37021"/>
    <w:rsid w:val="00C4064C"/>
    <w:rsid w:val="00C40759"/>
    <w:rsid w:val="00C40818"/>
    <w:rsid w:val="00C40B80"/>
    <w:rsid w:val="00C40DF5"/>
    <w:rsid w:val="00C40EA3"/>
    <w:rsid w:val="00C430C2"/>
    <w:rsid w:val="00C443C8"/>
    <w:rsid w:val="00C44B65"/>
    <w:rsid w:val="00C46729"/>
    <w:rsid w:val="00C468B4"/>
    <w:rsid w:val="00C51181"/>
    <w:rsid w:val="00C51610"/>
    <w:rsid w:val="00C51728"/>
    <w:rsid w:val="00C52ABC"/>
    <w:rsid w:val="00C52B9F"/>
    <w:rsid w:val="00C53B28"/>
    <w:rsid w:val="00C57102"/>
    <w:rsid w:val="00C5713F"/>
    <w:rsid w:val="00C57295"/>
    <w:rsid w:val="00C6228B"/>
    <w:rsid w:val="00C626AF"/>
    <w:rsid w:val="00C6293B"/>
    <w:rsid w:val="00C62CC1"/>
    <w:rsid w:val="00C64AF9"/>
    <w:rsid w:val="00C65403"/>
    <w:rsid w:val="00C6574D"/>
    <w:rsid w:val="00C65AF0"/>
    <w:rsid w:val="00C65D4E"/>
    <w:rsid w:val="00C6602C"/>
    <w:rsid w:val="00C67698"/>
    <w:rsid w:val="00C72734"/>
    <w:rsid w:val="00C74D87"/>
    <w:rsid w:val="00C75088"/>
    <w:rsid w:val="00C800B0"/>
    <w:rsid w:val="00C81748"/>
    <w:rsid w:val="00C81BB4"/>
    <w:rsid w:val="00C81E2E"/>
    <w:rsid w:val="00C81E91"/>
    <w:rsid w:val="00C82088"/>
    <w:rsid w:val="00C8428F"/>
    <w:rsid w:val="00C85198"/>
    <w:rsid w:val="00C869D8"/>
    <w:rsid w:val="00C86C0F"/>
    <w:rsid w:val="00C879BF"/>
    <w:rsid w:val="00C9067F"/>
    <w:rsid w:val="00C9171C"/>
    <w:rsid w:val="00C91A7A"/>
    <w:rsid w:val="00C92525"/>
    <w:rsid w:val="00C9339F"/>
    <w:rsid w:val="00C93987"/>
    <w:rsid w:val="00C94423"/>
    <w:rsid w:val="00C94B48"/>
    <w:rsid w:val="00C95A87"/>
    <w:rsid w:val="00C95B5A"/>
    <w:rsid w:val="00C96BCE"/>
    <w:rsid w:val="00C96C07"/>
    <w:rsid w:val="00CA1F8E"/>
    <w:rsid w:val="00CA2E90"/>
    <w:rsid w:val="00CA3EBD"/>
    <w:rsid w:val="00CA469F"/>
    <w:rsid w:val="00CA4801"/>
    <w:rsid w:val="00CB0BF9"/>
    <w:rsid w:val="00CB0C86"/>
    <w:rsid w:val="00CB1647"/>
    <w:rsid w:val="00CB1FF0"/>
    <w:rsid w:val="00CB2198"/>
    <w:rsid w:val="00CB3485"/>
    <w:rsid w:val="00CB46D4"/>
    <w:rsid w:val="00CB4D2D"/>
    <w:rsid w:val="00CB5640"/>
    <w:rsid w:val="00CB6A3B"/>
    <w:rsid w:val="00CB7156"/>
    <w:rsid w:val="00CB7A49"/>
    <w:rsid w:val="00CC0401"/>
    <w:rsid w:val="00CC0894"/>
    <w:rsid w:val="00CC212F"/>
    <w:rsid w:val="00CC24C4"/>
    <w:rsid w:val="00CC27DD"/>
    <w:rsid w:val="00CC2889"/>
    <w:rsid w:val="00CC31A2"/>
    <w:rsid w:val="00CC3D0C"/>
    <w:rsid w:val="00CC6114"/>
    <w:rsid w:val="00CC615B"/>
    <w:rsid w:val="00CC6703"/>
    <w:rsid w:val="00CC6AD5"/>
    <w:rsid w:val="00CC72D3"/>
    <w:rsid w:val="00CC7F98"/>
    <w:rsid w:val="00CD032A"/>
    <w:rsid w:val="00CD0511"/>
    <w:rsid w:val="00CD0EAA"/>
    <w:rsid w:val="00CD1D82"/>
    <w:rsid w:val="00CD26D5"/>
    <w:rsid w:val="00CD2C08"/>
    <w:rsid w:val="00CD3506"/>
    <w:rsid w:val="00CD4C1A"/>
    <w:rsid w:val="00CD51B4"/>
    <w:rsid w:val="00CE3E0E"/>
    <w:rsid w:val="00CE476F"/>
    <w:rsid w:val="00CE5938"/>
    <w:rsid w:val="00CE6793"/>
    <w:rsid w:val="00CF04C9"/>
    <w:rsid w:val="00CF0FE7"/>
    <w:rsid w:val="00CF2FF9"/>
    <w:rsid w:val="00CF316E"/>
    <w:rsid w:val="00CF33C7"/>
    <w:rsid w:val="00CF3BF0"/>
    <w:rsid w:val="00CF420C"/>
    <w:rsid w:val="00CF58D5"/>
    <w:rsid w:val="00CF60F8"/>
    <w:rsid w:val="00CF6740"/>
    <w:rsid w:val="00CF7200"/>
    <w:rsid w:val="00CF7D39"/>
    <w:rsid w:val="00D01D89"/>
    <w:rsid w:val="00D041A3"/>
    <w:rsid w:val="00D04AF4"/>
    <w:rsid w:val="00D05E58"/>
    <w:rsid w:val="00D07DCA"/>
    <w:rsid w:val="00D1283D"/>
    <w:rsid w:val="00D12A8B"/>
    <w:rsid w:val="00D12C37"/>
    <w:rsid w:val="00D14FE5"/>
    <w:rsid w:val="00D151D7"/>
    <w:rsid w:val="00D15748"/>
    <w:rsid w:val="00D213D9"/>
    <w:rsid w:val="00D2152F"/>
    <w:rsid w:val="00D2183B"/>
    <w:rsid w:val="00D22411"/>
    <w:rsid w:val="00D22CEB"/>
    <w:rsid w:val="00D25D36"/>
    <w:rsid w:val="00D271C4"/>
    <w:rsid w:val="00D27D63"/>
    <w:rsid w:val="00D300C6"/>
    <w:rsid w:val="00D31E99"/>
    <w:rsid w:val="00D3230E"/>
    <w:rsid w:val="00D3279C"/>
    <w:rsid w:val="00D32D56"/>
    <w:rsid w:val="00D3310A"/>
    <w:rsid w:val="00D34CDC"/>
    <w:rsid w:val="00D350B4"/>
    <w:rsid w:val="00D351B1"/>
    <w:rsid w:val="00D378CF"/>
    <w:rsid w:val="00D402B5"/>
    <w:rsid w:val="00D40B56"/>
    <w:rsid w:val="00D4145C"/>
    <w:rsid w:val="00D41E3F"/>
    <w:rsid w:val="00D4416F"/>
    <w:rsid w:val="00D44278"/>
    <w:rsid w:val="00D442BA"/>
    <w:rsid w:val="00D44354"/>
    <w:rsid w:val="00D44758"/>
    <w:rsid w:val="00D44EF4"/>
    <w:rsid w:val="00D4556B"/>
    <w:rsid w:val="00D464F4"/>
    <w:rsid w:val="00D47AC7"/>
    <w:rsid w:val="00D47C74"/>
    <w:rsid w:val="00D5129F"/>
    <w:rsid w:val="00D51A22"/>
    <w:rsid w:val="00D5234F"/>
    <w:rsid w:val="00D52B5E"/>
    <w:rsid w:val="00D52D3E"/>
    <w:rsid w:val="00D52E24"/>
    <w:rsid w:val="00D52F16"/>
    <w:rsid w:val="00D5444F"/>
    <w:rsid w:val="00D54893"/>
    <w:rsid w:val="00D54CE2"/>
    <w:rsid w:val="00D55803"/>
    <w:rsid w:val="00D56BB0"/>
    <w:rsid w:val="00D57C85"/>
    <w:rsid w:val="00D57F34"/>
    <w:rsid w:val="00D60194"/>
    <w:rsid w:val="00D60B0F"/>
    <w:rsid w:val="00D61276"/>
    <w:rsid w:val="00D639D2"/>
    <w:rsid w:val="00D63C7D"/>
    <w:rsid w:val="00D63CFB"/>
    <w:rsid w:val="00D644F4"/>
    <w:rsid w:val="00D67CCD"/>
    <w:rsid w:val="00D7020E"/>
    <w:rsid w:val="00D70281"/>
    <w:rsid w:val="00D7143D"/>
    <w:rsid w:val="00D721EB"/>
    <w:rsid w:val="00D729FF"/>
    <w:rsid w:val="00D72DD4"/>
    <w:rsid w:val="00D738FA"/>
    <w:rsid w:val="00D74279"/>
    <w:rsid w:val="00D7457C"/>
    <w:rsid w:val="00D74FE8"/>
    <w:rsid w:val="00D75E33"/>
    <w:rsid w:val="00D76EF2"/>
    <w:rsid w:val="00D805A2"/>
    <w:rsid w:val="00D8165F"/>
    <w:rsid w:val="00D816EE"/>
    <w:rsid w:val="00D817E8"/>
    <w:rsid w:val="00D8265E"/>
    <w:rsid w:val="00D83F33"/>
    <w:rsid w:val="00D85B72"/>
    <w:rsid w:val="00D85BD9"/>
    <w:rsid w:val="00D86381"/>
    <w:rsid w:val="00D86430"/>
    <w:rsid w:val="00D8652E"/>
    <w:rsid w:val="00D86EE4"/>
    <w:rsid w:val="00D907E9"/>
    <w:rsid w:val="00D91044"/>
    <w:rsid w:val="00D920EA"/>
    <w:rsid w:val="00D92AE2"/>
    <w:rsid w:val="00D93A65"/>
    <w:rsid w:val="00D94486"/>
    <w:rsid w:val="00D95177"/>
    <w:rsid w:val="00D955AA"/>
    <w:rsid w:val="00D97641"/>
    <w:rsid w:val="00DA0318"/>
    <w:rsid w:val="00DA0854"/>
    <w:rsid w:val="00DA0A3B"/>
    <w:rsid w:val="00DA0CCD"/>
    <w:rsid w:val="00DA13D1"/>
    <w:rsid w:val="00DA1EF1"/>
    <w:rsid w:val="00DA1FA7"/>
    <w:rsid w:val="00DA2051"/>
    <w:rsid w:val="00DA2CF9"/>
    <w:rsid w:val="00DA4E27"/>
    <w:rsid w:val="00DA6289"/>
    <w:rsid w:val="00DA646E"/>
    <w:rsid w:val="00DA65E4"/>
    <w:rsid w:val="00DA6A53"/>
    <w:rsid w:val="00DA7DA9"/>
    <w:rsid w:val="00DB159A"/>
    <w:rsid w:val="00DB1643"/>
    <w:rsid w:val="00DB1BF8"/>
    <w:rsid w:val="00DB27ED"/>
    <w:rsid w:val="00DB2EBF"/>
    <w:rsid w:val="00DB2EE4"/>
    <w:rsid w:val="00DB42D6"/>
    <w:rsid w:val="00DB4D1A"/>
    <w:rsid w:val="00DB4F86"/>
    <w:rsid w:val="00DB5655"/>
    <w:rsid w:val="00DB6257"/>
    <w:rsid w:val="00DB7749"/>
    <w:rsid w:val="00DB797A"/>
    <w:rsid w:val="00DB7CBF"/>
    <w:rsid w:val="00DC28C6"/>
    <w:rsid w:val="00DC29B2"/>
    <w:rsid w:val="00DC3DF1"/>
    <w:rsid w:val="00DC400E"/>
    <w:rsid w:val="00DC4455"/>
    <w:rsid w:val="00DC787C"/>
    <w:rsid w:val="00DD0865"/>
    <w:rsid w:val="00DD1083"/>
    <w:rsid w:val="00DD1530"/>
    <w:rsid w:val="00DD1FA0"/>
    <w:rsid w:val="00DD2D30"/>
    <w:rsid w:val="00DD3080"/>
    <w:rsid w:val="00DD3D01"/>
    <w:rsid w:val="00DD50E3"/>
    <w:rsid w:val="00DD662C"/>
    <w:rsid w:val="00DD6965"/>
    <w:rsid w:val="00DE03B8"/>
    <w:rsid w:val="00DE0B8A"/>
    <w:rsid w:val="00DE1C14"/>
    <w:rsid w:val="00DE2DED"/>
    <w:rsid w:val="00DE3A04"/>
    <w:rsid w:val="00DE4263"/>
    <w:rsid w:val="00DE5432"/>
    <w:rsid w:val="00DE593A"/>
    <w:rsid w:val="00DE60C8"/>
    <w:rsid w:val="00DE643C"/>
    <w:rsid w:val="00DE64F4"/>
    <w:rsid w:val="00DE70B5"/>
    <w:rsid w:val="00DE77E4"/>
    <w:rsid w:val="00DF0173"/>
    <w:rsid w:val="00DF0697"/>
    <w:rsid w:val="00DF2EDF"/>
    <w:rsid w:val="00DF3268"/>
    <w:rsid w:val="00DF3AE6"/>
    <w:rsid w:val="00DF4373"/>
    <w:rsid w:val="00DF5982"/>
    <w:rsid w:val="00DF61B6"/>
    <w:rsid w:val="00DF6B91"/>
    <w:rsid w:val="00E01F9C"/>
    <w:rsid w:val="00E03876"/>
    <w:rsid w:val="00E04690"/>
    <w:rsid w:val="00E05013"/>
    <w:rsid w:val="00E07E2C"/>
    <w:rsid w:val="00E11DDC"/>
    <w:rsid w:val="00E12AF1"/>
    <w:rsid w:val="00E16538"/>
    <w:rsid w:val="00E17F9E"/>
    <w:rsid w:val="00E21287"/>
    <w:rsid w:val="00E21939"/>
    <w:rsid w:val="00E21C9F"/>
    <w:rsid w:val="00E22E19"/>
    <w:rsid w:val="00E2418C"/>
    <w:rsid w:val="00E2443B"/>
    <w:rsid w:val="00E246C3"/>
    <w:rsid w:val="00E24FCF"/>
    <w:rsid w:val="00E2726A"/>
    <w:rsid w:val="00E27510"/>
    <w:rsid w:val="00E278C0"/>
    <w:rsid w:val="00E27D2A"/>
    <w:rsid w:val="00E30D37"/>
    <w:rsid w:val="00E30F32"/>
    <w:rsid w:val="00E32BCA"/>
    <w:rsid w:val="00E334CF"/>
    <w:rsid w:val="00E33828"/>
    <w:rsid w:val="00E3395C"/>
    <w:rsid w:val="00E34CBF"/>
    <w:rsid w:val="00E36A35"/>
    <w:rsid w:val="00E37430"/>
    <w:rsid w:val="00E37ED8"/>
    <w:rsid w:val="00E42901"/>
    <w:rsid w:val="00E43F76"/>
    <w:rsid w:val="00E4427B"/>
    <w:rsid w:val="00E4652E"/>
    <w:rsid w:val="00E467F4"/>
    <w:rsid w:val="00E46B6D"/>
    <w:rsid w:val="00E50059"/>
    <w:rsid w:val="00E500BD"/>
    <w:rsid w:val="00E520E0"/>
    <w:rsid w:val="00E521A7"/>
    <w:rsid w:val="00E522C7"/>
    <w:rsid w:val="00E52CC0"/>
    <w:rsid w:val="00E52D8B"/>
    <w:rsid w:val="00E54A93"/>
    <w:rsid w:val="00E54ACC"/>
    <w:rsid w:val="00E5515E"/>
    <w:rsid w:val="00E557DE"/>
    <w:rsid w:val="00E5584F"/>
    <w:rsid w:val="00E56552"/>
    <w:rsid w:val="00E56726"/>
    <w:rsid w:val="00E5749C"/>
    <w:rsid w:val="00E57EA0"/>
    <w:rsid w:val="00E610C3"/>
    <w:rsid w:val="00E614B2"/>
    <w:rsid w:val="00E61854"/>
    <w:rsid w:val="00E619E5"/>
    <w:rsid w:val="00E61B70"/>
    <w:rsid w:val="00E628E4"/>
    <w:rsid w:val="00E62C3F"/>
    <w:rsid w:val="00E634C9"/>
    <w:rsid w:val="00E64554"/>
    <w:rsid w:val="00E650E0"/>
    <w:rsid w:val="00E65FE1"/>
    <w:rsid w:val="00E66622"/>
    <w:rsid w:val="00E66B2B"/>
    <w:rsid w:val="00E71F3B"/>
    <w:rsid w:val="00E72A91"/>
    <w:rsid w:val="00E72EE8"/>
    <w:rsid w:val="00E73DCE"/>
    <w:rsid w:val="00E75256"/>
    <w:rsid w:val="00E75853"/>
    <w:rsid w:val="00E76175"/>
    <w:rsid w:val="00E76E65"/>
    <w:rsid w:val="00E778D2"/>
    <w:rsid w:val="00E8013C"/>
    <w:rsid w:val="00E81559"/>
    <w:rsid w:val="00E81D7E"/>
    <w:rsid w:val="00E82B14"/>
    <w:rsid w:val="00E85584"/>
    <w:rsid w:val="00E85B9C"/>
    <w:rsid w:val="00E866E1"/>
    <w:rsid w:val="00E87600"/>
    <w:rsid w:val="00E900CB"/>
    <w:rsid w:val="00E90579"/>
    <w:rsid w:val="00E90B9F"/>
    <w:rsid w:val="00E91372"/>
    <w:rsid w:val="00E92602"/>
    <w:rsid w:val="00E9379D"/>
    <w:rsid w:val="00E93D9C"/>
    <w:rsid w:val="00E94EC6"/>
    <w:rsid w:val="00E95750"/>
    <w:rsid w:val="00E964C4"/>
    <w:rsid w:val="00E97A2F"/>
    <w:rsid w:val="00EA0233"/>
    <w:rsid w:val="00EA028D"/>
    <w:rsid w:val="00EA10C3"/>
    <w:rsid w:val="00EA1373"/>
    <w:rsid w:val="00EA250D"/>
    <w:rsid w:val="00EA35AD"/>
    <w:rsid w:val="00EA4030"/>
    <w:rsid w:val="00EA4CFC"/>
    <w:rsid w:val="00EA5C35"/>
    <w:rsid w:val="00EA5E5D"/>
    <w:rsid w:val="00EA5FD0"/>
    <w:rsid w:val="00EA62EF"/>
    <w:rsid w:val="00EA66F6"/>
    <w:rsid w:val="00EA6ABB"/>
    <w:rsid w:val="00EA729A"/>
    <w:rsid w:val="00EB0EAA"/>
    <w:rsid w:val="00EB1BF2"/>
    <w:rsid w:val="00EB2653"/>
    <w:rsid w:val="00EB33DC"/>
    <w:rsid w:val="00EB60A6"/>
    <w:rsid w:val="00EB6B6F"/>
    <w:rsid w:val="00EB760C"/>
    <w:rsid w:val="00EC0063"/>
    <w:rsid w:val="00EC0A84"/>
    <w:rsid w:val="00EC1072"/>
    <w:rsid w:val="00EC13D2"/>
    <w:rsid w:val="00EC15BE"/>
    <w:rsid w:val="00EC406C"/>
    <w:rsid w:val="00EC432D"/>
    <w:rsid w:val="00EC448B"/>
    <w:rsid w:val="00EC4F72"/>
    <w:rsid w:val="00EC4FB1"/>
    <w:rsid w:val="00EC65B1"/>
    <w:rsid w:val="00EC7280"/>
    <w:rsid w:val="00EC73D5"/>
    <w:rsid w:val="00EC7FDF"/>
    <w:rsid w:val="00ED1E8A"/>
    <w:rsid w:val="00ED3B1C"/>
    <w:rsid w:val="00ED40B8"/>
    <w:rsid w:val="00ED4B39"/>
    <w:rsid w:val="00ED4E47"/>
    <w:rsid w:val="00ED53F1"/>
    <w:rsid w:val="00ED59C3"/>
    <w:rsid w:val="00ED6BFA"/>
    <w:rsid w:val="00ED708B"/>
    <w:rsid w:val="00ED7354"/>
    <w:rsid w:val="00EE1ABC"/>
    <w:rsid w:val="00EE1D64"/>
    <w:rsid w:val="00EE23EF"/>
    <w:rsid w:val="00EE2621"/>
    <w:rsid w:val="00EE32B2"/>
    <w:rsid w:val="00EE37F8"/>
    <w:rsid w:val="00EE3C0D"/>
    <w:rsid w:val="00EE5EC8"/>
    <w:rsid w:val="00EE6661"/>
    <w:rsid w:val="00EE7179"/>
    <w:rsid w:val="00EF13D3"/>
    <w:rsid w:val="00EF1CD3"/>
    <w:rsid w:val="00EF2D6B"/>
    <w:rsid w:val="00EF364C"/>
    <w:rsid w:val="00EF4944"/>
    <w:rsid w:val="00EF5254"/>
    <w:rsid w:val="00EF52EA"/>
    <w:rsid w:val="00EF55D8"/>
    <w:rsid w:val="00EF6956"/>
    <w:rsid w:val="00EF6D13"/>
    <w:rsid w:val="00EF79E6"/>
    <w:rsid w:val="00F00FBE"/>
    <w:rsid w:val="00F011D9"/>
    <w:rsid w:val="00F018A7"/>
    <w:rsid w:val="00F0211E"/>
    <w:rsid w:val="00F03BB0"/>
    <w:rsid w:val="00F04700"/>
    <w:rsid w:val="00F06526"/>
    <w:rsid w:val="00F125FB"/>
    <w:rsid w:val="00F12E89"/>
    <w:rsid w:val="00F14037"/>
    <w:rsid w:val="00F15A4C"/>
    <w:rsid w:val="00F15DF3"/>
    <w:rsid w:val="00F15E07"/>
    <w:rsid w:val="00F163C9"/>
    <w:rsid w:val="00F17779"/>
    <w:rsid w:val="00F179EE"/>
    <w:rsid w:val="00F20974"/>
    <w:rsid w:val="00F2154E"/>
    <w:rsid w:val="00F21D30"/>
    <w:rsid w:val="00F21DFE"/>
    <w:rsid w:val="00F22FF8"/>
    <w:rsid w:val="00F2404A"/>
    <w:rsid w:val="00F24459"/>
    <w:rsid w:val="00F24689"/>
    <w:rsid w:val="00F24775"/>
    <w:rsid w:val="00F25F70"/>
    <w:rsid w:val="00F26AAA"/>
    <w:rsid w:val="00F278EC"/>
    <w:rsid w:val="00F302EA"/>
    <w:rsid w:val="00F3094D"/>
    <w:rsid w:val="00F30EF3"/>
    <w:rsid w:val="00F311C7"/>
    <w:rsid w:val="00F32925"/>
    <w:rsid w:val="00F33546"/>
    <w:rsid w:val="00F34802"/>
    <w:rsid w:val="00F34D96"/>
    <w:rsid w:val="00F41C23"/>
    <w:rsid w:val="00F41D8A"/>
    <w:rsid w:val="00F41D8D"/>
    <w:rsid w:val="00F45CA3"/>
    <w:rsid w:val="00F45D4E"/>
    <w:rsid w:val="00F46B13"/>
    <w:rsid w:val="00F478F3"/>
    <w:rsid w:val="00F50021"/>
    <w:rsid w:val="00F52560"/>
    <w:rsid w:val="00F53035"/>
    <w:rsid w:val="00F53AA3"/>
    <w:rsid w:val="00F53C9F"/>
    <w:rsid w:val="00F54BAD"/>
    <w:rsid w:val="00F550B7"/>
    <w:rsid w:val="00F5524F"/>
    <w:rsid w:val="00F5565A"/>
    <w:rsid w:val="00F61060"/>
    <w:rsid w:val="00F61835"/>
    <w:rsid w:val="00F61FA7"/>
    <w:rsid w:val="00F61FB5"/>
    <w:rsid w:val="00F66CEE"/>
    <w:rsid w:val="00F7215C"/>
    <w:rsid w:val="00F741D1"/>
    <w:rsid w:val="00F74466"/>
    <w:rsid w:val="00F752A1"/>
    <w:rsid w:val="00F75982"/>
    <w:rsid w:val="00F766F5"/>
    <w:rsid w:val="00F76B66"/>
    <w:rsid w:val="00F8029F"/>
    <w:rsid w:val="00F807DD"/>
    <w:rsid w:val="00F80B38"/>
    <w:rsid w:val="00F81008"/>
    <w:rsid w:val="00F825B4"/>
    <w:rsid w:val="00F8369E"/>
    <w:rsid w:val="00F84163"/>
    <w:rsid w:val="00F847C3"/>
    <w:rsid w:val="00F85FC2"/>
    <w:rsid w:val="00F86D62"/>
    <w:rsid w:val="00F878BB"/>
    <w:rsid w:val="00F92118"/>
    <w:rsid w:val="00F9222B"/>
    <w:rsid w:val="00F922C5"/>
    <w:rsid w:val="00F928C2"/>
    <w:rsid w:val="00F92A8D"/>
    <w:rsid w:val="00F933BE"/>
    <w:rsid w:val="00F9382B"/>
    <w:rsid w:val="00F94B8A"/>
    <w:rsid w:val="00F94BD7"/>
    <w:rsid w:val="00F94D68"/>
    <w:rsid w:val="00F95261"/>
    <w:rsid w:val="00F96584"/>
    <w:rsid w:val="00F9725D"/>
    <w:rsid w:val="00F97E1F"/>
    <w:rsid w:val="00F97E7E"/>
    <w:rsid w:val="00FA0AFC"/>
    <w:rsid w:val="00FA1F05"/>
    <w:rsid w:val="00FA2140"/>
    <w:rsid w:val="00FA33AE"/>
    <w:rsid w:val="00FA34E8"/>
    <w:rsid w:val="00FA4BED"/>
    <w:rsid w:val="00FA501B"/>
    <w:rsid w:val="00FA5E34"/>
    <w:rsid w:val="00FA64CD"/>
    <w:rsid w:val="00FB025D"/>
    <w:rsid w:val="00FB25AD"/>
    <w:rsid w:val="00FB43C5"/>
    <w:rsid w:val="00FB7BF3"/>
    <w:rsid w:val="00FB7E1B"/>
    <w:rsid w:val="00FC08B2"/>
    <w:rsid w:val="00FC4AD6"/>
    <w:rsid w:val="00FC54BD"/>
    <w:rsid w:val="00FC6546"/>
    <w:rsid w:val="00FC6680"/>
    <w:rsid w:val="00FC7789"/>
    <w:rsid w:val="00FD086C"/>
    <w:rsid w:val="00FD2B56"/>
    <w:rsid w:val="00FD3E8B"/>
    <w:rsid w:val="00FD559D"/>
    <w:rsid w:val="00FD58C4"/>
    <w:rsid w:val="00FD619D"/>
    <w:rsid w:val="00FD68E3"/>
    <w:rsid w:val="00FD7AAE"/>
    <w:rsid w:val="00FE0072"/>
    <w:rsid w:val="00FE08F2"/>
    <w:rsid w:val="00FE1EA2"/>
    <w:rsid w:val="00FE1FAF"/>
    <w:rsid w:val="00FE2274"/>
    <w:rsid w:val="00FE30A9"/>
    <w:rsid w:val="00FE3676"/>
    <w:rsid w:val="00FE377E"/>
    <w:rsid w:val="00FE4413"/>
    <w:rsid w:val="00FE515B"/>
    <w:rsid w:val="00FE71BD"/>
    <w:rsid w:val="00FE7BF8"/>
    <w:rsid w:val="00FF10DB"/>
    <w:rsid w:val="00FF1A23"/>
    <w:rsid w:val="00FF27F1"/>
    <w:rsid w:val="00FF3027"/>
    <w:rsid w:val="00FF42A6"/>
    <w:rsid w:val="00FF66AC"/>
    <w:rsid w:val="00FF6D74"/>
    <w:rsid w:val="00FF77B0"/>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A95954"/>
  <w15:docId w15:val="{E4EDEE5E-36DD-4ADE-8811-1A94DA303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nb-NO" w:eastAsia="en-US" w:bidi="ar-SA"/>
      </w:rPr>
    </w:rPrDefault>
    <w:pPrDefault>
      <w:pPr>
        <w:spacing w:line="280" w:lineRule="atLeast"/>
      </w:pPr>
    </w:pPrDefault>
  </w:docDefaults>
  <w:latentStyles w:defLockedState="0" w:defUIPriority="99" w:defSemiHidden="0" w:defUnhideWhenUsed="0" w:defQFormat="0" w:count="376">
    <w:lsdException w:name="Normal" w:uiPriority="11" w:qFormat="1"/>
    <w:lsdException w:name="heading 1" w:uiPriority="9" w:qFormat="1"/>
    <w:lsdException w:name="heading 2" w:semiHidden="1" w:uiPriority="1" w:unhideWhenUsed="1" w:qFormat="1"/>
    <w:lsdException w:name="heading 3" w:semiHidden="1" w:uiPriority="2" w:unhideWhenUsed="1" w:qFormat="1"/>
    <w:lsdException w:name="heading 4" w:semiHidden="1" w:uiPriority="13"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9" w:unhideWhenUsed="1" w:qFormat="1"/>
    <w:lsdException w:name="footer" w:semiHidden="1" w:uiPriority="20" w:unhideWhenUsed="1" w:qFormat="1"/>
    <w:lsdException w:name="index heading" w:semiHidden="1" w:unhideWhenUsed="1"/>
    <w:lsdException w:name="caption" w:uiPriority="1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7" w:unhideWhenUsed="1" w:qFormat="1"/>
    <w:lsdException w:name="List Number" w:semiHidden="1" w:uiPriority="1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1"/>
    <w:lsdException w:name="Closing" w:semiHidden="1" w:unhideWhenUsed="1"/>
    <w:lsdException w:name="Signature" w:semiHidden="1" w:unhideWhenUsed="1"/>
    <w:lsdException w:name="Default Paragraph Font" w:semiHidden="1" w:uiPriority="1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2"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959"/>
    <w:pPr>
      <w:spacing w:after="170" w:line="240" w:lineRule="atLeast"/>
    </w:pPr>
    <w:rPr>
      <w:rFonts w:asciiTheme="minorHAnsi" w:hAnsiTheme="minorHAnsi"/>
      <w:sz w:val="20"/>
    </w:rPr>
  </w:style>
  <w:style w:type="paragraph" w:styleId="Overskrift1">
    <w:name w:val="heading 1"/>
    <w:basedOn w:val="Normal"/>
    <w:next w:val="Normal"/>
    <w:link w:val="Overskrift1Tegn"/>
    <w:uiPriority w:val="9"/>
    <w:qFormat/>
    <w:rsid w:val="001B3976"/>
    <w:pPr>
      <w:keepNext/>
      <w:keepLines/>
      <w:pageBreakBefore/>
      <w:framePr w:w="9072" w:wrap="around" w:vAnchor="text" w:hAnchor="text" w:y="1"/>
      <w:numPr>
        <w:numId w:val="17"/>
      </w:numPr>
      <w:tabs>
        <w:tab w:val="left" w:pos="357"/>
        <w:tab w:val="left" w:pos="560"/>
      </w:tabs>
      <w:spacing w:after="340" w:line="440" w:lineRule="atLeast"/>
      <w:outlineLvl w:val="0"/>
    </w:pPr>
    <w:rPr>
      <w:rFonts w:asciiTheme="majorHAnsi" w:eastAsiaTheme="majorEastAsia" w:hAnsiTheme="majorHAnsi" w:cstheme="majorBidi"/>
      <w:bCs/>
      <w:color w:val="0076BE" w:themeColor="text2"/>
      <w:sz w:val="36"/>
      <w:szCs w:val="28"/>
    </w:rPr>
  </w:style>
  <w:style w:type="paragraph" w:styleId="Overskrift2">
    <w:name w:val="heading 2"/>
    <w:basedOn w:val="Normal"/>
    <w:next w:val="Normal"/>
    <w:link w:val="Overskrift2Tegn"/>
    <w:uiPriority w:val="1"/>
    <w:qFormat/>
    <w:rsid w:val="00376745"/>
    <w:pPr>
      <w:keepNext/>
      <w:keepLines/>
      <w:numPr>
        <w:ilvl w:val="1"/>
        <w:numId w:val="17"/>
      </w:numPr>
      <w:spacing w:before="227" w:after="113" w:line="360" w:lineRule="atLeast"/>
      <w:outlineLvl w:val="1"/>
    </w:pPr>
    <w:rPr>
      <w:rFonts w:asciiTheme="majorHAnsi" w:eastAsiaTheme="majorEastAsia" w:hAnsiTheme="majorHAnsi" w:cstheme="majorBidi"/>
      <w:bCs/>
      <w:color w:val="0076BE" w:themeColor="text2"/>
      <w:sz w:val="30"/>
      <w:szCs w:val="26"/>
    </w:rPr>
  </w:style>
  <w:style w:type="paragraph" w:styleId="Overskrift3">
    <w:name w:val="heading 3"/>
    <w:basedOn w:val="Normal"/>
    <w:next w:val="Normal"/>
    <w:link w:val="Overskrift3Tegn"/>
    <w:uiPriority w:val="2"/>
    <w:qFormat/>
    <w:rsid w:val="00434BE4"/>
    <w:pPr>
      <w:keepNext/>
      <w:keepLines/>
      <w:numPr>
        <w:ilvl w:val="2"/>
        <w:numId w:val="17"/>
      </w:numPr>
      <w:spacing w:before="57" w:after="57"/>
      <w:outlineLvl w:val="2"/>
    </w:pPr>
    <w:rPr>
      <w:rFonts w:asciiTheme="majorHAnsi" w:eastAsiaTheme="majorEastAsia" w:hAnsiTheme="majorHAnsi" w:cstheme="majorBidi"/>
      <w:b/>
      <w:bCs/>
      <w:color w:val="0076BE" w:themeColor="text2"/>
    </w:rPr>
  </w:style>
  <w:style w:type="paragraph" w:styleId="Overskrift4">
    <w:name w:val="heading 4"/>
    <w:basedOn w:val="Normal"/>
    <w:next w:val="Normal"/>
    <w:link w:val="Overskrift4Tegn"/>
    <w:uiPriority w:val="7"/>
    <w:qFormat/>
    <w:rsid w:val="003D3890"/>
    <w:pPr>
      <w:keepNext/>
      <w:keepLines/>
      <w:spacing w:before="57" w:after="57"/>
      <w:outlineLvl w:val="3"/>
    </w:pPr>
    <w:rPr>
      <w:rFonts w:asciiTheme="majorHAnsi" w:eastAsiaTheme="majorEastAsia" w:hAnsiTheme="majorHAnsi" w:cstheme="majorBidi"/>
      <w:b/>
      <w:bCs/>
      <w:iCs/>
      <w:color w:val="0076BE" w:themeColor="text2"/>
    </w:rPr>
  </w:style>
  <w:style w:type="paragraph" w:styleId="Overskrift5">
    <w:name w:val="heading 5"/>
    <w:basedOn w:val="Normal"/>
    <w:next w:val="Normal"/>
    <w:link w:val="Overskrift5Tegn"/>
    <w:uiPriority w:val="9"/>
    <w:semiHidden/>
    <w:unhideWhenUsed/>
    <w:rsid w:val="00376745"/>
    <w:pPr>
      <w:keepNext/>
      <w:keepLines/>
      <w:spacing w:before="200" w:after="0"/>
      <w:outlineLvl w:val="4"/>
    </w:pPr>
    <w:rPr>
      <w:rFonts w:asciiTheme="majorHAnsi" w:eastAsiaTheme="majorEastAsia" w:hAnsiTheme="majorHAnsi" w:cstheme="majorBidi"/>
      <w:color w:val="3358AA" w:themeColor="accent1" w:themeShade="7F"/>
    </w:rPr>
  </w:style>
  <w:style w:type="paragraph" w:styleId="Overskrift6">
    <w:name w:val="heading 6"/>
    <w:aliases w:val="Overskrift 1 Vedlegg"/>
    <w:basedOn w:val="Overskrift1"/>
    <w:next w:val="Normal"/>
    <w:link w:val="Overskrift6Tegn"/>
    <w:uiPriority w:val="9"/>
    <w:qFormat/>
    <w:rsid w:val="002F24D2"/>
    <w:pPr>
      <w:framePr w:wrap="around"/>
      <w:numPr>
        <w:numId w:val="1"/>
      </w:numPr>
      <w:spacing w:before="200"/>
      <w:ind w:left="1985" w:hanging="1985"/>
      <w:outlineLvl w:val="5"/>
    </w:pPr>
    <w:rPr>
      <w:iCs/>
    </w:rPr>
  </w:style>
  <w:style w:type="paragraph" w:styleId="Overskrift7">
    <w:name w:val="heading 7"/>
    <w:aliases w:val="Overskrift 2 Vedlegg"/>
    <w:basedOn w:val="Overskrift2"/>
    <w:next w:val="Normal"/>
    <w:link w:val="Overskrift7Tegn"/>
    <w:uiPriority w:val="9"/>
    <w:qFormat/>
    <w:rsid w:val="00066632"/>
    <w:pPr>
      <w:numPr>
        <w:numId w:val="1"/>
      </w:numPr>
      <w:outlineLvl w:val="6"/>
    </w:pPr>
    <w:rPr>
      <w:iCs/>
    </w:rPr>
  </w:style>
  <w:style w:type="paragraph" w:styleId="Overskrift8">
    <w:name w:val="heading 8"/>
    <w:aliases w:val="Overskrift 3 Vedlegg"/>
    <w:basedOn w:val="Normal"/>
    <w:next w:val="Normal"/>
    <w:link w:val="Overskrift8Tegn"/>
    <w:uiPriority w:val="9"/>
    <w:qFormat/>
    <w:rsid w:val="00066632"/>
    <w:pPr>
      <w:keepNext/>
      <w:keepLines/>
      <w:numPr>
        <w:ilvl w:val="2"/>
        <w:numId w:val="1"/>
      </w:numPr>
      <w:spacing w:before="57" w:after="57"/>
      <w:outlineLvl w:val="7"/>
    </w:pPr>
    <w:rPr>
      <w:rFonts w:asciiTheme="majorHAnsi" w:eastAsiaTheme="majorEastAsia" w:hAnsiTheme="majorHAnsi" w:cstheme="majorBidi"/>
      <w:b/>
      <w:color w:val="0076BE" w:themeColor="text2"/>
      <w:szCs w:val="20"/>
    </w:rPr>
  </w:style>
  <w:style w:type="paragraph" w:styleId="Overskrift9">
    <w:name w:val="heading 9"/>
    <w:aliases w:val="Overskrift 4 Vedlegg"/>
    <w:basedOn w:val="Normal"/>
    <w:next w:val="Normal"/>
    <w:link w:val="Overskrift9Tegn"/>
    <w:uiPriority w:val="18"/>
    <w:qFormat/>
    <w:rsid w:val="00066632"/>
    <w:pPr>
      <w:keepNext/>
      <w:keepLines/>
      <w:spacing w:before="57" w:after="57"/>
      <w:outlineLvl w:val="8"/>
    </w:pPr>
    <w:rPr>
      <w:rFonts w:asciiTheme="majorHAnsi" w:eastAsiaTheme="majorEastAsia" w:hAnsiTheme="majorHAnsi" w:cstheme="majorBidi"/>
      <w:b/>
      <w:iCs/>
      <w:color w:val="0076BE" w:themeColor="text2"/>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1"/>
    <w:rsid w:val="000B3BF5"/>
    <w:pPr>
      <w:spacing w:line="520" w:lineRule="atLeast"/>
      <w:contextualSpacing/>
    </w:pPr>
    <w:rPr>
      <w:rFonts w:asciiTheme="majorHAnsi" w:eastAsiaTheme="majorEastAsia" w:hAnsiTheme="majorHAnsi" w:cstheme="majorBidi"/>
      <w:color w:val="0076BE" w:themeColor="text2"/>
      <w:kern w:val="28"/>
      <w:sz w:val="44"/>
      <w:szCs w:val="52"/>
    </w:rPr>
  </w:style>
  <w:style w:type="character" w:customStyle="1" w:styleId="TittelTegn">
    <w:name w:val="Tittel Tegn"/>
    <w:basedOn w:val="Standardskriftforavsnitt"/>
    <w:link w:val="Tittel"/>
    <w:uiPriority w:val="11"/>
    <w:rsid w:val="00FE3676"/>
    <w:rPr>
      <w:rFonts w:asciiTheme="majorHAnsi" w:eastAsiaTheme="majorEastAsia" w:hAnsiTheme="majorHAnsi" w:cstheme="majorBidi"/>
      <w:color w:val="0076BE" w:themeColor="text2"/>
      <w:kern w:val="28"/>
      <w:sz w:val="44"/>
      <w:szCs w:val="52"/>
    </w:rPr>
  </w:style>
  <w:style w:type="paragraph" w:customStyle="1" w:styleId="Ingress">
    <w:name w:val="Ingress"/>
    <w:basedOn w:val="Normal"/>
    <w:uiPriority w:val="1"/>
    <w:qFormat/>
    <w:rsid w:val="00AE6077"/>
    <w:pPr>
      <w:spacing w:before="170" w:line="320" w:lineRule="atLeast"/>
    </w:pPr>
    <w:rPr>
      <w:rFonts w:ascii="Georgia" w:hAnsi="Georgia"/>
      <w:i/>
    </w:rPr>
  </w:style>
  <w:style w:type="character" w:customStyle="1" w:styleId="Overskrift1Tegn">
    <w:name w:val="Overskrift 1 Tegn"/>
    <w:basedOn w:val="Standardskriftforavsnitt"/>
    <w:link w:val="Overskrift1"/>
    <w:uiPriority w:val="4"/>
    <w:rsid w:val="00FE3676"/>
    <w:rPr>
      <w:rFonts w:asciiTheme="majorHAnsi" w:eastAsiaTheme="majorEastAsia" w:hAnsiTheme="majorHAnsi" w:cstheme="majorBidi"/>
      <w:bCs/>
      <w:color w:val="0076BE" w:themeColor="text2"/>
      <w:sz w:val="36"/>
      <w:szCs w:val="28"/>
    </w:rPr>
  </w:style>
  <w:style w:type="character" w:customStyle="1" w:styleId="Overskrift2Tegn">
    <w:name w:val="Overskrift 2 Tegn"/>
    <w:basedOn w:val="Standardskriftforavsnitt"/>
    <w:link w:val="Overskrift2"/>
    <w:uiPriority w:val="5"/>
    <w:rsid w:val="00FE3676"/>
    <w:rPr>
      <w:rFonts w:asciiTheme="majorHAnsi" w:eastAsiaTheme="majorEastAsia" w:hAnsiTheme="majorHAnsi" w:cstheme="majorBidi"/>
      <w:bCs/>
      <w:color w:val="0076BE" w:themeColor="text2"/>
      <w:sz w:val="30"/>
      <w:szCs w:val="26"/>
    </w:rPr>
  </w:style>
  <w:style w:type="character" w:customStyle="1" w:styleId="Overskrift3Tegn">
    <w:name w:val="Overskrift 3 Tegn"/>
    <w:basedOn w:val="Standardskriftforavsnitt"/>
    <w:link w:val="Overskrift3"/>
    <w:uiPriority w:val="6"/>
    <w:rsid w:val="00FE3676"/>
    <w:rPr>
      <w:rFonts w:asciiTheme="majorHAnsi" w:eastAsiaTheme="majorEastAsia" w:hAnsiTheme="majorHAnsi" w:cstheme="majorBidi"/>
      <w:b/>
      <w:bCs/>
      <w:color w:val="0076BE" w:themeColor="text2"/>
      <w:sz w:val="20"/>
    </w:rPr>
  </w:style>
  <w:style w:type="character" w:customStyle="1" w:styleId="Overskrift4Tegn">
    <w:name w:val="Overskrift 4 Tegn"/>
    <w:basedOn w:val="Standardskriftforavsnitt"/>
    <w:link w:val="Overskrift4"/>
    <w:uiPriority w:val="7"/>
    <w:rsid w:val="00FE3676"/>
    <w:rPr>
      <w:rFonts w:asciiTheme="majorHAnsi" w:eastAsiaTheme="majorEastAsia" w:hAnsiTheme="majorHAnsi" w:cstheme="majorBidi"/>
      <w:b/>
      <w:bCs/>
      <w:iCs/>
      <w:color w:val="0076BE" w:themeColor="text2"/>
      <w:sz w:val="20"/>
    </w:rPr>
  </w:style>
  <w:style w:type="character" w:customStyle="1" w:styleId="Overskrift5Tegn">
    <w:name w:val="Overskrift 5 Tegn"/>
    <w:basedOn w:val="Standardskriftforavsnitt"/>
    <w:link w:val="Overskrift5"/>
    <w:uiPriority w:val="99"/>
    <w:semiHidden/>
    <w:rsid w:val="003441B7"/>
    <w:rPr>
      <w:rFonts w:asciiTheme="majorHAnsi" w:eastAsiaTheme="majorEastAsia" w:hAnsiTheme="majorHAnsi" w:cstheme="majorBidi"/>
      <w:color w:val="3358AA" w:themeColor="accent1" w:themeShade="7F"/>
      <w:sz w:val="20"/>
    </w:rPr>
  </w:style>
  <w:style w:type="character" w:customStyle="1" w:styleId="Overskrift6Tegn">
    <w:name w:val="Overskrift 6 Tegn"/>
    <w:aliases w:val="Overskrift 1 Vedlegg Tegn"/>
    <w:basedOn w:val="Standardskriftforavsnitt"/>
    <w:link w:val="Overskrift6"/>
    <w:uiPriority w:val="18"/>
    <w:rsid w:val="002F24D2"/>
    <w:rPr>
      <w:rFonts w:asciiTheme="majorHAnsi" w:eastAsiaTheme="majorEastAsia" w:hAnsiTheme="majorHAnsi" w:cstheme="majorBidi"/>
      <w:bCs/>
      <w:iCs/>
      <w:color w:val="0076BE" w:themeColor="text2"/>
      <w:sz w:val="36"/>
      <w:szCs w:val="28"/>
    </w:rPr>
  </w:style>
  <w:style w:type="character" w:customStyle="1" w:styleId="Overskrift7Tegn">
    <w:name w:val="Overskrift 7 Tegn"/>
    <w:aliases w:val="Overskrift 2 Vedlegg Tegn"/>
    <w:basedOn w:val="Standardskriftforavsnitt"/>
    <w:link w:val="Overskrift7"/>
    <w:uiPriority w:val="18"/>
    <w:rsid w:val="00066632"/>
    <w:rPr>
      <w:rFonts w:asciiTheme="majorHAnsi" w:eastAsiaTheme="majorEastAsia" w:hAnsiTheme="majorHAnsi" w:cstheme="majorBidi"/>
      <w:bCs/>
      <w:iCs/>
      <w:color w:val="0076BE" w:themeColor="text2"/>
      <w:sz w:val="30"/>
      <w:szCs w:val="26"/>
    </w:rPr>
  </w:style>
  <w:style w:type="character" w:customStyle="1" w:styleId="Overskrift8Tegn">
    <w:name w:val="Overskrift 8 Tegn"/>
    <w:aliases w:val="Overskrift 3 Vedlegg Tegn"/>
    <w:basedOn w:val="Standardskriftforavsnitt"/>
    <w:link w:val="Overskrift8"/>
    <w:uiPriority w:val="18"/>
    <w:rsid w:val="00066632"/>
    <w:rPr>
      <w:rFonts w:asciiTheme="majorHAnsi" w:eastAsiaTheme="majorEastAsia" w:hAnsiTheme="majorHAnsi" w:cstheme="majorBidi"/>
      <w:b/>
      <w:color w:val="0076BE" w:themeColor="text2"/>
      <w:sz w:val="20"/>
      <w:szCs w:val="20"/>
    </w:rPr>
  </w:style>
  <w:style w:type="character" w:customStyle="1" w:styleId="Overskrift9Tegn">
    <w:name w:val="Overskrift 9 Tegn"/>
    <w:aliases w:val="Overskrift 4 Vedlegg Tegn"/>
    <w:basedOn w:val="Standardskriftforavsnitt"/>
    <w:link w:val="Overskrift9"/>
    <w:uiPriority w:val="18"/>
    <w:rsid w:val="00066632"/>
    <w:rPr>
      <w:rFonts w:asciiTheme="majorHAnsi" w:eastAsiaTheme="majorEastAsia" w:hAnsiTheme="majorHAnsi" w:cstheme="majorBidi"/>
      <w:b/>
      <w:iCs/>
      <w:color w:val="0076BE" w:themeColor="text2"/>
      <w:sz w:val="20"/>
      <w:szCs w:val="20"/>
    </w:rPr>
  </w:style>
  <w:style w:type="paragraph" w:styleId="Punktliste">
    <w:name w:val="List Bullet"/>
    <w:basedOn w:val="Normal"/>
    <w:uiPriority w:val="99"/>
    <w:semiHidden/>
    <w:qFormat/>
    <w:rsid w:val="00C72734"/>
    <w:pPr>
      <w:numPr>
        <w:numId w:val="2"/>
      </w:numPr>
      <w:ind w:left="357" w:hanging="357"/>
      <w:contextualSpacing/>
    </w:pPr>
  </w:style>
  <w:style w:type="paragraph" w:styleId="Bildetekst">
    <w:name w:val="caption"/>
    <w:basedOn w:val="Mellomtittel"/>
    <w:next w:val="Normal"/>
    <w:uiPriority w:val="17"/>
    <w:qFormat/>
    <w:rsid w:val="00CF316E"/>
  </w:style>
  <w:style w:type="character" w:styleId="Sterk">
    <w:name w:val="Strong"/>
    <w:basedOn w:val="Standardskriftforavsnitt"/>
    <w:uiPriority w:val="99"/>
    <w:semiHidden/>
    <w:rsid w:val="0044794A"/>
    <w:rPr>
      <w:b/>
      <w:bCs/>
    </w:rPr>
  </w:style>
  <w:style w:type="paragraph" w:styleId="Sitat">
    <w:name w:val="Quote"/>
    <w:basedOn w:val="Normal"/>
    <w:next w:val="Normal"/>
    <w:link w:val="SitatTegn"/>
    <w:uiPriority w:val="12"/>
    <w:qFormat/>
    <w:rsid w:val="00C65403"/>
    <w:pPr>
      <w:pBdr>
        <w:bottom w:val="single" w:sz="4" w:space="11" w:color="333333"/>
      </w:pBdr>
      <w:spacing w:line="320" w:lineRule="atLeast"/>
      <w:ind w:left="357" w:right="720"/>
    </w:pPr>
    <w:rPr>
      <w:rFonts w:ascii="Georgia" w:hAnsi="Georgia"/>
      <w:i/>
      <w:iCs/>
      <w:color w:val="333333"/>
    </w:rPr>
  </w:style>
  <w:style w:type="character" w:customStyle="1" w:styleId="SitatTegn">
    <w:name w:val="Sitat Tegn"/>
    <w:basedOn w:val="Standardskriftforavsnitt"/>
    <w:link w:val="Sitat"/>
    <w:uiPriority w:val="12"/>
    <w:rsid w:val="003441B7"/>
    <w:rPr>
      <w:rFonts w:ascii="Georgia" w:hAnsi="Georgia"/>
      <w:i/>
      <w:iCs/>
      <w:color w:val="333333"/>
      <w:sz w:val="20"/>
    </w:rPr>
  </w:style>
  <w:style w:type="paragraph" w:styleId="Topptekst">
    <w:name w:val="header"/>
    <w:basedOn w:val="Normal"/>
    <w:link w:val="TopptekstTegn"/>
    <w:uiPriority w:val="19"/>
    <w:unhideWhenUsed/>
    <w:qFormat/>
    <w:rsid w:val="00F179EE"/>
    <w:pPr>
      <w:tabs>
        <w:tab w:val="center" w:pos="4536"/>
        <w:tab w:val="right" w:pos="9072"/>
      </w:tabs>
      <w:spacing w:after="0" w:line="240" w:lineRule="auto"/>
    </w:pPr>
  </w:style>
  <w:style w:type="character" w:customStyle="1" w:styleId="TopptekstTegn">
    <w:name w:val="Topptekst Tegn"/>
    <w:basedOn w:val="Standardskriftforavsnitt"/>
    <w:link w:val="Topptekst"/>
    <w:uiPriority w:val="19"/>
    <w:rsid w:val="00D738FA"/>
    <w:rPr>
      <w:rFonts w:asciiTheme="minorHAnsi" w:hAnsiTheme="minorHAnsi"/>
      <w:sz w:val="20"/>
    </w:rPr>
  </w:style>
  <w:style w:type="paragraph" w:styleId="Bunntekst">
    <w:name w:val="footer"/>
    <w:basedOn w:val="Normal"/>
    <w:link w:val="BunntekstTegn"/>
    <w:uiPriority w:val="20"/>
    <w:unhideWhenUsed/>
    <w:qFormat/>
    <w:rsid w:val="00885C88"/>
    <w:pPr>
      <w:tabs>
        <w:tab w:val="center" w:pos="4536"/>
        <w:tab w:val="right" w:pos="9072"/>
      </w:tabs>
      <w:spacing w:line="240" w:lineRule="auto"/>
    </w:pPr>
    <w:rPr>
      <w:rFonts w:ascii="Georgia" w:hAnsi="Georgia"/>
      <w:i/>
      <w:color w:val="58585A"/>
      <w:sz w:val="16"/>
    </w:rPr>
  </w:style>
  <w:style w:type="character" w:customStyle="1" w:styleId="BunntekstTegn">
    <w:name w:val="Bunntekst Tegn"/>
    <w:basedOn w:val="Standardskriftforavsnitt"/>
    <w:link w:val="Bunntekst"/>
    <w:uiPriority w:val="20"/>
    <w:rsid w:val="00D738FA"/>
    <w:rPr>
      <w:rFonts w:ascii="Georgia" w:hAnsi="Georgia"/>
      <w:i/>
      <w:color w:val="58585A"/>
      <w:sz w:val="16"/>
    </w:rPr>
  </w:style>
  <w:style w:type="table" w:styleId="Tabellrutenett">
    <w:name w:val="Table Grid"/>
    <w:basedOn w:val="Vanligtabell"/>
    <w:uiPriority w:val="59"/>
    <w:rsid w:val="00EC65B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9"/>
    <w:semiHidden/>
    <w:rsid w:val="0097612C"/>
    <w:rPr>
      <w:color w:val="808080"/>
    </w:rPr>
  </w:style>
  <w:style w:type="paragraph" w:styleId="Bobletekst">
    <w:name w:val="Balloon Text"/>
    <w:basedOn w:val="Normal"/>
    <w:link w:val="BobletekstTegn"/>
    <w:uiPriority w:val="99"/>
    <w:semiHidden/>
    <w:unhideWhenUsed/>
    <w:rsid w:val="0097612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7612C"/>
    <w:rPr>
      <w:rFonts w:ascii="Tahoma" w:hAnsi="Tahoma" w:cs="Tahoma"/>
      <w:sz w:val="16"/>
      <w:szCs w:val="16"/>
    </w:rPr>
  </w:style>
  <w:style w:type="paragraph" w:styleId="INNH1">
    <w:name w:val="toc 1"/>
    <w:basedOn w:val="Normal"/>
    <w:next w:val="Normal"/>
    <w:autoRedefine/>
    <w:uiPriority w:val="39"/>
    <w:qFormat/>
    <w:rsid w:val="00AD3D2D"/>
    <w:pPr>
      <w:tabs>
        <w:tab w:val="left" w:pos="357"/>
        <w:tab w:val="right" w:leader="underscore" w:pos="7371"/>
      </w:tabs>
      <w:spacing w:after="0" w:line="360" w:lineRule="exact"/>
    </w:pPr>
    <w:rPr>
      <w:b/>
    </w:rPr>
  </w:style>
  <w:style w:type="paragraph" w:styleId="INNH2">
    <w:name w:val="toc 2"/>
    <w:basedOn w:val="Normal"/>
    <w:next w:val="Normal"/>
    <w:autoRedefine/>
    <w:uiPriority w:val="39"/>
    <w:qFormat/>
    <w:rsid w:val="000F5FB2"/>
    <w:pPr>
      <w:tabs>
        <w:tab w:val="left" w:pos="880"/>
        <w:tab w:val="right" w:leader="underscore" w:pos="7360"/>
      </w:tabs>
      <w:spacing w:after="0" w:line="360" w:lineRule="exact"/>
      <w:ind w:left="357"/>
    </w:pPr>
  </w:style>
  <w:style w:type="character" w:styleId="Hyperkobling">
    <w:name w:val="Hyperlink"/>
    <w:basedOn w:val="Standardskriftforavsnitt"/>
    <w:uiPriority w:val="99"/>
    <w:unhideWhenUsed/>
    <w:qFormat/>
    <w:rsid w:val="00C94423"/>
    <w:rPr>
      <w:color w:val="333333"/>
      <w:u w:val="none"/>
    </w:rPr>
  </w:style>
  <w:style w:type="table" w:customStyle="1" w:styleId="OsloEconomics">
    <w:name w:val="Oslo Economics"/>
    <w:basedOn w:val="Vanligtabell"/>
    <w:uiPriority w:val="99"/>
    <w:rsid w:val="006072A8"/>
    <w:pPr>
      <w:keepNext/>
      <w:spacing w:line="240" w:lineRule="auto"/>
      <w:contextualSpacing/>
      <w:jc w:val="right"/>
    </w:pPr>
    <w:rPr>
      <w:rFonts w:ascii="Tw Cen MT" w:hAnsi="Tw Cen MT"/>
      <w:sz w:val="19"/>
    </w:rPr>
    <w:tblPr>
      <w:tblBorders>
        <w:top w:val="single" w:sz="12" w:space="0" w:color="0076BE" w:themeColor="text2"/>
        <w:bottom w:val="single" w:sz="12" w:space="0" w:color="0076BE" w:themeColor="text2"/>
      </w:tblBorders>
      <w:tblCellMar>
        <w:top w:w="57" w:type="dxa"/>
        <w:bottom w:w="57" w:type="dxa"/>
      </w:tblCellMar>
    </w:tblPr>
    <w:tcPr>
      <w:vAlign w:val="center"/>
    </w:tcPr>
    <w:tblStylePr w:type="firstRow">
      <w:pPr>
        <w:jc w:val="center"/>
      </w:pPr>
      <w:rPr>
        <w:b/>
      </w:rPr>
      <w:tblPr/>
      <w:tcPr>
        <w:tcBorders>
          <w:top w:val="single" w:sz="12" w:space="0" w:color="0076BE" w:themeColor="text2"/>
          <w:left w:val="nil"/>
          <w:bottom w:val="single" w:sz="4" w:space="0" w:color="626262"/>
          <w:right w:val="nil"/>
          <w:insideH w:val="nil"/>
          <w:insideV w:val="nil"/>
        </w:tcBorders>
      </w:tcPr>
    </w:tblStylePr>
    <w:tblStylePr w:type="lastRow">
      <w:pPr>
        <w:jc w:val="right"/>
      </w:pPr>
      <w:rPr>
        <w:rFonts w:asciiTheme="minorHAnsi" w:hAnsiTheme="minorHAnsi"/>
        <w:i/>
        <w:sz w:val="16"/>
      </w:rPr>
      <w:tblPr/>
      <w:tcPr>
        <w:tcBorders>
          <w:top w:val="single" w:sz="4" w:space="0" w:color="626262"/>
          <w:left w:val="nil"/>
          <w:bottom w:val="single" w:sz="12" w:space="0" w:color="0076BE" w:themeColor="text2"/>
          <w:right w:val="nil"/>
          <w:insideH w:val="nil"/>
          <w:insideV w:val="nil"/>
          <w:tl2br w:val="nil"/>
          <w:tr2bl w:val="nil"/>
        </w:tcBorders>
      </w:tcPr>
    </w:tblStylePr>
    <w:tblStylePr w:type="firstCol">
      <w:pPr>
        <w:jc w:val="left"/>
      </w:pPr>
    </w:tblStylePr>
    <w:tblStylePr w:type="band1Horz">
      <w:tblPr/>
      <w:tcPr>
        <w:tcBorders>
          <w:top w:val="nil"/>
          <w:left w:val="nil"/>
          <w:bottom w:val="single" w:sz="4" w:space="0" w:color="626262"/>
          <w:right w:val="nil"/>
          <w:insideH w:val="nil"/>
          <w:insideV w:val="nil"/>
        </w:tcBorders>
      </w:tcPr>
    </w:tblStylePr>
    <w:tblStylePr w:type="band2Horz">
      <w:tblPr/>
      <w:tcPr>
        <w:tcBorders>
          <w:top w:val="nil"/>
          <w:left w:val="nil"/>
          <w:bottom w:val="single" w:sz="4" w:space="0" w:color="626262"/>
          <w:right w:val="nil"/>
          <w:insideH w:val="nil"/>
          <w:insideV w:val="nil"/>
        </w:tcBorders>
      </w:tcPr>
    </w:tblStylePr>
  </w:style>
  <w:style w:type="paragraph" w:customStyle="1" w:styleId="Tabelltekst">
    <w:name w:val="Tabelltekst"/>
    <w:basedOn w:val="Normal"/>
    <w:uiPriority w:val="99"/>
    <w:semiHidden/>
    <w:qFormat/>
    <w:rsid w:val="00AA68A3"/>
    <w:pPr>
      <w:framePr w:hSpace="141" w:wrap="around" w:vAnchor="text" w:hAnchor="text" w:y="1"/>
      <w:spacing w:after="0" w:line="240" w:lineRule="auto"/>
      <w:suppressOverlap/>
    </w:pPr>
    <w:rPr>
      <w:sz w:val="19"/>
    </w:rPr>
  </w:style>
  <w:style w:type="paragraph" w:customStyle="1" w:styleId="Mellomtittel">
    <w:name w:val="Mellomtittel"/>
    <w:basedOn w:val="Overskrift4"/>
    <w:uiPriority w:val="8"/>
    <w:qFormat/>
    <w:rsid w:val="00D54893"/>
  </w:style>
  <w:style w:type="table" w:customStyle="1" w:styleId="Vanligtabell11">
    <w:name w:val="Vanlig tabell 11"/>
    <w:basedOn w:val="Vanligtabell"/>
    <w:uiPriority w:val="41"/>
    <w:rsid w:val="00921277"/>
    <w:pPr>
      <w:spacing w:line="240" w:lineRule="auto"/>
    </w:pPr>
    <w:rPr>
      <w:rFonts w:asciiTheme="minorHAnsi" w:hAnsiTheme="minorHAnsi"/>
      <w:sz w:val="19"/>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utenettabelllys1">
    <w:name w:val="Rutenettabell lys1"/>
    <w:basedOn w:val="Vanligtabell"/>
    <w:uiPriority w:val="40"/>
    <w:rsid w:val="00B95CAE"/>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vsenderadresse">
    <w:name w:val="envelope return"/>
    <w:basedOn w:val="Normal"/>
    <w:uiPriority w:val="99"/>
    <w:semiHidden/>
    <w:unhideWhenUsed/>
    <w:rsid w:val="000B3BF5"/>
    <w:pPr>
      <w:spacing w:after="0" w:line="240" w:lineRule="auto"/>
    </w:pPr>
    <w:rPr>
      <w:rFonts w:asciiTheme="majorHAnsi" w:eastAsiaTheme="majorEastAsia" w:hAnsiTheme="majorHAnsi" w:cstheme="majorBidi"/>
      <w:szCs w:val="20"/>
    </w:rPr>
  </w:style>
  <w:style w:type="paragraph" w:styleId="Bibliografi">
    <w:name w:val="Bibliography"/>
    <w:basedOn w:val="Normal"/>
    <w:next w:val="Normal"/>
    <w:uiPriority w:val="37"/>
    <w:unhideWhenUsed/>
    <w:rsid w:val="000B3BF5"/>
  </w:style>
  <w:style w:type="paragraph" w:styleId="Blokktekst">
    <w:name w:val="Block Text"/>
    <w:basedOn w:val="Normal"/>
    <w:uiPriority w:val="99"/>
    <w:semiHidden/>
    <w:unhideWhenUsed/>
    <w:rsid w:val="000B3BF5"/>
    <w:pPr>
      <w:pBdr>
        <w:top w:val="single" w:sz="2" w:space="10" w:color="CDD8F0" w:themeColor="accent1"/>
        <w:left w:val="single" w:sz="2" w:space="10" w:color="CDD8F0" w:themeColor="accent1"/>
        <w:bottom w:val="single" w:sz="2" w:space="10" w:color="CDD8F0" w:themeColor="accent1"/>
        <w:right w:val="single" w:sz="2" w:space="10" w:color="CDD8F0" w:themeColor="accent1"/>
      </w:pBdr>
      <w:ind w:left="1152" w:right="1152"/>
    </w:pPr>
    <w:rPr>
      <w:rFonts w:eastAsiaTheme="minorEastAsia"/>
      <w:i/>
      <w:iCs/>
      <w:color w:val="CDD8F0" w:themeColor="accent1"/>
    </w:rPr>
  </w:style>
  <w:style w:type="character" w:styleId="Boktittel">
    <w:name w:val="Book Title"/>
    <w:basedOn w:val="Standardskriftforavsnitt"/>
    <w:uiPriority w:val="33"/>
    <w:semiHidden/>
    <w:rsid w:val="000B3BF5"/>
    <w:rPr>
      <w:b/>
      <w:bCs/>
      <w:i/>
      <w:iCs/>
      <w:spacing w:val="5"/>
    </w:rPr>
  </w:style>
  <w:style w:type="paragraph" w:styleId="Brdtekst">
    <w:name w:val="Body Text"/>
    <w:basedOn w:val="Normal"/>
    <w:link w:val="BrdtekstTegn"/>
    <w:uiPriority w:val="99"/>
    <w:semiHidden/>
    <w:unhideWhenUsed/>
    <w:rsid w:val="000B3BF5"/>
    <w:pPr>
      <w:spacing w:after="120"/>
    </w:pPr>
  </w:style>
  <w:style w:type="character" w:customStyle="1" w:styleId="BrdtekstTegn">
    <w:name w:val="Brødtekst Tegn"/>
    <w:basedOn w:val="Standardskriftforavsnitt"/>
    <w:link w:val="Brdtekst"/>
    <w:uiPriority w:val="99"/>
    <w:semiHidden/>
    <w:rsid w:val="000B3BF5"/>
    <w:rPr>
      <w:rFonts w:asciiTheme="minorHAnsi" w:hAnsiTheme="minorHAnsi"/>
      <w:sz w:val="20"/>
    </w:rPr>
  </w:style>
  <w:style w:type="paragraph" w:styleId="Brdtekst-frsteinnrykk">
    <w:name w:val="Body Text First Indent"/>
    <w:basedOn w:val="Brdtekst"/>
    <w:link w:val="Brdtekst-frsteinnrykkTegn"/>
    <w:uiPriority w:val="99"/>
    <w:semiHidden/>
    <w:unhideWhenUsed/>
    <w:rsid w:val="000B3BF5"/>
    <w:pPr>
      <w:spacing w:after="170"/>
      <w:ind w:firstLine="360"/>
    </w:pPr>
  </w:style>
  <w:style w:type="character" w:customStyle="1" w:styleId="Brdtekst-frsteinnrykkTegn">
    <w:name w:val="Brødtekst - første innrykk Tegn"/>
    <w:basedOn w:val="BrdtekstTegn"/>
    <w:link w:val="Brdtekst-frsteinnrykk"/>
    <w:uiPriority w:val="99"/>
    <w:semiHidden/>
    <w:rsid w:val="000B3BF5"/>
    <w:rPr>
      <w:rFonts w:asciiTheme="minorHAnsi" w:hAnsiTheme="minorHAnsi"/>
      <w:sz w:val="20"/>
    </w:rPr>
  </w:style>
  <w:style w:type="paragraph" w:styleId="Brdtekstinnrykk">
    <w:name w:val="Body Text Indent"/>
    <w:basedOn w:val="Normal"/>
    <w:link w:val="BrdtekstinnrykkTegn"/>
    <w:uiPriority w:val="99"/>
    <w:semiHidden/>
    <w:unhideWhenUsed/>
    <w:rsid w:val="000B3BF5"/>
    <w:pPr>
      <w:spacing w:after="120"/>
      <w:ind w:left="283"/>
    </w:pPr>
  </w:style>
  <w:style w:type="character" w:customStyle="1" w:styleId="BrdtekstinnrykkTegn">
    <w:name w:val="Brødtekstinnrykk Tegn"/>
    <w:basedOn w:val="Standardskriftforavsnitt"/>
    <w:link w:val="Brdtekstinnrykk"/>
    <w:uiPriority w:val="99"/>
    <w:semiHidden/>
    <w:rsid w:val="000B3BF5"/>
    <w:rPr>
      <w:rFonts w:asciiTheme="minorHAnsi" w:hAnsiTheme="minorHAnsi"/>
      <w:sz w:val="20"/>
    </w:rPr>
  </w:style>
  <w:style w:type="paragraph" w:styleId="Brdtekst-frsteinnrykk2">
    <w:name w:val="Body Text First Indent 2"/>
    <w:basedOn w:val="Brdtekstinnrykk"/>
    <w:link w:val="Brdtekst-frsteinnrykk2Tegn"/>
    <w:uiPriority w:val="99"/>
    <w:semiHidden/>
    <w:unhideWhenUsed/>
    <w:rsid w:val="000B3BF5"/>
    <w:pPr>
      <w:spacing w:after="170"/>
      <w:ind w:left="360" w:firstLine="360"/>
    </w:pPr>
  </w:style>
  <w:style w:type="character" w:customStyle="1" w:styleId="Brdtekst-frsteinnrykk2Tegn">
    <w:name w:val="Brødtekst - første innrykk 2 Tegn"/>
    <w:basedOn w:val="BrdtekstinnrykkTegn"/>
    <w:link w:val="Brdtekst-frsteinnrykk2"/>
    <w:uiPriority w:val="99"/>
    <w:semiHidden/>
    <w:rsid w:val="000B3BF5"/>
    <w:rPr>
      <w:rFonts w:asciiTheme="minorHAnsi" w:hAnsiTheme="minorHAnsi"/>
      <w:sz w:val="20"/>
    </w:rPr>
  </w:style>
  <w:style w:type="paragraph" w:styleId="Brdtekst2">
    <w:name w:val="Body Text 2"/>
    <w:basedOn w:val="Normal"/>
    <w:link w:val="Brdtekst2Tegn"/>
    <w:uiPriority w:val="99"/>
    <w:semiHidden/>
    <w:unhideWhenUsed/>
    <w:rsid w:val="000B3BF5"/>
    <w:pPr>
      <w:spacing w:after="120" w:line="480" w:lineRule="auto"/>
    </w:pPr>
  </w:style>
  <w:style w:type="character" w:customStyle="1" w:styleId="Brdtekst2Tegn">
    <w:name w:val="Brødtekst 2 Tegn"/>
    <w:basedOn w:val="Standardskriftforavsnitt"/>
    <w:link w:val="Brdtekst2"/>
    <w:uiPriority w:val="99"/>
    <w:semiHidden/>
    <w:rsid w:val="000B3BF5"/>
    <w:rPr>
      <w:rFonts w:asciiTheme="minorHAnsi" w:hAnsiTheme="minorHAnsi"/>
      <w:sz w:val="20"/>
    </w:rPr>
  </w:style>
  <w:style w:type="paragraph" w:styleId="Brdtekst3">
    <w:name w:val="Body Text 3"/>
    <w:basedOn w:val="Normal"/>
    <w:link w:val="Brdtekst3Tegn"/>
    <w:uiPriority w:val="99"/>
    <w:semiHidden/>
    <w:unhideWhenUsed/>
    <w:rsid w:val="000B3BF5"/>
    <w:pPr>
      <w:spacing w:after="120"/>
    </w:pPr>
    <w:rPr>
      <w:sz w:val="16"/>
      <w:szCs w:val="16"/>
    </w:rPr>
  </w:style>
  <w:style w:type="character" w:customStyle="1" w:styleId="Brdtekst3Tegn">
    <w:name w:val="Brødtekst 3 Tegn"/>
    <w:basedOn w:val="Standardskriftforavsnitt"/>
    <w:link w:val="Brdtekst3"/>
    <w:uiPriority w:val="99"/>
    <w:semiHidden/>
    <w:rsid w:val="000B3BF5"/>
    <w:rPr>
      <w:rFonts w:asciiTheme="minorHAnsi" w:hAnsiTheme="minorHAnsi"/>
      <w:sz w:val="16"/>
      <w:szCs w:val="16"/>
    </w:rPr>
  </w:style>
  <w:style w:type="paragraph" w:styleId="Brdtekstinnrykk2">
    <w:name w:val="Body Text Indent 2"/>
    <w:basedOn w:val="Normal"/>
    <w:link w:val="Brdtekstinnrykk2Tegn"/>
    <w:uiPriority w:val="99"/>
    <w:semiHidden/>
    <w:unhideWhenUsed/>
    <w:rsid w:val="000B3BF5"/>
    <w:pPr>
      <w:spacing w:after="120" w:line="480" w:lineRule="auto"/>
      <w:ind w:left="283"/>
    </w:pPr>
  </w:style>
  <w:style w:type="character" w:customStyle="1" w:styleId="Brdtekstinnrykk2Tegn">
    <w:name w:val="Brødtekstinnrykk 2 Tegn"/>
    <w:basedOn w:val="Standardskriftforavsnitt"/>
    <w:link w:val="Brdtekstinnrykk2"/>
    <w:uiPriority w:val="99"/>
    <w:semiHidden/>
    <w:rsid w:val="000B3BF5"/>
    <w:rPr>
      <w:rFonts w:asciiTheme="minorHAnsi" w:hAnsiTheme="minorHAnsi"/>
      <w:sz w:val="20"/>
    </w:rPr>
  </w:style>
  <w:style w:type="paragraph" w:styleId="Brdtekstinnrykk3">
    <w:name w:val="Body Text Indent 3"/>
    <w:basedOn w:val="Normal"/>
    <w:link w:val="Brdtekstinnrykk3Tegn"/>
    <w:uiPriority w:val="99"/>
    <w:semiHidden/>
    <w:unhideWhenUsed/>
    <w:rsid w:val="000B3BF5"/>
    <w:pPr>
      <w:spacing w:after="120"/>
      <w:ind w:left="283"/>
    </w:pPr>
    <w:rPr>
      <w:sz w:val="16"/>
      <w:szCs w:val="16"/>
    </w:rPr>
  </w:style>
  <w:style w:type="character" w:customStyle="1" w:styleId="Brdtekstinnrykk3Tegn">
    <w:name w:val="Brødtekstinnrykk 3 Tegn"/>
    <w:basedOn w:val="Standardskriftforavsnitt"/>
    <w:link w:val="Brdtekstinnrykk3"/>
    <w:uiPriority w:val="99"/>
    <w:semiHidden/>
    <w:rsid w:val="000B3BF5"/>
    <w:rPr>
      <w:rFonts w:asciiTheme="minorHAnsi" w:hAnsiTheme="minorHAnsi"/>
      <w:sz w:val="16"/>
      <w:szCs w:val="16"/>
    </w:rPr>
  </w:style>
  <w:style w:type="paragraph" w:styleId="Dato">
    <w:name w:val="Date"/>
    <w:basedOn w:val="Normal"/>
    <w:next w:val="Normal"/>
    <w:link w:val="DatoTegn"/>
    <w:uiPriority w:val="99"/>
    <w:semiHidden/>
    <w:unhideWhenUsed/>
    <w:rsid w:val="000B3BF5"/>
  </w:style>
  <w:style w:type="character" w:customStyle="1" w:styleId="DatoTegn">
    <w:name w:val="Dato Tegn"/>
    <w:basedOn w:val="Standardskriftforavsnitt"/>
    <w:link w:val="Dato"/>
    <w:uiPriority w:val="99"/>
    <w:semiHidden/>
    <w:rsid w:val="000B3BF5"/>
    <w:rPr>
      <w:rFonts w:asciiTheme="minorHAnsi" w:hAnsiTheme="minorHAnsi"/>
      <w:sz w:val="20"/>
    </w:rPr>
  </w:style>
  <w:style w:type="paragraph" w:styleId="Dokumentkart">
    <w:name w:val="Document Map"/>
    <w:basedOn w:val="Normal"/>
    <w:link w:val="DokumentkartTegn"/>
    <w:uiPriority w:val="99"/>
    <w:semiHidden/>
    <w:unhideWhenUsed/>
    <w:rsid w:val="000B3BF5"/>
    <w:pPr>
      <w:spacing w:after="0" w:line="240" w:lineRule="auto"/>
    </w:pPr>
    <w:rPr>
      <w:rFonts w:ascii="Segoe UI" w:hAnsi="Segoe UI" w:cs="Segoe UI"/>
      <w:sz w:val="16"/>
      <w:szCs w:val="16"/>
    </w:rPr>
  </w:style>
  <w:style w:type="character" w:customStyle="1" w:styleId="DokumentkartTegn">
    <w:name w:val="Dokumentkart Tegn"/>
    <w:basedOn w:val="Standardskriftforavsnitt"/>
    <w:link w:val="Dokumentkart"/>
    <w:uiPriority w:val="99"/>
    <w:semiHidden/>
    <w:rsid w:val="000B3BF5"/>
    <w:rPr>
      <w:rFonts w:ascii="Segoe UI" w:hAnsi="Segoe UI" w:cs="Segoe UI"/>
      <w:sz w:val="16"/>
      <w:szCs w:val="16"/>
    </w:rPr>
  </w:style>
  <w:style w:type="paragraph" w:styleId="E-postsignatur">
    <w:name w:val="E-mail Signature"/>
    <w:basedOn w:val="Normal"/>
    <w:link w:val="E-postsignaturTegn"/>
    <w:uiPriority w:val="99"/>
    <w:semiHidden/>
    <w:unhideWhenUsed/>
    <w:rsid w:val="000B3BF5"/>
    <w:pPr>
      <w:spacing w:after="0" w:line="240" w:lineRule="auto"/>
    </w:pPr>
  </w:style>
  <w:style w:type="character" w:customStyle="1" w:styleId="E-postsignaturTegn">
    <w:name w:val="E-postsignatur Tegn"/>
    <w:basedOn w:val="Standardskriftforavsnitt"/>
    <w:link w:val="E-postsignatur"/>
    <w:uiPriority w:val="99"/>
    <w:semiHidden/>
    <w:rsid w:val="000B3BF5"/>
    <w:rPr>
      <w:rFonts w:asciiTheme="minorHAnsi" w:hAnsiTheme="minorHAnsi"/>
      <w:sz w:val="20"/>
    </w:rPr>
  </w:style>
  <w:style w:type="paragraph" w:styleId="Figurliste">
    <w:name w:val="table of figures"/>
    <w:basedOn w:val="Normal"/>
    <w:next w:val="Normal"/>
    <w:uiPriority w:val="99"/>
    <w:semiHidden/>
    <w:unhideWhenUsed/>
    <w:rsid w:val="000B3BF5"/>
    <w:pPr>
      <w:spacing w:after="0"/>
    </w:pPr>
  </w:style>
  <w:style w:type="character" w:styleId="Fotnotereferanse">
    <w:name w:val="footnote reference"/>
    <w:basedOn w:val="Standardskriftforavsnitt"/>
    <w:uiPriority w:val="99"/>
    <w:semiHidden/>
    <w:unhideWhenUsed/>
    <w:rsid w:val="000B3BF5"/>
    <w:rPr>
      <w:vertAlign w:val="superscript"/>
    </w:rPr>
  </w:style>
  <w:style w:type="paragraph" w:styleId="Fotnotetekst">
    <w:name w:val="footnote text"/>
    <w:basedOn w:val="Normal"/>
    <w:link w:val="FotnotetekstTegn"/>
    <w:uiPriority w:val="99"/>
    <w:semiHidden/>
    <w:unhideWhenUsed/>
    <w:rsid w:val="006C3836"/>
    <w:pPr>
      <w:spacing w:after="0" w:line="240" w:lineRule="auto"/>
    </w:pPr>
    <w:rPr>
      <w:sz w:val="18"/>
      <w:szCs w:val="20"/>
    </w:rPr>
  </w:style>
  <w:style w:type="character" w:customStyle="1" w:styleId="FotnotetekstTegn">
    <w:name w:val="Fotnotetekst Tegn"/>
    <w:basedOn w:val="Standardskriftforavsnitt"/>
    <w:link w:val="Fotnotetekst"/>
    <w:uiPriority w:val="99"/>
    <w:semiHidden/>
    <w:rsid w:val="006C3836"/>
    <w:rPr>
      <w:rFonts w:asciiTheme="minorHAnsi" w:hAnsiTheme="minorHAnsi"/>
      <w:sz w:val="18"/>
      <w:szCs w:val="20"/>
    </w:rPr>
  </w:style>
  <w:style w:type="character" w:styleId="Fulgthyperkobling">
    <w:name w:val="FollowedHyperlink"/>
    <w:basedOn w:val="Standardskriftforavsnitt"/>
    <w:uiPriority w:val="99"/>
    <w:semiHidden/>
    <w:unhideWhenUsed/>
    <w:rsid w:val="000B3BF5"/>
    <w:rPr>
      <w:color w:val="CDD8F0" w:themeColor="followedHyperlink"/>
      <w:u w:val="single"/>
    </w:rPr>
  </w:style>
  <w:style w:type="paragraph" w:styleId="Hilsen">
    <w:name w:val="Closing"/>
    <w:basedOn w:val="Normal"/>
    <w:link w:val="HilsenTegn"/>
    <w:uiPriority w:val="99"/>
    <w:semiHidden/>
    <w:unhideWhenUsed/>
    <w:rsid w:val="000B3BF5"/>
    <w:pPr>
      <w:spacing w:after="0" w:line="240" w:lineRule="auto"/>
      <w:ind w:left="4252"/>
    </w:pPr>
  </w:style>
  <w:style w:type="character" w:customStyle="1" w:styleId="HilsenTegn">
    <w:name w:val="Hilsen Tegn"/>
    <w:basedOn w:val="Standardskriftforavsnitt"/>
    <w:link w:val="Hilsen"/>
    <w:uiPriority w:val="99"/>
    <w:semiHidden/>
    <w:rsid w:val="000B3BF5"/>
    <w:rPr>
      <w:rFonts w:asciiTheme="minorHAnsi" w:hAnsiTheme="minorHAnsi"/>
      <w:sz w:val="20"/>
    </w:rPr>
  </w:style>
  <w:style w:type="paragraph" w:styleId="HTML-adresse">
    <w:name w:val="HTML Address"/>
    <w:basedOn w:val="Normal"/>
    <w:link w:val="HTML-adresseTegn"/>
    <w:uiPriority w:val="99"/>
    <w:semiHidden/>
    <w:unhideWhenUsed/>
    <w:rsid w:val="000B3BF5"/>
    <w:pPr>
      <w:spacing w:after="0" w:line="240" w:lineRule="auto"/>
    </w:pPr>
    <w:rPr>
      <w:i/>
      <w:iCs/>
    </w:rPr>
  </w:style>
  <w:style w:type="character" w:customStyle="1" w:styleId="HTML-adresseTegn">
    <w:name w:val="HTML-adresse Tegn"/>
    <w:basedOn w:val="Standardskriftforavsnitt"/>
    <w:link w:val="HTML-adresse"/>
    <w:uiPriority w:val="99"/>
    <w:semiHidden/>
    <w:rsid w:val="000B3BF5"/>
    <w:rPr>
      <w:rFonts w:asciiTheme="minorHAnsi" w:hAnsiTheme="minorHAnsi"/>
      <w:i/>
      <w:iCs/>
      <w:sz w:val="20"/>
    </w:rPr>
  </w:style>
  <w:style w:type="character" w:styleId="HTML-akronym">
    <w:name w:val="HTML Acronym"/>
    <w:basedOn w:val="Standardskriftforavsnitt"/>
    <w:uiPriority w:val="99"/>
    <w:semiHidden/>
    <w:unhideWhenUsed/>
    <w:rsid w:val="000B3BF5"/>
  </w:style>
  <w:style w:type="character" w:styleId="HTML-definisjon">
    <w:name w:val="HTML Definition"/>
    <w:basedOn w:val="Standardskriftforavsnitt"/>
    <w:uiPriority w:val="99"/>
    <w:semiHidden/>
    <w:unhideWhenUsed/>
    <w:rsid w:val="000B3BF5"/>
    <w:rPr>
      <w:i/>
      <w:iCs/>
    </w:rPr>
  </w:style>
  <w:style w:type="character" w:styleId="HTML-eksempel">
    <w:name w:val="HTML Sample"/>
    <w:basedOn w:val="Standardskriftforavsnitt"/>
    <w:uiPriority w:val="99"/>
    <w:semiHidden/>
    <w:unhideWhenUsed/>
    <w:rsid w:val="000B3BF5"/>
    <w:rPr>
      <w:rFonts w:ascii="Consolas" w:hAnsi="Consolas"/>
      <w:sz w:val="24"/>
      <w:szCs w:val="24"/>
    </w:rPr>
  </w:style>
  <w:style w:type="paragraph" w:styleId="HTML-forhndsformatert">
    <w:name w:val="HTML Preformatted"/>
    <w:basedOn w:val="Normal"/>
    <w:link w:val="HTML-forhndsformatertTegn"/>
    <w:uiPriority w:val="99"/>
    <w:semiHidden/>
    <w:unhideWhenUsed/>
    <w:rsid w:val="000B3BF5"/>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0B3BF5"/>
    <w:rPr>
      <w:rFonts w:ascii="Consolas" w:hAnsi="Consolas"/>
      <w:sz w:val="20"/>
      <w:szCs w:val="20"/>
    </w:rPr>
  </w:style>
  <w:style w:type="character" w:styleId="HTML-kode">
    <w:name w:val="HTML Code"/>
    <w:basedOn w:val="Standardskriftforavsnitt"/>
    <w:uiPriority w:val="99"/>
    <w:semiHidden/>
    <w:unhideWhenUsed/>
    <w:rsid w:val="000B3BF5"/>
    <w:rPr>
      <w:rFonts w:ascii="Consolas" w:hAnsi="Consolas"/>
      <w:sz w:val="20"/>
      <w:szCs w:val="20"/>
    </w:rPr>
  </w:style>
  <w:style w:type="character" w:styleId="HTML-sitat">
    <w:name w:val="HTML Cite"/>
    <w:basedOn w:val="Standardskriftforavsnitt"/>
    <w:uiPriority w:val="99"/>
    <w:semiHidden/>
    <w:unhideWhenUsed/>
    <w:rsid w:val="000B3BF5"/>
    <w:rPr>
      <w:i/>
      <w:iCs/>
    </w:rPr>
  </w:style>
  <w:style w:type="character" w:styleId="HTML-skrivemaskin">
    <w:name w:val="HTML Typewriter"/>
    <w:basedOn w:val="Standardskriftforavsnitt"/>
    <w:uiPriority w:val="99"/>
    <w:semiHidden/>
    <w:unhideWhenUsed/>
    <w:rsid w:val="000B3BF5"/>
    <w:rPr>
      <w:rFonts w:ascii="Consolas" w:hAnsi="Consolas"/>
      <w:sz w:val="20"/>
      <w:szCs w:val="20"/>
    </w:rPr>
  </w:style>
  <w:style w:type="character" w:styleId="HTML-tastatur">
    <w:name w:val="HTML Keyboard"/>
    <w:basedOn w:val="Standardskriftforavsnitt"/>
    <w:uiPriority w:val="99"/>
    <w:semiHidden/>
    <w:unhideWhenUsed/>
    <w:rsid w:val="000B3BF5"/>
    <w:rPr>
      <w:rFonts w:ascii="Consolas" w:hAnsi="Consolas"/>
      <w:sz w:val="20"/>
      <w:szCs w:val="20"/>
    </w:rPr>
  </w:style>
  <w:style w:type="character" w:styleId="HTML-variabel">
    <w:name w:val="HTML Variable"/>
    <w:basedOn w:val="Standardskriftforavsnitt"/>
    <w:uiPriority w:val="99"/>
    <w:semiHidden/>
    <w:unhideWhenUsed/>
    <w:rsid w:val="000B3BF5"/>
    <w:rPr>
      <w:i/>
      <w:iCs/>
    </w:rPr>
  </w:style>
  <w:style w:type="paragraph" w:styleId="Indeks1">
    <w:name w:val="index 1"/>
    <w:basedOn w:val="Normal"/>
    <w:next w:val="Normal"/>
    <w:autoRedefine/>
    <w:uiPriority w:val="99"/>
    <w:semiHidden/>
    <w:unhideWhenUsed/>
    <w:rsid w:val="000B3BF5"/>
    <w:pPr>
      <w:spacing w:after="0" w:line="240" w:lineRule="auto"/>
      <w:ind w:left="200" w:hanging="200"/>
    </w:pPr>
  </w:style>
  <w:style w:type="paragraph" w:styleId="Indeks2">
    <w:name w:val="index 2"/>
    <w:basedOn w:val="Normal"/>
    <w:next w:val="Normal"/>
    <w:autoRedefine/>
    <w:uiPriority w:val="99"/>
    <w:semiHidden/>
    <w:unhideWhenUsed/>
    <w:rsid w:val="000B3BF5"/>
    <w:pPr>
      <w:spacing w:after="0" w:line="240" w:lineRule="auto"/>
      <w:ind w:left="400" w:hanging="200"/>
    </w:pPr>
  </w:style>
  <w:style w:type="paragraph" w:styleId="Indeks3">
    <w:name w:val="index 3"/>
    <w:basedOn w:val="Normal"/>
    <w:next w:val="Normal"/>
    <w:autoRedefine/>
    <w:uiPriority w:val="99"/>
    <w:semiHidden/>
    <w:unhideWhenUsed/>
    <w:rsid w:val="000B3BF5"/>
    <w:pPr>
      <w:spacing w:after="0" w:line="240" w:lineRule="auto"/>
      <w:ind w:left="600" w:hanging="200"/>
    </w:pPr>
  </w:style>
  <w:style w:type="paragraph" w:styleId="Indeks4">
    <w:name w:val="index 4"/>
    <w:basedOn w:val="Normal"/>
    <w:next w:val="Normal"/>
    <w:autoRedefine/>
    <w:uiPriority w:val="99"/>
    <w:semiHidden/>
    <w:unhideWhenUsed/>
    <w:rsid w:val="000B3BF5"/>
    <w:pPr>
      <w:spacing w:after="0" w:line="240" w:lineRule="auto"/>
      <w:ind w:left="800" w:hanging="200"/>
    </w:pPr>
  </w:style>
  <w:style w:type="paragraph" w:styleId="Indeks5">
    <w:name w:val="index 5"/>
    <w:basedOn w:val="Normal"/>
    <w:next w:val="Normal"/>
    <w:autoRedefine/>
    <w:uiPriority w:val="99"/>
    <w:semiHidden/>
    <w:unhideWhenUsed/>
    <w:rsid w:val="000B3BF5"/>
    <w:pPr>
      <w:spacing w:after="0" w:line="240" w:lineRule="auto"/>
      <w:ind w:left="1000" w:hanging="200"/>
    </w:pPr>
  </w:style>
  <w:style w:type="paragraph" w:styleId="Indeks6">
    <w:name w:val="index 6"/>
    <w:basedOn w:val="Normal"/>
    <w:next w:val="Normal"/>
    <w:autoRedefine/>
    <w:uiPriority w:val="99"/>
    <w:semiHidden/>
    <w:unhideWhenUsed/>
    <w:rsid w:val="000B3BF5"/>
    <w:pPr>
      <w:spacing w:after="0" w:line="240" w:lineRule="auto"/>
      <w:ind w:left="1200" w:hanging="200"/>
    </w:pPr>
  </w:style>
  <w:style w:type="paragraph" w:styleId="Indeks7">
    <w:name w:val="index 7"/>
    <w:basedOn w:val="Normal"/>
    <w:next w:val="Normal"/>
    <w:autoRedefine/>
    <w:uiPriority w:val="99"/>
    <w:semiHidden/>
    <w:unhideWhenUsed/>
    <w:rsid w:val="000B3BF5"/>
    <w:pPr>
      <w:spacing w:after="0" w:line="240" w:lineRule="auto"/>
      <w:ind w:left="1400" w:hanging="200"/>
    </w:pPr>
  </w:style>
  <w:style w:type="paragraph" w:styleId="Indeks8">
    <w:name w:val="index 8"/>
    <w:basedOn w:val="Normal"/>
    <w:next w:val="Normal"/>
    <w:autoRedefine/>
    <w:uiPriority w:val="99"/>
    <w:semiHidden/>
    <w:unhideWhenUsed/>
    <w:rsid w:val="000B3BF5"/>
    <w:pPr>
      <w:spacing w:after="0" w:line="240" w:lineRule="auto"/>
      <w:ind w:left="1600" w:hanging="200"/>
    </w:pPr>
  </w:style>
  <w:style w:type="paragraph" w:styleId="Indeks9">
    <w:name w:val="index 9"/>
    <w:basedOn w:val="Normal"/>
    <w:next w:val="Normal"/>
    <w:autoRedefine/>
    <w:uiPriority w:val="99"/>
    <w:semiHidden/>
    <w:unhideWhenUsed/>
    <w:rsid w:val="000B3BF5"/>
    <w:pPr>
      <w:spacing w:after="0" w:line="240" w:lineRule="auto"/>
      <w:ind w:left="1800" w:hanging="200"/>
    </w:pPr>
  </w:style>
  <w:style w:type="paragraph" w:styleId="Ingenmellomrom">
    <w:name w:val="No Spacing"/>
    <w:uiPriority w:val="99"/>
    <w:semiHidden/>
    <w:rsid w:val="000B3BF5"/>
    <w:pPr>
      <w:spacing w:line="240" w:lineRule="auto"/>
    </w:pPr>
    <w:rPr>
      <w:rFonts w:asciiTheme="minorHAnsi" w:hAnsiTheme="minorHAnsi"/>
      <w:sz w:val="20"/>
    </w:rPr>
  </w:style>
  <w:style w:type="paragraph" w:styleId="INNH3">
    <w:name w:val="toc 3"/>
    <w:basedOn w:val="Normal"/>
    <w:next w:val="Normal"/>
    <w:autoRedefine/>
    <w:uiPriority w:val="39"/>
    <w:semiHidden/>
    <w:unhideWhenUsed/>
    <w:rsid w:val="000B3BF5"/>
    <w:pPr>
      <w:spacing w:after="100"/>
      <w:ind w:left="400"/>
    </w:pPr>
  </w:style>
  <w:style w:type="paragraph" w:styleId="INNH4">
    <w:name w:val="toc 4"/>
    <w:basedOn w:val="Normal"/>
    <w:next w:val="Normal"/>
    <w:autoRedefine/>
    <w:uiPriority w:val="39"/>
    <w:semiHidden/>
    <w:unhideWhenUsed/>
    <w:rsid w:val="000B3BF5"/>
    <w:pPr>
      <w:spacing w:after="100"/>
      <w:ind w:left="600"/>
    </w:pPr>
  </w:style>
  <w:style w:type="paragraph" w:styleId="INNH5">
    <w:name w:val="toc 5"/>
    <w:basedOn w:val="Normal"/>
    <w:next w:val="Normal"/>
    <w:autoRedefine/>
    <w:uiPriority w:val="39"/>
    <w:semiHidden/>
    <w:unhideWhenUsed/>
    <w:rsid w:val="000B3BF5"/>
    <w:pPr>
      <w:spacing w:after="100"/>
      <w:ind w:left="800"/>
    </w:pPr>
  </w:style>
  <w:style w:type="paragraph" w:styleId="INNH6">
    <w:name w:val="toc 6"/>
    <w:basedOn w:val="Normal"/>
    <w:next w:val="Normal"/>
    <w:autoRedefine/>
    <w:uiPriority w:val="39"/>
    <w:semiHidden/>
    <w:unhideWhenUsed/>
    <w:rsid w:val="000B3BF5"/>
    <w:pPr>
      <w:spacing w:after="100"/>
      <w:ind w:left="1000"/>
    </w:pPr>
  </w:style>
  <w:style w:type="paragraph" w:styleId="INNH7">
    <w:name w:val="toc 7"/>
    <w:basedOn w:val="Normal"/>
    <w:next w:val="Normal"/>
    <w:autoRedefine/>
    <w:uiPriority w:val="39"/>
    <w:semiHidden/>
    <w:unhideWhenUsed/>
    <w:rsid w:val="000B3BF5"/>
    <w:pPr>
      <w:spacing w:after="100"/>
      <w:ind w:left="1200"/>
    </w:pPr>
  </w:style>
  <w:style w:type="paragraph" w:styleId="INNH8">
    <w:name w:val="toc 8"/>
    <w:basedOn w:val="Normal"/>
    <w:next w:val="Normal"/>
    <w:autoRedefine/>
    <w:uiPriority w:val="39"/>
    <w:semiHidden/>
    <w:unhideWhenUsed/>
    <w:rsid w:val="000B3BF5"/>
    <w:pPr>
      <w:spacing w:after="100"/>
      <w:ind w:left="1400"/>
    </w:pPr>
  </w:style>
  <w:style w:type="paragraph" w:styleId="INNH9">
    <w:name w:val="toc 9"/>
    <w:basedOn w:val="Normal"/>
    <w:next w:val="Normal"/>
    <w:autoRedefine/>
    <w:uiPriority w:val="39"/>
    <w:semiHidden/>
    <w:unhideWhenUsed/>
    <w:rsid w:val="000B3BF5"/>
    <w:pPr>
      <w:spacing w:after="100"/>
      <w:ind w:left="1600"/>
    </w:pPr>
  </w:style>
  <w:style w:type="paragraph" w:styleId="Innledendehilsen">
    <w:name w:val="Salutation"/>
    <w:basedOn w:val="Normal"/>
    <w:next w:val="Normal"/>
    <w:link w:val="InnledendehilsenTegn"/>
    <w:uiPriority w:val="99"/>
    <w:semiHidden/>
    <w:unhideWhenUsed/>
    <w:rsid w:val="000B3BF5"/>
  </w:style>
  <w:style w:type="character" w:customStyle="1" w:styleId="InnledendehilsenTegn">
    <w:name w:val="Innledende hilsen Tegn"/>
    <w:basedOn w:val="Standardskriftforavsnitt"/>
    <w:link w:val="Innledendehilsen"/>
    <w:uiPriority w:val="99"/>
    <w:semiHidden/>
    <w:rsid w:val="000B3BF5"/>
    <w:rPr>
      <w:rFonts w:asciiTheme="minorHAnsi" w:hAnsiTheme="minorHAnsi"/>
      <w:sz w:val="20"/>
    </w:rPr>
  </w:style>
  <w:style w:type="paragraph" w:styleId="Kildeliste">
    <w:name w:val="table of authorities"/>
    <w:basedOn w:val="Normal"/>
    <w:next w:val="Normal"/>
    <w:uiPriority w:val="99"/>
    <w:semiHidden/>
    <w:unhideWhenUsed/>
    <w:rsid w:val="000B3BF5"/>
    <w:pPr>
      <w:spacing w:after="0"/>
      <w:ind w:left="200" w:hanging="200"/>
    </w:pPr>
  </w:style>
  <w:style w:type="paragraph" w:styleId="Kildelisteoverskrift">
    <w:name w:val="toa heading"/>
    <w:basedOn w:val="Normal"/>
    <w:next w:val="Normal"/>
    <w:uiPriority w:val="99"/>
    <w:semiHidden/>
    <w:unhideWhenUsed/>
    <w:rsid w:val="000B3BF5"/>
    <w:pPr>
      <w:spacing w:before="120"/>
    </w:pPr>
    <w:rPr>
      <w:rFonts w:asciiTheme="majorHAnsi" w:eastAsiaTheme="majorEastAsia" w:hAnsiTheme="majorHAnsi" w:cstheme="majorBidi"/>
      <w:b/>
      <w:bCs/>
      <w:sz w:val="24"/>
      <w:szCs w:val="24"/>
    </w:rPr>
  </w:style>
  <w:style w:type="paragraph" w:styleId="Merknadstekst">
    <w:name w:val="annotation text"/>
    <w:basedOn w:val="Normal"/>
    <w:link w:val="MerknadstekstTegn"/>
    <w:uiPriority w:val="99"/>
    <w:semiHidden/>
    <w:unhideWhenUsed/>
    <w:rsid w:val="000B3BF5"/>
    <w:pPr>
      <w:spacing w:line="240" w:lineRule="auto"/>
    </w:pPr>
    <w:rPr>
      <w:szCs w:val="20"/>
    </w:rPr>
  </w:style>
  <w:style w:type="character" w:customStyle="1" w:styleId="MerknadstekstTegn">
    <w:name w:val="Merknadstekst Tegn"/>
    <w:basedOn w:val="Standardskriftforavsnitt"/>
    <w:link w:val="Merknadstekst"/>
    <w:uiPriority w:val="99"/>
    <w:semiHidden/>
    <w:rsid w:val="000B3BF5"/>
    <w:rPr>
      <w:rFonts w:asciiTheme="minorHAnsi" w:hAnsiTheme="minorHAnsi"/>
      <w:sz w:val="20"/>
      <w:szCs w:val="20"/>
    </w:rPr>
  </w:style>
  <w:style w:type="paragraph" w:styleId="Kommentaremne">
    <w:name w:val="annotation subject"/>
    <w:basedOn w:val="Merknadstekst"/>
    <w:next w:val="Merknadstekst"/>
    <w:link w:val="KommentaremneTegn"/>
    <w:uiPriority w:val="99"/>
    <w:semiHidden/>
    <w:unhideWhenUsed/>
    <w:rsid w:val="000B3BF5"/>
    <w:rPr>
      <w:b/>
      <w:bCs/>
    </w:rPr>
  </w:style>
  <w:style w:type="character" w:customStyle="1" w:styleId="KommentaremneTegn">
    <w:name w:val="Kommentaremne Tegn"/>
    <w:basedOn w:val="MerknadstekstTegn"/>
    <w:link w:val="Kommentaremne"/>
    <w:uiPriority w:val="99"/>
    <w:semiHidden/>
    <w:rsid w:val="000B3BF5"/>
    <w:rPr>
      <w:rFonts w:asciiTheme="minorHAnsi" w:hAnsiTheme="minorHAnsi"/>
      <w:b/>
      <w:bCs/>
      <w:sz w:val="20"/>
      <w:szCs w:val="20"/>
    </w:rPr>
  </w:style>
  <w:style w:type="paragraph" w:styleId="Konvoluttadresse">
    <w:name w:val="envelope address"/>
    <w:basedOn w:val="Normal"/>
    <w:uiPriority w:val="99"/>
    <w:semiHidden/>
    <w:unhideWhenUsed/>
    <w:rsid w:val="000B3BF5"/>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character" w:styleId="Linjenummer">
    <w:name w:val="line number"/>
    <w:basedOn w:val="Standardskriftforavsnitt"/>
    <w:uiPriority w:val="99"/>
    <w:semiHidden/>
    <w:unhideWhenUsed/>
    <w:rsid w:val="000B3BF5"/>
  </w:style>
  <w:style w:type="paragraph" w:styleId="Liste">
    <w:name w:val="List"/>
    <w:basedOn w:val="Normal"/>
    <w:uiPriority w:val="99"/>
    <w:semiHidden/>
    <w:unhideWhenUsed/>
    <w:rsid w:val="000B3BF5"/>
    <w:pPr>
      <w:ind w:left="283" w:hanging="283"/>
      <w:contextualSpacing/>
    </w:pPr>
  </w:style>
  <w:style w:type="paragraph" w:styleId="Liste-forts">
    <w:name w:val="List Continue"/>
    <w:basedOn w:val="Normal"/>
    <w:uiPriority w:val="99"/>
    <w:semiHidden/>
    <w:unhideWhenUsed/>
    <w:rsid w:val="000B3BF5"/>
    <w:pPr>
      <w:spacing w:after="120"/>
      <w:ind w:left="283"/>
      <w:contextualSpacing/>
    </w:pPr>
  </w:style>
  <w:style w:type="paragraph" w:styleId="Liste-forts2">
    <w:name w:val="List Continue 2"/>
    <w:basedOn w:val="Normal"/>
    <w:uiPriority w:val="99"/>
    <w:semiHidden/>
    <w:unhideWhenUsed/>
    <w:rsid w:val="000B3BF5"/>
    <w:pPr>
      <w:spacing w:after="120"/>
      <w:ind w:left="566"/>
      <w:contextualSpacing/>
    </w:pPr>
  </w:style>
  <w:style w:type="paragraph" w:styleId="Liste-forts3">
    <w:name w:val="List Continue 3"/>
    <w:basedOn w:val="Normal"/>
    <w:uiPriority w:val="99"/>
    <w:semiHidden/>
    <w:unhideWhenUsed/>
    <w:rsid w:val="000B3BF5"/>
    <w:pPr>
      <w:spacing w:after="120"/>
      <w:ind w:left="849"/>
      <w:contextualSpacing/>
    </w:pPr>
  </w:style>
  <w:style w:type="paragraph" w:styleId="Liste-forts4">
    <w:name w:val="List Continue 4"/>
    <w:basedOn w:val="Normal"/>
    <w:uiPriority w:val="99"/>
    <w:semiHidden/>
    <w:unhideWhenUsed/>
    <w:rsid w:val="000B3BF5"/>
    <w:pPr>
      <w:spacing w:after="120"/>
      <w:ind w:left="1132"/>
      <w:contextualSpacing/>
    </w:pPr>
  </w:style>
  <w:style w:type="paragraph" w:styleId="Liste-forts5">
    <w:name w:val="List Continue 5"/>
    <w:basedOn w:val="Normal"/>
    <w:uiPriority w:val="99"/>
    <w:semiHidden/>
    <w:unhideWhenUsed/>
    <w:rsid w:val="000B3BF5"/>
    <w:pPr>
      <w:spacing w:after="120"/>
      <w:ind w:left="1415"/>
      <w:contextualSpacing/>
    </w:pPr>
  </w:style>
  <w:style w:type="paragraph" w:styleId="Liste2">
    <w:name w:val="List 2"/>
    <w:basedOn w:val="Normal"/>
    <w:uiPriority w:val="99"/>
    <w:semiHidden/>
    <w:unhideWhenUsed/>
    <w:rsid w:val="000B3BF5"/>
    <w:pPr>
      <w:ind w:left="566" w:hanging="283"/>
      <w:contextualSpacing/>
    </w:pPr>
  </w:style>
  <w:style w:type="paragraph" w:styleId="Liste3">
    <w:name w:val="List 3"/>
    <w:basedOn w:val="Normal"/>
    <w:uiPriority w:val="99"/>
    <w:semiHidden/>
    <w:unhideWhenUsed/>
    <w:rsid w:val="000B3BF5"/>
    <w:pPr>
      <w:ind w:left="849" w:hanging="283"/>
      <w:contextualSpacing/>
    </w:pPr>
  </w:style>
  <w:style w:type="paragraph" w:styleId="Liste4">
    <w:name w:val="List 4"/>
    <w:basedOn w:val="Normal"/>
    <w:uiPriority w:val="99"/>
    <w:semiHidden/>
    <w:unhideWhenUsed/>
    <w:rsid w:val="000B3BF5"/>
    <w:pPr>
      <w:ind w:left="1132" w:hanging="283"/>
      <w:contextualSpacing/>
    </w:pPr>
  </w:style>
  <w:style w:type="paragraph" w:styleId="Liste5">
    <w:name w:val="List 5"/>
    <w:basedOn w:val="Normal"/>
    <w:uiPriority w:val="99"/>
    <w:semiHidden/>
    <w:unhideWhenUsed/>
    <w:rsid w:val="000B3BF5"/>
    <w:pPr>
      <w:ind w:left="1415" w:hanging="283"/>
      <w:contextualSpacing/>
    </w:pPr>
  </w:style>
  <w:style w:type="paragraph" w:styleId="Listeavsnitt">
    <w:name w:val="List Paragraph"/>
    <w:basedOn w:val="Normal"/>
    <w:link w:val="ListeavsnittTegn"/>
    <w:uiPriority w:val="34"/>
    <w:semiHidden/>
    <w:rsid w:val="000B3BF5"/>
    <w:pPr>
      <w:ind w:left="720"/>
      <w:contextualSpacing/>
    </w:pPr>
  </w:style>
  <w:style w:type="paragraph" w:styleId="Makrotekst">
    <w:name w:val="macro"/>
    <w:link w:val="MakrotekstTegn"/>
    <w:uiPriority w:val="99"/>
    <w:semiHidden/>
    <w:unhideWhenUsed/>
    <w:rsid w:val="000B3BF5"/>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sz w:val="20"/>
      <w:szCs w:val="20"/>
    </w:rPr>
  </w:style>
  <w:style w:type="character" w:customStyle="1" w:styleId="MakrotekstTegn">
    <w:name w:val="Makrotekst Tegn"/>
    <w:basedOn w:val="Standardskriftforavsnitt"/>
    <w:link w:val="Makrotekst"/>
    <w:uiPriority w:val="99"/>
    <w:semiHidden/>
    <w:rsid w:val="000B3BF5"/>
    <w:rPr>
      <w:rFonts w:ascii="Consolas" w:hAnsi="Consolas"/>
      <w:sz w:val="20"/>
      <w:szCs w:val="20"/>
    </w:rPr>
  </w:style>
  <w:style w:type="paragraph" w:styleId="Meldingshode">
    <w:name w:val="Message Header"/>
    <w:basedOn w:val="Normal"/>
    <w:link w:val="MeldingshodeTegn"/>
    <w:uiPriority w:val="99"/>
    <w:semiHidden/>
    <w:unhideWhenUsed/>
    <w:rsid w:val="000B3BF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ldingshodeTegn">
    <w:name w:val="Meldingshode Tegn"/>
    <w:basedOn w:val="Standardskriftforavsnitt"/>
    <w:link w:val="Meldingshode"/>
    <w:uiPriority w:val="99"/>
    <w:semiHidden/>
    <w:rsid w:val="000B3BF5"/>
    <w:rPr>
      <w:rFonts w:asciiTheme="majorHAnsi" w:eastAsiaTheme="majorEastAsia" w:hAnsiTheme="majorHAnsi" w:cstheme="majorBidi"/>
      <w:sz w:val="24"/>
      <w:szCs w:val="24"/>
      <w:shd w:val="pct20" w:color="auto" w:fill="auto"/>
    </w:rPr>
  </w:style>
  <w:style w:type="character" w:styleId="Merknadsreferanse">
    <w:name w:val="annotation reference"/>
    <w:basedOn w:val="Standardskriftforavsnitt"/>
    <w:uiPriority w:val="99"/>
    <w:semiHidden/>
    <w:unhideWhenUsed/>
    <w:rsid w:val="000B3BF5"/>
    <w:rPr>
      <w:sz w:val="16"/>
      <w:szCs w:val="16"/>
    </w:rPr>
  </w:style>
  <w:style w:type="paragraph" w:styleId="NormalWeb">
    <w:name w:val="Normal (Web)"/>
    <w:basedOn w:val="Normal"/>
    <w:uiPriority w:val="99"/>
    <w:semiHidden/>
    <w:unhideWhenUsed/>
    <w:rsid w:val="000B3BF5"/>
    <w:rPr>
      <w:rFonts w:ascii="Times New Roman" w:hAnsi="Times New Roman" w:cs="Times New Roman"/>
      <w:sz w:val="24"/>
      <w:szCs w:val="24"/>
    </w:rPr>
  </w:style>
  <w:style w:type="paragraph" w:styleId="Notatoverskrift">
    <w:name w:val="Note Heading"/>
    <w:basedOn w:val="Normal"/>
    <w:next w:val="Normal"/>
    <w:link w:val="NotatoverskriftTegn"/>
    <w:uiPriority w:val="99"/>
    <w:semiHidden/>
    <w:unhideWhenUsed/>
    <w:rsid w:val="000B3BF5"/>
    <w:pPr>
      <w:spacing w:after="0" w:line="240" w:lineRule="auto"/>
    </w:pPr>
  </w:style>
  <w:style w:type="character" w:customStyle="1" w:styleId="NotatoverskriftTegn">
    <w:name w:val="Notatoverskrift Tegn"/>
    <w:basedOn w:val="Standardskriftforavsnitt"/>
    <w:link w:val="Notatoverskrift"/>
    <w:uiPriority w:val="99"/>
    <w:semiHidden/>
    <w:rsid w:val="000B3BF5"/>
    <w:rPr>
      <w:rFonts w:asciiTheme="minorHAnsi" w:hAnsiTheme="minorHAnsi"/>
      <w:sz w:val="20"/>
    </w:rPr>
  </w:style>
  <w:style w:type="paragraph" w:styleId="Nummerertliste">
    <w:name w:val="List Number"/>
    <w:basedOn w:val="Normal"/>
    <w:uiPriority w:val="99"/>
    <w:semiHidden/>
    <w:qFormat/>
    <w:rsid w:val="000B3BF5"/>
    <w:pPr>
      <w:numPr>
        <w:numId w:val="4"/>
      </w:numPr>
      <w:contextualSpacing/>
    </w:pPr>
  </w:style>
  <w:style w:type="paragraph" w:styleId="Nummerertliste2">
    <w:name w:val="List Number 2"/>
    <w:basedOn w:val="Normal"/>
    <w:uiPriority w:val="99"/>
    <w:semiHidden/>
    <w:unhideWhenUsed/>
    <w:rsid w:val="000B3BF5"/>
    <w:pPr>
      <w:numPr>
        <w:numId w:val="5"/>
      </w:numPr>
      <w:contextualSpacing/>
    </w:pPr>
  </w:style>
  <w:style w:type="paragraph" w:styleId="Nummerertliste3">
    <w:name w:val="List Number 3"/>
    <w:basedOn w:val="Normal"/>
    <w:uiPriority w:val="99"/>
    <w:semiHidden/>
    <w:unhideWhenUsed/>
    <w:rsid w:val="000B3BF5"/>
    <w:pPr>
      <w:numPr>
        <w:numId w:val="6"/>
      </w:numPr>
      <w:contextualSpacing/>
    </w:pPr>
  </w:style>
  <w:style w:type="paragraph" w:styleId="Nummerertliste4">
    <w:name w:val="List Number 4"/>
    <w:basedOn w:val="Normal"/>
    <w:uiPriority w:val="99"/>
    <w:semiHidden/>
    <w:unhideWhenUsed/>
    <w:rsid w:val="000B3BF5"/>
    <w:pPr>
      <w:numPr>
        <w:numId w:val="7"/>
      </w:numPr>
      <w:contextualSpacing/>
    </w:pPr>
  </w:style>
  <w:style w:type="paragraph" w:styleId="Nummerertliste5">
    <w:name w:val="List Number 5"/>
    <w:basedOn w:val="Normal"/>
    <w:uiPriority w:val="99"/>
    <w:semiHidden/>
    <w:unhideWhenUsed/>
    <w:rsid w:val="000B3BF5"/>
    <w:pPr>
      <w:numPr>
        <w:numId w:val="8"/>
      </w:numPr>
      <w:contextualSpacing/>
    </w:pPr>
  </w:style>
  <w:style w:type="paragraph" w:styleId="Overskriftforinnholdsfortegnelse">
    <w:name w:val="TOC Heading"/>
    <w:basedOn w:val="Overskrift1"/>
    <w:next w:val="Normal"/>
    <w:uiPriority w:val="39"/>
    <w:semiHidden/>
    <w:unhideWhenUsed/>
    <w:rsid w:val="000B3BF5"/>
    <w:pPr>
      <w:framePr w:wrap="around"/>
      <w:numPr>
        <w:numId w:val="0"/>
      </w:numPr>
      <w:spacing w:before="240" w:after="0" w:line="240" w:lineRule="atLeast"/>
      <w:outlineLvl w:val="9"/>
    </w:pPr>
    <w:rPr>
      <w:bCs w:val="0"/>
      <w:color w:val="7694D6" w:themeColor="accent1" w:themeShade="BF"/>
      <w:sz w:val="32"/>
      <w:szCs w:val="32"/>
    </w:rPr>
  </w:style>
  <w:style w:type="paragraph" w:styleId="Punktliste2">
    <w:name w:val="List Bullet 2"/>
    <w:basedOn w:val="Normal"/>
    <w:uiPriority w:val="99"/>
    <w:semiHidden/>
    <w:unhideWhenUsed/>
    <w:rsid w:val="000B3BF5"/>
    <w:pPr>
      <w:numPr>
        <w:numId w:val="9"/>
      </w:numPr>
      <w:contextualSpacing/>
    </w:pPr>
  </w:style>
  <w:style w:type="paragraph" w:styleId="Punktliste3">
    <w:name w:val="List Bullet 3"/>
    <w:basedOn w:val="Normal"/>
    <w:uiPriority w:val="99"/>
    <w:semiHidden/>
    <w:unhideWhenUsed/>
    <w:rsid w:val="000B3BF5"/>
    <w:pPr>
      <w:numPr>
        <w:numId w:val="10"/>
      </w:numPr>
      <w:contextualSpacing/>
    </w:pPr>
  </w:style>
  <w:style w:type="paragraph" w:styleId="Punktliste4">
    <w:name w:val="List Bullet 4"/>
    <w:basedOn w:val="Normal"/>
    <w:uiPriority w:val="99"/>
    <w:semiHidden/>
    <w:unhideWhenUsed/>
    <w:rsid w:val="000B3BF5"/>
    <w:pPr>
      <w:numPr>
        <w:numId w:val="11"/>
      </w:numPr>
      <w:contextualSpacing/>
    </w:pPr>
  </w:style>
  <w:style w:type="paragraph" w:styleId="Punktliste5">
    <w:name w:val="List Bullet 5"/>
    <w:basedOn w:val="Normal"/>
    <w:uiPriority w:val="99"/>
    <w:semiHidden/>
    <w:unhideWhenUsed/>
    <w:rsid w:val="000B3BF5"/>
    <w:pPr>
      <w:numPr>
        <w:numId w:val="12"/>
      </w:numPr>
      <w:contextualSpacing/>
    </w:pPr>
  </w:style>
  <w:style w:type="paragraph" w:styleId="Rentekst">
    <w:name w:val="Plain Text"/>
    <w:basedOn w:val="Normal"/>
    <w:link w:val="RentekstTegn"/>
    <w:uiPriority w:val="99"/>
    <w:semiHidden/>
    <w:unhideWhenUsed/>
    <w:rsid w:val="000B3BF5"/>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0B3BF5"/>
    <w:rPr>
      <w:rFonts w:ascii="Consolas" w:hAnsi="Consolas"/>
      <w:sz w:val="21"/>
      <w:szCs w:val="21"/>
    </w:rPr>
  </w:style>
  <w:style w:type="character" w:styleId="Sidetall">
    <w:name w:val="page number"/>
    <w:basedOn w:val="Standardskriftforavsnitt"/>
    <w:uiPriority w:val="99"/>
    <w:semiHidden/>
    <w:unhideWhenUsed/>
    <w:rsid w:val="000B3BF5"/>
  </w:style>
  <w:style w:type="character" w:styleId="Sluttnotereferanse">
    <w:name w:val="endnote reference"/>
    <w:basedOn w:val="Standardskriftforavsnitt"/>
    <w:uiPriority w:val="99"/>
    <w:semiHidden/>
    <w:unhideWhenUsed/>
    <w:rsid w:val="000B3BF5"/>
    <w:rPr>
      <w:vertAlign w:val="superscript"/>
    </w:rPr>
  </w:style>
  <w:style w:type="paragraph" w:styleId="Sluttnotetekst">
    <w:name w:val="endnote text"/>
    <w:basedOn w:val="Normal"/>
    <w:link w:val="SluttnotetekstTegn"/>
    <w:uiPriority w:val="99"/>
    <w:semiHidden/>
    <w:unhideWhenUsed/>
    <w:rsid w:val="000B3BF5"/>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0B3BF5"/>
    <w:rPr>
      <w:rFonts w:asciiTheme="minorHAnsi" w:hAnsiTheme="minorHAnsi"/>
      <w:sz w:val="20"/>
      <w:szCs w:val="20"/>
    </w:rPr>
  </w:style>
  <w:style w:type="character" w:styleId="Sterkreferanse">
    <w:name w:val="Intense Reference"/>
    <w:basedOn w:val="Standardskriftforavsnitt"/>
    <w:uiPriority w:val="32"/>
    <w:semiHidden/>
    <w:rsid w:val="000B3BF5"/>
    <w:rPr>
      <w:b/>
      <w:bCs/>
      <w:smallCaps/>
      <w:color w:val="CDD8F0" w:themeColor="accent1"/>
      <w:spacing w:val="5"/>
    </w:rPr>
  </w:style>
  <w:style w:type="character" w:styleId="Sterkutheving">
    <w:name w:val="Intense Emphasis"/>
    <w:basedOn w:val="Standardskriftforavsnitt"/>
    <w:uiPriority w:val="99"/>
    <w:semiHidden/>
    <w:rsid w:val="000B3BF5"/>
    <w:rPr>
      <w:i/>
      <w:iCs/>
      <w:color w:val="CDD8F0" w:themeColor="accent1"/>
    </w:rPr>
  </w:style>
  <w:style w:type="paragraph" w:styleId="Sterktsitat">
    <w:name w:val="Intense Quote"/>
    <w:basedOn w:val="Normal"/>
    <w:next w:val="Normal"/>
    <w:link w:val="SterktsitatTegn"/>
    <w:uiPriority w:val="30"/>
    <w:semiHidden/>
    <w:rsid w:val="000B3BF5"/>
    <w:pPr>
      <w:pBdr>
        <w:top w:val="single" w:sz="4" w:space="10" w:color="CDD8F0" w:themeColor="accent1"/>
        <w:bottom w:val="single" w:sz="4" w:space="10" w:color="CDD8F0" w:themeColor="accent1"/>
      </w:pBdr>
      <w:spacing w:before="360" w:after="360"/>
      <w:ind w:left="864" w:right="864"/>
      <w:jc w:val="center"/>
    </w:pPr>
    <w:rPr>
      <w:i/>
      <w:iCs/>
      <w:color w:val="CDD8F0" w:themeColor="accent1"/>
    </w:rPr>
  </w:style>
  <w:style w:type="character" w:customStyle="1" w:styleId="SterktsitatTegn">
    <w:name w:val="Sterkt sitat Tegn"/>
    <w:basedOn w:val="Standardskriftforavsnitt"/>
    <w:link w:val="Sterktsitat"/>
    <w:uiPriority w:val="30"/>
    <w:rsid w:val="000B3BF5"/>
    <w:rPr>
      <w:rFonts w:asciiTheme="minorHAnsi" w:hAnsiTheme="minorHAnsi"/>
      <w:i/>
      <w:iCs/>
      <w:color w:val="CDD8F0" w:themeColor="accent1"/>
      <w:sz w:val="20"/>
    </w:rPr>
  </w:style>
  <w:style w:type="paragraph" w:styleId="Stikkordregisteroverskrift">
    <w:name w:val="index heading"/>
    <w:basedOn w:val="Normal"/>
    <w:next w:val="Indeks1"/>
    <w:uiPriority w:val="99"/>
    <w:semiHidden/>
    <w:unhideWhenUsed/>
    <w:rsid w:val="000B3BF5"/>
    <w:rPr>
      <w:rFonts w:asciiTheme="majorHAnsi" w:eastAsiaTheme="majorEastAsia" w:hAnsiTheme="majorHAnsi" w:cstheme="majorBidi"/>
      <w:b/>
      <w:bCs/>
    </w:rPr>
  </w:style>
  <w:style w:type="character" w:styleId="Svakreferanse">
    <w:name w:val="Subtle Reference"/>
    <w:basedOn w:val="Standardskriftforavsnitt"/>
    <w:uiPriority w:val="31"/>
    <w:semiHidden/>
    <w:rsid w:val="000B3BF5"/>
    <w:rPr>
      <w:smallCaps/>
      <w:color w:val="5A5A5A" w:themeColor="text1" w:themeTint="A5"/>
    </w:rPr>
  </w:style>
  <w:style w:type="character" w:styleId="Svakutheving">
    <w:name w:val="Subtle Emphasis"/>
    <w:basedOn w:val="Standardskriftforavsnitt"/>
    <w:uiPriority w:val="99"/>
    <w:semiHidden/>
    <w:rsid w:val="000B3BF5"/>
    <w:rPr>
      <w:i/>
      <w:iCs/>
      <w:color w:val="404040" w:themeColor="text1" w:themeTint="BF"/>
    </w:rPr>
  </w:style>
  <w:style w:type="paragraph" w:styleId="Underskrift">
    <w:name w:val="Signature"/>
    <w:basedOn w:val="Normal"/>
    <w:link w:val="UnderskriftTegn"/>
    <w:uiPriority w:val="99"/>
    <w:semiHidden/>
    <w:unhideWhenUsed/>
    <w:rsid w:val="000B3BF5"/>
    <w:pPr>
      <w:spacing w:after="0" w:line="240" w:lineRule="auto"/>
      <w:ind w:left="4252"/>
    </w:pPr>
  </w:style>
  <w:style w:type="character" w:customStyle="1" w:styleId="UnderskriftTegn">
    <w:name w:val="Underskrift Tegn"/>
    <w:basedOn w:val="Standardskriftforavsnitt"/>
    <w:link w:val="Underskrift"/>
    <w:uiPriority w:val="99"/>
    <w:semiHidden/>
    <w:rsid w:val="000B3BF5"/>
    <w:rPr>
      <w:rFonts w:asciiTheme="minorHAnsi" w:hAnsiTheme="minorHAnsi"/>
      <w:sz w:val="20"/>
    </w:rPr>
  </w:style>
  <w:style w:type="paragraph" w:styleId="Undertittel">
    <w:name w:val="Subtitle"/>
    <w:basedOn w:val="Normal"/>
    <w:next w:val="Normal"/>
    <w:link w:val="UndertittelTegn"/>
    <w:uiPriority w:val="12"/>
    <w:rsid w:val="000B3BF5"/>
    <w:pPr>
      <w:numPr>
        <w:ilvl w:val="1"/>
      </w:numPr>
      <w:spacing w:after="160"/>
    </w:pPr>
    <w:rPr>
      <w:rFonts w:eastAsiaTheme="minorEastAsia"/>
      <w:color w:val="5A5A5A" w:themeColor="text1" w:themeTint="A5"/>
      <w:spacing w:val="15"/>
      <w:sz w:val="22"/>
    </w:rPr>
  </w:style>
  <w:style w:type="character" w:customStyle="1" w:styleId="UndertittelTegn">
    <w:name w:val="Undertittel Tegn"/>
    <w:basedOn w:val="Standardskriftforavsnitt"/>
    <w:link w:val="Undertittel"/>
    <w:uiPriority w:val="12"/>
    <w:rsid w:val="00FE3676"/>
    <w:rPr>
      <w:rFonts w:asciiTheme="minorHAnsi" w:eastAsiaTheme="minorEastAsia" w:hAnsiTheme="minorHAnsi"/>
      <w:color w:val="5A5A5A" w:themeColor="text1" w:themeTint="A5"/>
      <w:spacing w:val="15"/>
    </w:rPr>
  </w:style>
  <w:style w:type="character" w:styleId="Utheving">
    <w:name w:val="Emphasis"/>
    <w:basedOn w:val="Standardskriftforavsnitt"/>
    <w:uiPriority w:val="99"/>
    <w:semiHidden/>
    <w:rsid w:val="000B3BF5"/>
    <w:rPr>
      <w:i/>
      <w:iCs/>
    </w:rPr>
  </w:style>
  <w:style w:type="paragraph" w:styleId="Vanliginnrykk">
    <w:name w:val="Normal Indent"/>
    <w:basedOn w:val="Normal"/>
    <w:uiPriority w:val="99"/>
    <w:semiHidden/>
    <w:unhideWhenUsed/>
    <w:rsid w:val="000B3BF5"/>
    <w:pPr>
      <w:ind w:left="708"/>
    </w:pPr>
  </w:style>
  <w:style w:type="paragraph" w:customStyle="1" w:styleId="SitatBl">
    <w:name w:val="Sitat Blå"/>
    <w:basedOn w:val="Sitat"/>
    <w:uiPriority w:val="16"/>
    <w:qFormat/>
    <w:rsid w:val="00D83F33"/>
    <w:pPr>
      <w:pBdr>
        <w:bottom w:val="single" w:sz="4" w:space="11" w:color="06038D"/>
      </w:pBdr>
    </w:pPr>
    <w:rPr>
      <w:color w:val="06038D"/>
    </w:rPr>
  </w:style>
  <w:style w:type="paragraph" w:customStyle="1" w:styleId="SitatGrnn">
    <w:name w:val="Sitat Grønn"/>
    <w:basedOn w:val="SitatBl"/>
    <w:uiPriority w:val="13"/>
    <w:qFormat/>
    <w:rsid w:val="00D83F33"/>
    <w:pPr>
      <w:pBdr>
        <w:bottom w:val="single" w:sz="4" w:space="11" w:color="49A942"/>
      </w:pBdr>
    </w:pPr>
    <w:rPr>
      <w:color w:val="49A942"/>
    </w:rPr>
  </w:style>
  <w:style w:type="paragraph" w:customStyle="1" w:styleId="SitatRd">
    <w:name w:val="Sitat Rød"/>
    <w:basedOn w:val="SitatGrnn"/>
    <w:uiPriority w:val="14"/>
    <w:qFormat/>
    <w:rsid w:val="00D83F33"/>
    <w:pPr>
      <w:pBdr>
        <w:bottom w:val="single" w:sz="4" w:space="11" w:color="DC4405"/>
      </w:pBdr>
    </w:pPr>
    <w:rPr>
      <w:color w:val="DC4405"/>
    </w:rPr>
  </w:style>
  <w:style w:type="paragraph" w:customStyle="1" w:styleId="SitatRosa">
    <w:name w:val="Sitat Rosa"/>
    <w:basedOn w:val="SitatRd"/>
    <w:uiPriority w:val="15"/>
    <w:qFormat/>
    <w:rsid w:val="00D83F33"/>
    <w:pPr>
      <w:pBdr>
        <w:bottom w:val="single" w:sz="4" w:space="11" w:color="FF00FF"/>
      </w:pBdr>
    </w:pPr>
    <w:rPr>
      <w:color w:val="FF00FF"/>
    </w:rPr>
  </w:style>
  <w:style w:type="paragraph" w:customStyle="1" w:styleId="Kildetekst">
    <w:name w:val="Kildetekst"/>
    <w:next w:val="Normal"/>
    <w:uiPriority w:val="9"/>
    <w:qFormat/>
    <w:rsid w:val="00E82B14"/>
    <w:pPr>
      <w:keepLines/>
      <w:spacing w:before="113" w:after="170" w:line="190" w:lineRule="atLeast"/>
    </w:pPr>
    <w:rPr>
      <w:rFonts w:asciiTheme="minorHAnsi" w:hAnsiTheme="minorHAnsi"/>
      <w:b/>
      <w:bCs/>
      <w:color w:val="000000" w:themeColor="text1"/>
      <w:sz w:val="16"/>
      <w:szCs w:val="18"/>
    </w:rPr>
  </w:style>
  <w:style w:type="paragraph" w:customStyle="1" w:styleId="Tittelsammendrag">
    <w:name w:val="Tittel sammendrag"/>
    <w:basedOn w:val="Tittel"/>
    <w:uiPriority w:val="13"/>
    <w:qFormat/>
    <w:rsid w:val="00AD3D2D"/>
    <w:pPr>
      <w:outlineLvl w:val="0"/>
    </w:pPr>
  </w:style>
  <w:style w:type="paragraph" w:customStyle="1" w:styleId="Nummerertnivliste">
    <w:name w:val="Nummerert nivåliste"/>
    <w:basedOn w:val="Listeavsnitt"/>
    <w:link w:val="NummerertnivlisteTegn"/>
    <w:uiPriority w:val="2"/>
    <w:qFormat/>
    <w:rsid w:val="00DB7749"/>
    <w:pPr>
      <w:numPr>
        <w:numId w:val="13"/>
      </w:numPr>
    </w:pPr>
  </w:style>
  <w:style w:type="paragraph" w:customStyle="1" w:styleId="Punktmerketnivliste">
    <w:name w:val="Punktmerket nivåliste"/>
    <w:basedOn w:val="Listeavsnitt"/>
    <w:link w:val="PunktmerketnivlisteTegn"/>
    <w:uiPriority w:val="6"/>
    <w:qFormat/>
    <w:rsid w:val="00DB7749"/>
    <w:pPr>
      <w:numPr>
        <w:numId w:val="14"/>
      </w:numPr>
    </w:pPr>
  </w:style>
  <w:style w:type="character" w:customStyle="1" w:styleId="ListeavsnittTegn">
    <w:name w:val="Listeavsnitt Tegn"/>
    <w:basedOn w:val="Standardskriftforavsnitt"/>
    <w:link w:val="Listeavsnitt"/>
    <w:uiPriority w:val="34"/>
    <w:semiHidden/>
    <w:rsid w:val="00DB7749"/>
    <w:rPr>
      <w:rFonts w:asciiTheme="minorHAnsi" w:hAnsiTheme="minorHAnsi"/>
      <w:sz w:val="20"/>
    </w:rPr>
  </w:style>
  <w:style w:type="character" w:customStyle="1" w:styleId="NummerertnivlisteTegn">
    <w:name w:val="Nummerert nivåliste Tegn"/>
    <w:basedOn w:val="ListeavsnittTegn"/>
    <w:link w:val="Nummerertnivliste"/>
    <w:uiPriority w:val="2"/>
    <w:rsid w:val="00FE3676"/>
    <w:rPr>
      <w:rFonts w:asciiTheme="minorHAnsi" w:hAnsiTheme="minorHAnsi"/>
      <w:sz w:val="20"/>
    </w:rPr>
  </w:style>
  <w:style w:type="table" w:customStyle="1" w:styleId="Figurramme">
    <w:name w:val="Figurramme"/>
    <w:basedOn w:val="OsloEconomics"/>
    <w:uiPriority w:val="99"/>
    <w:rsid w:val="006072A8"/>
    <w:tblPr>
      <w:tblCellMar>
        <w:top w:w="0" w:type="dxa"/>
        <w:left w:w="0" w:type="dxa"/>
        <w:bottom w:w="0" w:type="dxa"/>
        <w:right w:w="0" w:type="dxa"/>
      </w:tblCellMar>
    </w:tblPr>
    <w:tblStylePr w:type="firstRow">
      <w:pPr>
        <w:jc w:val="center"/>
      </w:pPr>
      <w:rPr>
        <w:b/>
      </w:rPr>
      <w:tblPr/>
      <w:tcPr>
        <w:tcBorders>
          <w:top w:val="single" w:sz="12" w:space="0" w:color="0076BE" w:themeColor="text2"/>
          <w:left w:val="nil"/>
          <w:bottom w:val="single" w:sz="12" w:space="0" w:color="0076BE" w:themeColor="text2"/>
          <w:right w:val="nil"/>
          <w:insideH w:val="nil"/>
          <w:insideV w:val="nil"/>
        </w:tcBorders>
      </w:tcPr>
    </w:tblStylePr>
    <w:tblStylePr w:type="lastRow">
      <w:pPr>
        <w:jc w:val="right"/>
      </w:pPr>
      <w:rPr>
        <w:rFonts w:asciiTheme="minorHAnsi" w:hAnsiTheme="minorHAnsi"/>
        <w:i/>
        <w:sz w:val="16"/>
      </w:rPr>
      <w:tblPr/>
      <w:tcPr>
        <w:tcBorders>
          <w:top w:val="single" w:sz="4" w:space="0" w:color="626262"/>
          <w:left w:val="nil"/>
          <w:bottom w:val="single" w:sz="12" w:space="0" w:color="0076BE" w:themeColor="text2"/>
          <w:right w:val="nil"/>
          <w:insideH w:val="nil"/>
          <w:insideV w:val="nil"/>
          <w:tl2br w:val="nil"/>
          <w:tr2bl w:val="nil"/>
        </w:tcBorders>
      </w:tcPr>
    </w:tblStylePr>
    <w:tblStylePr w:type="firstCol">
      <w:pPr>
        <w:jc w:val="left"/>
      </w:pPr>
    </w:tblStylePr>
    <w:tblStylePr w:type="band1Horz">
      <w:tblPr/>
      <w:tcPr>
        <w:tcBorders>
          <w:top w:val="nil"/>
          <w:left w:val="nil"/>
          <w:bottom w:val="single" w:sz="4" w:space="0" w:color="626262"/>
          <w:right w:val="nil"/>
          <w:insideH w:val="nil"/>
          <w:insideV w:val="nil"/>
        </w:tcBorders>
      </w:tcPr>
    </w:tblStylePr>
    <w:tblStylePr w:type="band2Horz">
      <w:tblPr/>
      <w:tcPr>
        <w:tcBorders>
          <w:top w:val="nil"/>
          <w:left w:val="nil"/>
          <w:bottom w:val="single" w:sz="4" w:space="0" w:color="626262"/>
          <w:right w:val="nil"/>
          <w:insideH w:val="nil"/>
          <w:insideV w:val="nil"/>
        </w:tcBorders>
      </w:tcPr>
    </w:tblStylePr>
  </w:style>
  <w:style w:type="character" w:customStyle="1" w:styleId="PunktmerketnivlisteTegn">
    <w:name w:val="Punktmerket nivåliste Tegn"/>
    <w:basedOn w:val="ListeavsnittTegn"/>
    <w:link w:val="Punktmerketnivliste"/>
    <w:uiPriority w:val="6"/>
    <w:rsid w:val="00FE3676"/>
    <w:rPr>
      <w:rFonts w:asciiTheme="minorHAnsi" w:hAnsiTheme="minorHAnsi"/>
      <w:sz w:val="20"/>
    </w:rPr>
  </w:style>
  <w:style w:type="table" w:customStyle="1" w:styleId="Tekstboks">
    <w:name w:val="Tekstboks"/>
    <w:basedOn w:val="Figurramme"/>
    <w:uiPriority w:val="99"/>
    <w:rsid w:val="00012712"/>
    <w:pPr>
      <w:jc w:val="left"/>
    </w:pPr>
    <w:rPr>
      <w:sz w:val="20"/>
    </w:rPr>
    <w:tblPr>
      <w:tblBorders>
        <w:top w:val="none" w:sz="0" w:space="0" w:color="auto"/>
        <w:left w:val="single" w:sz="12" w:space="0" w:color="0076BE" w:themeColor="text2"/>
        <w:bottom w:val="none" w:sz="0" w:space="0" w:color="auto"/>
        <w:right w:val="single" w:sz="12" w:space="0" w:color="0076BE" w:themeColor="text2"/>
      </w:tblBorders>
      <w:tblCellMar>
        <w:top w:w="57" w:type="dxa"/>
        <w:left w:w="85" w:type="dxa"/>
        <w:bottom w:w="113" w:type="dxa"/>
        <w:right w:w="85" w:type="dxa"/>
      </w:tblCellMar>
    </w:tblPr>
    <w:tcPr>
      <w:shd w:val="clear" w:color="auto" w:fill="E8EEF8" w:themeFill="accent2" w:themeFillTint="33"/>
    </w:tcPr>
    <w:tblStylePr w:type="firstRow">
      <w:pPr>
        <w:jc w:val="left"/>
      </w:pPr>
      <w:rPr>
        <w:b w:val="0"/>
        <w:sz w:val="20"/>
      </w:rPr>
      <w:tblPr/>
      <w:tcPr>
        <w:tcBorders>
          <w:top w:val="single" w:sz="12" w:space="0" w:color="0076BE" w:themeColor="text2"/>
          <w:left w:val="single" w:sz="12" w:space="0" w:color="0076BE" w:themeColor="text2"/>
          <w:bottom w:val="single" w:sz="12" w:space="0" w:color="0076BE" w:themeColor="text2"/>
          <w:right w:val="single" w:sz="12" w:space="0" w:color="0076BE" w:themeColor="text2"/>
          <w:insideH w:val="nil"/>
          <w:insideV w:val="nil"/>
        </w:tcBorders>
        <w:shd w:val="clear" w:color="auto" w:fill="E8EEF8" w:themeFill="accent2" w:themeFillTint="33"/>
      </w:tcPr>
    </w:tblStylePr>
    <w:tblStylePr w:type="lastRow">
      <w:pPr>
        <w:jc w:val="right"/>
      </w:pPr>
      <w:rPr>
        <w:rFonts w:asciiTheme="minorHAnsi" w:hAnsiTheme="minorHAnsi"/>
        <w:i/>
        <w:sz w:val="16"/>
      </w:rPr>
      <w:tblPr/>
      <w:tcPr>
        <w:tcBorders>
          <w:top w:val="single" w:sz="4" w:space="0" w:color="626262"/>
          <w:left w:val="single" w:sz="12" w:space="0" w:color="0076BE" w:themeColor="text2"/>
          <w:bottom w:val="single" w:sz="12" w:space="0" w:color="0076BE" w:themeColor="text2"/>
          <w:right w:val="single" w:sz="12" w:space="0" w:color="0076BE" w:themeColor="text2"/>
          <w:insideH w:val="nil"/>
          <w:insideV w:val="nil"/>
          <w:tl2br w:val="nil"/>
          <w:tr2bl w:val="nil"/>
        </w:tcBorders>
        <w:shd w:val="clear" w:color="auto" w:fill="E8EEF8" w:themeFill="accent2" w:themeFillTint="33"/>
      </w:tcPr>
    </w:tblStylePr>
    <w:tblStylePr w:type="firstCol">
      <w:pPr>
        <w:jc w:val="left"/>
      </w:pPr>
    </w:tblStylePr>
    <w:tblStylePr w:type="band1Horz">
      <w:tblPr/>
      <w:tcPr>
        <w:tcBorders>
          <w:top w:val="nil"/>
          <w:left w:val="nil"/>
          <w:bottom w:val="single" w:sz="4" w:space="0" w:color="626262"/>
          <w:right w:val="nil"/>
          <w:insideH w:val="nil"/>
          <w:insideV w:val="nil"/>
        </w:tcBorders>
      </w:tcPr>
    </w:tblStylePr>
    <w:tblStylePr w:type="band2Horz">
      <w:tblPr/>
      <w:tcPr>
        <w:tcBorders>
          <w:top w:val="nil"/>
          <w:left w:val="nil"/>
          <w:bottom w:val="single" w:sz="4" w:space="0" w:color="626262"/>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3333">
      <w:bodyDiv w:val="1"/>
      <w:marLeft w:val="0"/>
      <w:marRight w:val="0"/>
      <w:marTop w:val="0"/>
      <w:marBottom w:val="0"/>
      <w:divBdr>
        <w:top w:val="none" w:sz="0" w:space="0" w:color="auto"/>
        <w:left w:val="none" w:sz="0" w:space="0" w:color="auto"/>
        <w:bottom w:val="none" w:sz="0" w:space="0" w:color="auto"/>
        <w:right w:val="none" w:sz="0" w:space="0" w:color="auto"/>
      </w:divBdr>
    </w:div>
    <w:div w:id="11810024">
      <w:bodyDiv w:val="1"/>
      <w:marLeft w:val="0"/>
      <w:marRight w:val="0"/>
      <w:marTop w:val="0"/>
      <w:marBottom w:val="0"/>
      <w:divBdr>
        <w:top w:val="none" w:sz="0" w:space="0" w:color="auto"/>
        <w:left w:val="none" w:sz="0" w:space="0" w:color="auto"/>
        <w:bottom w:val="none" w:sz="0" w:space="0" w:color="auto"/>
        <w:right w:val="none" w:sz="0" w:space="0" w:color="auto"/>
      </w:divBdr>
    </w:div>
    <w:div w:id="16010256">
      <w:bodyDiv w:val="1"/>
      <w:marLeft w:val="0"/>
      <w:marRight w:val="0"/>
      <w:marTop w:val="0"/>
      <w:marBottom w:val="0"/>
      <w:divBdr>
        <w:top w:val="none" w:sz="0" w:space="0" w:color="auto"/>
        <w:left w:val="none" w:sz="0" w:space="0" w:color="auto"/>
        <w:bottom w:val="none" w:sz="0" w:space="0" w:color="auto"/>
        <w:right w:val="none" w:sz="0" w:space="0" w:color="auto"/>
      </w:divBdr>
    </w:div>
    <w:div w:id="59251568">
      <w:bodyDiv w:val="1"/>
      <w:marLeft w:val="0"/>
      <w:marRight w:val="0"/>
      <w:marTop w:val="0"/>
      <w:marBottom w:val="0"/>
      <w:divBdr>
        <w:top w:val="none" w:sz="0" w:space="0" w:color="auto"/>
        <w:left w:val="none" w:sz="0" w:space="0" w:color="auto"/>
        <w:bottom w:val="none" w:sz="0" w:space="0" w:color="auto"/>
        <w:right w:val="none" w:sz="0" w:space="0" w:color="auto"/>
      </w:divBdr>
    </w:div>
    <w:div w:id="59447268">
      <w:bodyDiv w:val="1"/>
      <w:marLeft w:val="0"/>
      <w:marRight w:val="0"/>
      <w:marTop w:val="0"/>
      <w:marBottom w:val="0"/>
      <w:divBdr>
        <w:top w:val="none" w:sz="0" w:space="0" w:color="auto"/>
        <w:left w:val="none" w:sz="0" w:space="0" w:color="auto"/>
        <w:bottom w:val="none" w:sz="0" w:space="0" w:color="auto"/>
        <w:right w:val="none" w:sz="0" w:space="0" w:color="auto"/>
      </w:divBdr>
    </w:div>
    <w:div w:id="85810759">
      <w:bodyDiv w:val="1"/>
      <w:marLeft w:val="0"/>
      <w:marRight w:val="0"/>
      <w:marTop w:val="0"/>
      <w:marBottom w:val="0"/>
      <w:divBdr>
        <w:top w:val="none" w:sz="0" w:space="0" w:color="auto"/>
        <w:left w:val="none" w:sz="0" w:space="0" w:color="auto"/>
        <w:bottom w:val="none" w:sz="0" w:space="0" w:color="auto"/>
        <w:right w:val="none" w:sz="0" w:space="0" w:color="auto"/>
      </w:divBdr>
    </w:div>
    <w:div w:id="104228348">
      <w:bodyDiv w:val="1"/>
      <w:marLeft w:val="0"/>
      <w:marRight w:val="0"/>
      <w:marTop w:val="0"/>
      <w:marBottom w:val="0"/>
      <w:divBdr>
        <w:top w:val="none" w:sz="0" w:space="0" w:color="auto"/>
        <w:left w:val="none" w:sz="0" w:space="0" w:color="auto"/>
        <w:bottom w:val="none" w:sz="0" w:space="0" w:color="auto"/>
        <w:right w:val="none" w:sz="0" w:space="0" w:color="auto"/>
      </w:divBdr>
    </w:div>
    <w:div w:id="109014125">
      <w:bodyDiv w:val="1"/>
      <w:marLeft w:val="0"/>
      <w:marRight w:val="0"/>
      <w:marTop w:val="0"/>
      <w:marBottom w:val="0"/>
      <w:divBdr>
        <w:top w:val="none" w:sz="0" w:space="0" w:color="auto"/>
        <w:left w:val="none" w:sz="0" w:space="0" w:color="auto"/>
        <w:bottom w:val="none" w:sz="0" w:space="0" w:color="auto"/>
        <w:right w:val="none" w:sz="0" w:space="0" w:color="auto"/>
      </w:divBdr>
    </w:div>
    <w:div w:id="110393680">
      <w:bodyDiv w:val="1"/>
      <w:marLeft w:val="0"/>
      <w:marRight w:val="0"/>
      <w:marTop w:val="0"/>
      <w:marBottom w:val="0"/>
      <w:divBdr>
        <w:top w:val="none" w:sz="0" w:space="0" w:color="auto"/>
        <w:left w:val="none" w:sz="0" w:space="0" w:color="auto"/>
        <w:bottom w:val="none" w:sz="0" w:space="0" w:color="auto"/>
        <w:right w:val="none" w:sz="0" w:space="0" w:color="auto"/>
      </w:divBdr>
    </w:div>
    <w:div w:id="113331051">
      <w:bodyDiv w:val="1"/>
      <w:marLeft w:val="0"/>
      <w:marRight w:val="0"/>
      <w:marTop w:val="0"/>
      <w:marBottom w:val="0"/>
      <w:divBdr>
        <w:top w:val="none" w:sz="0" w:space="0" w:color="auto"/>
        <w:left w:val="none" w:sz="0" w:space="0" w:color="auto"/>
        <w:bottom w:val="none" w:sz="0" w:space="0" w:color="auto"/>
        <w:right w:val="none" w:sz="0" w:space="0" w:color="auto"/>
      </w:divBdr>
    </w:div>
    <w:div w:id="136727232">
      <w:bodyDiv w:val="1"/>
      <w:marLeft w:val="0"/>
      <w:marRight w:val="0"/>
      <w:marTop w:val="0"/>
      <w:marBottom w:val="0"/>
      <w:divBdr>
        <w:top w:val="none" w:sz="0" w:space="0" w:color="auto"/>
        <w:left w:val="none" w:sz="0" w:space="0" w:color="auto"/>
        <w:bottom w:val="none" w:sz="0" w:space="0" w:color="auto"/>
        <w:right w:val="none" w:sz="0" w:space="0" w:color="auto"/>
      </w:divBdr>
    </w:div>
    <w:div w:id="138156088">
      <w:bodyDiv w:val="1"/>
      <w:marLeft w:val="0"/>
      <w:marRight w:val="0"/>
      <w:marTop w:val="0"/>
      <w:marBottom w:val="0"/>
      <w:divBdr>
        <w:top w:val="none" w:sz="0" w:space="0" w:color="auto"/>
        <w:left w:val="none" w:sz="0" w:space="0" w:color="auto"/>
        <w:bottom w:val="none" w:sz="0" w:space="0" w:color="auto"/>
        <w:right w:val="none" w:sz="0" w:space="0" w:color="auto"/>
      </w:divBdr>
    </w:div>
    <w:div w:id="150026346">
      <w:bodyDiv w:val="1"/>
      <w:marLeft w:val="0"/>
      <w:marRight w:val="0"/>
      <w:marTop w:val="0"/>
      <w:marBottom w:val="0"/>
      <w:divBdr>
        <w:top w:val="none" w:sz="0" w:space="0" w:color="auto"/>
        <w:left w:val="none" w:sz="0" w:space="0" w:color="auto"/>
        <w:bottom w:val="none" w:sz="0" w:space="0" w:color="auto"/>
        <w:right w:val="none" w:sz="0" w:space="0" w:color="auto"/>
      </w:divBdr>
    </w:div>
    <w:div w:id="202720401">
      <w:bodyDiv w:val="1"/>
      <w:marLeft w:val="0"/>
      <w:marRight w:val="0"/>
      <w:marTop w:val="0"/>
      <w:marBottom w:val="0"/>
      <w:divBdr>
        <w:top w:val="none" w:sz="0" w:space="0" w:color="auto"/>
        <w:left w:val="none" w:sz="0" w:space="0" w:color="auto"/>
        <w:bottom w:val="none" w:sz="0" w:space="0" w:color="auto"/>
        <w:right w:val="none" w:sz="0" w:space="0" w:color="auto"/>
      </w:divBdr>
    </w:div>
    <w:div w:id="250431616">
      <w:bodyDiv w:val="1"/>
      <w:marLeft w:val="0"/>
      <w:marRight w:val="0"/>
      <w:marTop w:val="0"/>
      <w:marBottom w:val="0"/>
      <w:divBdr>
        <w:top w:val="none" w:sz="0" w:space="0" w:color="auto"/>
        <w:left w:val="none" w:sz="0" w:space="0" w:color="auto"/>
        <w:bottom w:val="none" w:sz="0" w:space="0" w:color="auto"/>
        <w:right w:val="none" w:sz="0" w:space="0" w:color="auto"/>
      </w:divBdr>
    </w:div>
    <w:div w:id="266542877">
      <w:bodyDiv w:val="1"/>
      <w:marLeft w:val="0"/>
      <w:marRight w:val="0"/>
      <w:marTop w:val="0"/>
      <w:marBottom w:val="0"/>
      <w:divBdr>
        <w:top w:val="none" w:sz="0" w:space="0" w:color="auto"/>
        <w:left w:val="none" w:sz="0" w:space="0" w:color="auto"/>
        <w:bottom w:val="none" w:sz="0" w:space="0" w:color="auto"/>
        <w:right w:val="none" w:sz="0" w:space="0" w:color="auto"/>
      </w:divBdr>
    </w:div>
    <w:div w:id="269119643">
      <w:bodyDiv w:val="1"/>
      <w:marLeft w:val="0"/>
      <w:marRight w:val="0"/>
      <w:marTop w:val="0"/>
      <w:marBottom w:val="0"/>
      <w:divBdr>
        <w:top w:val="none" w:sz="0" w:space="0" w:color="auto"/>
        <w:left w:val="none" w:sz="0" w:space="0" w:color="auto"/>
        <w:bottom w:val="none" w:sz="0" w:space="0" w:color="auto"/>
        <w:right w:val="none" w:sz="0" w:space="0" w:color="auto"/>
      </w:divBdr>
    </w:div>
    <w:div w:id="278531360">
      <w:bodyDiv w:val="1"/>
      <w:marLeft w:val="0"/>
      <w:marRight w:val="0"/>
      <w:marTop w:val="0"/>
      <w:marBottom w:val="0"/>
      <w:divBdr>
        <w:top w:val="none" w:sz="0" w:space="0" w:color="auto"/>
        <w:left w:val="none" w:sz="0" w:space="0" w:color="auto"/>
        <w:bottom w:val="none" w:sz="0" w:space="0" w:color="auto"/>
        <w:right w:val="none" w:sz="0" w:space="0" w:color="auto"/>
      </w:divBdr>
    </w:div>
    <w:div w:id="279267739">
      <w:bodyDiv w:val="1"/>
      <w:marLeft w:val="0"/>
      <w:marRight w:val="0"/>
      <w:marTop w:val="0"/>
      <w:marBottom w:val="0"/>
      <w:divBdr>
        <w:top w:val="none" w:sz="0" w:space="0" w:color="auto"/>
        <w:left w:val="none" w:sz="0" w:space="0" w:color="auto"/>
        <w:bottom w:val="none" w:sz="0" w:space="0" w:color="auto"/>
        <w:right w:val="none" w:sz="0" w:space="0" w:color="auto"/>
      </w:divBdr>
    </w:div>
    <w:div w:id="292519222">
      <w:bodyDiv w:val="1"/>
      <w:marLeft w:val="0"/>
      <w:marRight w:val="0"/>
      <w:marTop w:val="0"/>
      <w:marBottom w:val="0"/>
      <w:divBdr>
        <w:top w:val="none" w:sz="0" w:space="0" w:color="auto"/>
        <w:left w:val="none" w:sz="0" w:space="0" w:color="auto"/>
        <w:bottom w:val="none" w:sz="0" w:space="0" w:color="auto"/>
        <w:right w:val="none" w:sz="0" w:space="0" w:color="auto"/>
      </w:divBdr>
    </w:div>
    <w:div w:id="330453703">
      <w:bodyDiv w:val="1"/>
      <w:marLeft w:val="0"/>
      <w:marRight w:val="0"/>
      <w:marTop w:val="0"/>
      <w:marBottom w:val="0"/>
      <w:divBdr>
        <w:top w:val="none" w:sz="0" w:space="0" w:color="auto"/>
        <w:left w:val="none" w:sz="0" w:space="0" w:color="auto"/>
        <w:bottom w:val="none" w:sz="0" w:space="0" w:color="auto"/>
        <w:right w:val="none" w:sz="0" w:space="0" w:color="auto"/>
      </w:divBdr>
    </w:div>
    <w:div w:id="461461975">
      <w:bodyDiv w:val="1"/>
      <w:marLeft w:val="0"/>
      <w:marRight w:val="0"/>
      <w:marTop w:val="0"/>
      <w:marBottom w:val="0"/>
      <w:divBdr>
        <w:top w:val="none" w:sz="0" w:space="0" w:color="auto"/>
        <w:left w:val="none" w:sz="0" w:space="0" w:color="auto"/>
        <w:bottom w:val="none" w:sz="0" w:space="0" w:color="auto"/>
        <w:right w:val="none" w:sz="0" w:space="0" w:color="auto"/>
      </w:divBdr>
    </w:div>
    <w:div w:id="478688442">
      <w:bodyDiv w:val="1"/>
      <w:marLeft w:val="0"/>
      <w:marRight w:val="0"/>
      <w:marTop w:val="0"/>
      <w:marBottom w:val="0"/>
      <w:divBdr>
        <w:top w:val="none" w:sz="0" w:space="0" w:color="auto"/>
        <w:left w:val="none" w:sz="0" w:space="0" w:color="auto"/>
        <w:bottom w:val="none" w:sz="0" w:space="0" w:color="auto"/>
        <w:right w:val="none" w:sz="0" w:space="0" w:color="auto"/>
      </w:divBdr>
    </w:div>
    <w:div w:id="481779690">
      <w:bodyDiv w:val="1"/>
      <w:marLeft w:val="0"/>
      <w:marRight w:val="0"/>
      <w:marTop w:val="0"/>
      <w:marBottom w:val="0"/>
      <w:divBdr>
        <w:top w:val="none" w:sz="0" w:space="0" w:color="auto"/>
        <w:left w:val="none" w:sz="0" w:space="0" w:color="auto"/>
        <w:bottom w:val="none" w:sz="0" w:space="0" w:color="auto"/>
        <w:right w:val="none" w:sz="0" w:space="0" w:color="auto"/>
      </w:divBdr>
    </w:div>
    <w:div w:id="492382220">
      <w:bodyDiv w:val="1"/>
      <w:marLeft w:val="0"/>
      <w:marRight w:val="0"/>
      <w:marTop w:val="0"/>
      <w:marBottom w:val="0"/>
      <w:divBdr>
        <w:top w:val="none" w:sz="0" w:space="0" w:color="auto"/>
        <w:left w:val="none" w:sz="0" w:space="0" w:color="auto"/>
        <w:bottom w:val="none" w:sz="0" w:space="0" w:color="auto"/>
        <w:right w:val="none" w:sz="0" w:space="0" w:color="auto"/>
      </w:divBdr>
    </w:div>
    <w:div w:id="501942164">
      <w:bodyDiv w:val="1"/>
      <w:marLeft w:val="0"/>
      <w:marRight w:val="0"/>
      <w:marTop w:val="0"/>
      <w:marBottom w:val="0"/>
      <w:divBdr>
        <w:top w:val="none" w:sz="0" w:space="0" w:color="auto"/>
        <w:left w:val="none" w:sz="0" w:space="0" w:color="auto"/>
        <w:bottom w:val="none" w:sz="0" w:space="0" w:color="auto"/>
        <w:right w:val="none" w:sz="0" w:space="0" w:color="auto"/>
      </w:divBdr>
    </w:div>
    <w:div w:id="506362805">
      <w:bodyDiv w:val="1"/>
      <w:marLeft w:val="0"/>
      <w:marRight w:val="0"/>
      <w:marTop w:val="0"/>
      <w:marBottom w:val="0"/>
      <w:divBdr>
        <w:top w:val="none" w:sz="0" w:space="0" w:color="auto"/>
        <w:left w:val="none" w:sz="0" w:space="0" w:color="auto"/>
        <w:bottom w:val="none" w:sz="0" w:space="0" w:color="auto"/>
        <w:right w:val="none" w:sz="0" w:space="0" w:color="auto"/>
      </w:divBdr>
      <w:divsChild>
        <w:div w:id="482284146">
          <w:marLeft w:val="432"/>
          <w:marRight w:val="0"/>
          <w:marTop w:val="120"/>
          <w:marBottom w:val="0"/>
          <w:divBdr>
            <w:top w:val="none" w:sz="0" w:space="0" w:color="auto"/>
            <w:left w:val="none" w:sz="0" w:space="0" w:color="auto"/>
            <w:bottom w:val="none" w:sz="0" w:space="0" w:color="auto"/>
            <w:right w:val="none" w:sz="0" w:space="0" w:color="auto"/>
          </w:divBdr>
        </w:div>
        <w:div w:id="788277462">
          <w:marLeft w:val="432"/>
          <w:marRight w:val="0"/>
          <w:marTop w:val="120"/>
          <w:marBottom w:val="0"/>
          <w:divBdr>
            <w:top w:val="none" w:sz="0" w:space="0" w:color="auto"/>
            <w:left w:val="none" w:sz="0" w:space="0" w:color="auto"/>
            <w:bottom w:val="none" w:sz="0" w:space="0" w:color="auto"/>
            <w:right w:val="none" w:sz="0" w:space="0" w:color="auto"/>
          </w:divBdr>
        </w:div>
        <w:div w:id="1461728775">
          <w:marLeft w:val="432"/>
          <w:marRight w:val="0"/>
          <w:marTop w:val="120"/>
          <w:marBottom w:val="0"/>
          <w:divBdr>
            <w:top w:val="none" w:sz="0" w:space="0" w:color="auto"/>
            <w:left w:val="none" w:sz="0" w:space="0" w:color="auto"/>
            <w:bottom w:val="none" w:sz="0" w:space="0" w:color="auto"/>
            <w:right w:val="none" w:sz="0" w:space="0" w:color="auto"/>
          </w:divBdr>
        </w:div>
        <w:div w:id="1854562616">
          <w:marLeft w:val="432"/>
          <w:marRight w:val="0"/>
          <w:marTop w:val="120"/>
          <w:marBottom w:val="0"/>
          <w:divBdr>
            <w:top w:val="none" w:sz="0" w:space="0" w:color="auto"/>
            <w:left w:val="none" w:sz="0" w:space="0" w:color="auto"/>
            <w:bottom w:val="none" w:sz="0" w:space="0" w:color="auto"/>
            <w:right w:val="none" w:sz="0" w:space="0" w:color="auto"/>
          </w:divBdr>
        </w:div>
        <w:div w:id="1963145102">
          <w:marLeft w:val="432"/>
          <w:marRight w:val="0"/>
          <w:marTop w:val="120"/>
          <w:marBottom w:val="0"/>
          <w:divBdr>
            <w:top w:val="none" w:sz="0" w:space="0" w:color="auto"/>
            <w:left w:val="none" w:sz="0" w:space="0" w:color="auto"/>
            <w:bottom w:val="none" w:sz="0" w:space="0" w:color="auto"/>
            <w:right w:val="none" w:sz="0" w:space="0" w:color="auto"/>
          </w:divBdr>
        </w:div>
        <w:div w:id="2001422849">
          <w:marLeft w:val="850"/>
          <w:marRight w:val="0"/>
          <w:marTop w:val="120"/>
          <w:marBottom w:val="0"/>
          <w:divBdr>
            <w:top w:val="none" w:sz="0" w:space="0" w:color="auto"/>
            <w:left w:val="none" w:sz="0" w:space="0" w:color="auto"/>
            <w:bottom w:val="none" w:sz="0" w:space="0" w:color="auto"/>
            <w:right w:val="none" w:sz="0" w:space="0" w:color="auto"/>
          </w:divBdr>
        </w:div>
      </w:divsChild>
    </w:div>
    <w:div w:id="510221538">
      <w:bodyDiv w:val="1"/>
      <w:marLeft w:val="0"/>
      <w:marRight w:val="0"/>
      <w:marTop w:val="0"/>
      <w:marBottom w:val="0"/>
      <w:divBdr>
        <w:top w:val="none" w:sz="0" w:space="0" w:color="auto"/>
        <w:left w:val="none" w:sz="0" w:space="0" w:color="auto"/>
        <w:bottom w:val="none" w:sz="0" w:space="0" w:color="auto"/>
        <w:right w:val="none" w:sz="0" w:space="0" w:color="auto"/>
      </w:divBdr>
    </w:div>
    <w:div w:id="512381172">
      <w:bodyDiv w:val="1"/>
      <w:marLeft w:val="0"/>
      <w:marRight w:val="0"/>
      <w:marTop w:val="0"/>
      <w:marBottom w:val="0"/>
      <w:divBdr>
        <w:top w:val="none" w:sz="0" w:space="0" w:color="auto"/>
        <w:left w:val="none" w:sz="0" w:space="0" w:color="auto"/>
        <w:bottom w:val="none" w:sz="0" w:space="0" w:color="auto"/>
        <w:right w:val="none" w:sz="0" w:space="0" w:color="auto"/>
      </w:divBdr>
    </w:div>
    <w:div w:id="520238606">
      <w:bodyDiv w:val="1"/>
      <w:marLeft w:val="0"/>
      <w:marRight w:val="0"/>
      <w:marTop w:val="0"/>
      <w:marBottom w:val="0"/>
      <w:divBdr>
        <w:top w:val="none" w:sz="0" w:space="0" w:color="auto"/>
        <w:left w:val="none" w:sz="0" w:space="0" w:color="auto"/>
        <w:bottom w:val="none" w:sz="0" w:space="0" w:color="auto"/>
        <w:right w:val="none" w:sz="0" w:space="0" w:color="auto"/>
      </w:divBdr>
    </w:div>
    <w:div w:id="558712169">
      <w:bodyDiv w:val="1"/>
      <w:marLeft w:val="0"/>
      <w:marRight w:val="0"/>
      <w:marTop w:val="0"/>
      <w:marBottom w:val="0"/>
      <w:divBdr>
        <w:top w:val="none" w:sz="0" w:space="0" w:color="auto"/>
        <w:left w:val="none" w:sz="0" w:space="0" w:color="auto"/>
        <w:bottom w:val="none" w:sz="0" w:space="0" w:color="auto"/>
        <w:right w:val="none" w:sz="0" w:space="0" w:color="auto"/>
      </w:divBdr>
    </w:div>
    <w:div w:id="572811673">
      <w:bodyDiv w:val="1"/>
      <w:marLeft w:val="0"/>
      <w:marRight w:val="0"/>
      <w:marTop w:val="0"/>
      <w:marBottom w:val="0"/>
      <w:divBdr>
        <w:top w:val="none" w:sz="0" w:space="0" w:color="auto"/>
        <w:left w:val="none" w:sz="0" w:space="0" w:color="auto"/>
        <w:bottom w:val="none" w:sz="0" w:space="0" w:color="auto"/>
        <w:right w:val="none" w:sz="0" w:space="0" w:color="auto"/>
      </w:divBdr>
    </w:div>
    <w:div w:id="573664361">
      <w:bodyDiv w:val="1"/>
      <w:marLeft w:val="0"/>
      <w:marRight w:val="0"/>
      <w:marTop w:val="0"/>
      <w:marBottom w:val="0"/>
      <w:divBdr>
        <w:top w:val="none" w:sz="0" w:space="0" w:color="auto"/>
        <w:left w:val="none" w:sz="0" w:space="0" w:color="auto"/>
        <w:bottom w:val="none" w:sz="0" w:space="0" w:color="auto"/>
        <w:right w:val="none" w:sz="0" w:space="0" w:color="auto"/>
      </w:divBdr>
    </w:div>
    <w:div w:id="590313742">
      <w:bodyDiv w:val="1"/>
      <w:marLeft w:val="0"/>
      <w:marRight w:val="0"/>
      <w:marTop w:val="0"/>
      <w:marBottom w:val="0"/>
      <w:divBdr>
        <w:top w:val="none" w:sz="0" w:space="0" w:color="auto"/>
        <w:left w:val="none" w:sz="0" w:space="0" w:color="auto"/>
        <w:bottom w:val="none" w:sz="0" w:space="0" w:color="auto"/>
        <w:right w:val="none" w:sz="0" w:space="0" w:color="auto"/>
      </w:divBdr>
    </w:div>
    <w:div w:id="603849654">
      <w:bodyDiv w:val="1"/>
      <w:marLeft w:val="0"/>
      <w:marRight w:val="0"/>
      <w:marTop w:val="0"/>
      <w:marBottom w:val="0"/>
      <w:divBdr>
        <w:top w:val="none" w:sz="0" w:space="0" w:color="auto"/>
        <w:left w:val="none" w:sz="0" w:space="0" w:color="auto"/>
        <w:bottom w:val="none" w:sz="0" w:space="0" w:color="auto"/>
        <w:right w:val="none" w:sz="0" w:space="0" w:color="auto"/>
      </w:divBdr>
    </w:div>
    <w:div w:id="646518044">
      <w:bodyDiv w:val="1"/>
      <w:marLeft w:val="0"/>
      <w:marRight w:val="0"/>
      <w:marTop w:val="0"/>
      <w:marBottom w:val="0"/>
      <w:divBdr>
        <w:top w:val="none" w:sz="0" w:space="0" w:color="auto"/>
        <w:left w:val="none" w:sz="0" w:space="0" w:color="auto"/>
        <w:bottom w:val="none" w:sz="0" w:space="0" w:color="auto"/>
        <w:right w:val="none" w:sz="0" w:space="0" w:color="auto"/>
      </w:divBdr>
    </w:div>
    <w:div w:id="670184780">
      <w:bodyDiv w:val="1"/>
      <w:marLeft w:val="0"/>
      <w:marRight w:val="0"/>
      <w:marTop w:val="0"/>
      <w:marBottom w:val="0"/>
      <w:divBdr>
        <w:top w:val="none" w:sz="0" w:space="0" w:color="auto"/>
        <w:left w:val="none" w:sz="0" w:space="0" w:color="auto"/>
        <w:bottom w:val="none" w:sz="0" w:space="0" w:color="auto"/>
        <w:right w:val="none" w:sz="0" w:space="0" w:color="auto"/>
      </w:divBdr>
    </w:div>
    <w:div w:id="677927413">
      <w:bodyDiv w:val="1"/>
      <w:marLeft w:val="0"/>
      <w:marRight w:val="0"/>
      <w:marTop w:val="0"/>
      <w:marBottom w:val="0"/>
      <w:divBdr>
        <w:top w:val="none" w:sz="0" w:space="0" w:color="auto"/>
        <w:left w:val="none" w:sz="0" w:space="0" w:color="auto"/>
        <w:bottom w:val="none" w:sz="0" w:space="0" w:color="auto"/>
        <w:right w:val="none" w:sz="0" w:space="0" w:color="auto"/>
      </w:divBdr>
    </w:div>
    <w:div w:id="711926717">
      <w:bodyDiv w:val="1"/>
      <w:marLeft w:val="0"/>
      <w:marRight w:val="0"/>
      <w:marTop w:val="0"/>
      <w:marBottom w:val="0"/>
      <w:divBdr>
        <w:top w:val="none" w:sz="0" w:space="0" w:color="auto"/>
        <w:left w:val="none" w:sz="0" w:space="0" w:color="auto"/>
        <w:bottom w:val="none" w:sz="0" w:space="0" w:color="auto"/>
        <w:right w:val="none" w:sz="0" w:space="0" w:color="auto"/>
      </w:divBdr>
    </w:div>
    <w:div w:id="719017525">
      <w:bodyDiv w:val="1"/>
      <w:marLeft w:val="0"/>
      <w:marRight w:val="0"/>
      <w:marTop w:val="0"/>
      <w:marBottom w:val="0"/>
      <w:divBdr>
        <w:top w:val="none" w:sz="0" w:space="0" w:color="auto"/>
        <w:left w:val="none" w:sz="0" w:space="0" w:color="auto"/>
        <w:bottom w:val="none" w:sz="0" w:space="0" w:color="auto"/>
        <w:right w:val="none" w:sz="0" w:space="0" w:color="auto"/>
      </w:divBdr>
    </w:div>
    <w:div w:id="735786419">
      <w:bodyDiv w:val="1"/>
      <w:marLeft w:val="0"/>
      <w:marRight w:val="0"/>
      <w:marTop w:val="0"/>
      <w:marBottom w:val="0"/>
      <w:divBdr>
        <w:top w:val="none" w:sz="0" w:space="0" w:color="auto"/>
        <w:left w:val="none" w:sz="0" w:space="0" w:color="auto"/>
        <w:bottom w:val="none" w:sz="0" w:space="0" w:color="auto"/>
        <w:right w:val="none" w:sz="0" w:space="0" w:color="auto"/>
      </w:divBdr>
    </w:div>
    <w:div w:id="736322417">
      <w:bodyDiv w:val="1"/>
      <w:marLeft w:val="0"/>
      <w:marRight w:val="0"/>
      <w:marTop w:val="0"/>
      <w:marBottom w:val="0"/>
      <w:divBdr>
        <w:top w:val="none" w:sz="0" w:space="0" w:color="auto"/>
        <w:left w:val="none" w:sz="0" w:space="0" w:color="auto"/>
        <w:bottom w:val="none" w:sz="0" w:space="0" w:color="auto"/>
        <w:right w:val="none" w:sz="0" w:space="0" w:color="auto"/>
      </w:divBdr>
    </w:div>
    <w:div w:id="742682283">
      <w:bodyDiv w:val="1"/>
      <w:marLeft w:val="0"/>
      <w:marRight w:val="0"/>
      <w:marTop w:val="0"/>
      <w:marBottom w:val="0"/>
      <w:divBdr>
        <w:top w:val="none" w:sz="0" w:space="0" w:color="auto"/>
        <w:left w:val="none" w:sz="0" w:space="0" w:color="auto"/>
        <w:bottom w:val="none" w:sz="0" w:space="0" w:color="auto"/>
        <w:right w:val="none" w:sz="0" w:space="0" w:color="auto"/>
      </w:divBdr>
    </w:div>
    <w:div w:id="788935987">
      <w:bodyDiv w:val="1"/>
      <w:marLeft w:val="0"/>
      <w:marRight w:val="0"/>
      <w:marTop w:val="0"/>
      <w:marBottom w:val="0"/>
      <w:divBdr>
        <w:top w:val="none" w:sz="0" w:space="0" w:color="auto"/>
        <w:left w:val="none" w:sz="0" w:space="0" w:color="auto"/>
        <w:bottom w:val="none" w:sz="0" w:space="0" w:color="auto"/>
        <w:right w:val="none" w:sz="0" w:space="0" w:color="auto"/>
      </w:divBdr>
    </w:div>
    <w:div w:id="807671217">
      <w:bodyDiv w:val="1"/>
      <w:marLeft w:val="0"/>
      <w:marRight w:val="0"/>
      <w:marTop w:val="0"/>
      <w:marBottom w:val="0"/>
      <w:divBdr>
        <w:top w:val="none" w:sz="0" w:space="0" w:color="auto"/>
        <w:left w:val="none" w:sz="0" w:space="0" w:color="auto"/>
        <w:bottom w:val="none" w:sz="0" w:space="0" w:color="auto"/>
        <w:right w:val="none" w:sz="0" w:space="0" w:color="auto"/>
      </w:divBdr>
    </w:div>
    <w:div w:id="839197722">
      <w:bodyDiv w:val="1"/>
      <w:marLeft w:val="0"/>
      <w:marRight w:val="0"/>
      <w:marTop w:val="0"/>
      <w:marBottom w:val="0"/>
      <w:divBdr>
        <w:top w:val="none" w:sz="0" w:space="0" w:color="auto"/>
        <w:left w:val="none" w:sz="0" w:space="0" w:color="auto"/>
        <w:bottom w:val="none" w:sz="0" w:space="0" w:color="auto"/>
        <w:right w:val="none" w:sz="0" w:space="0" w:color="auto"/>
      </w:divBdr>
    </w:div>
    <w:div w:id="884753509">
      <w:bodyDiv w:val="1"/>
      <w:marLeft w:val="0"/>
      <w:marRight w:val="0"/>
      <w:marTop w:val="0"/>
      <w:marBottom w:val="0"/>
      <w:divBdr>
        <w:top w:val="none" w:sz="0" w:space="0" w:color="auto"/>
        <w:left w:val="none" w:sz="0" w:space="0" w:color="auto"/>
        <w:bottom w:val="none" w:sz="0" w:space="0" w:color="auto"/>
        <w:right w:val="none" w:sz="0" w:space="0" w:color="auto"/>
      </w:divBdr>
    </w:div>
    <w:div w:id="895164283">
      <w:bodyDiv w:val="1"/>
      <w:marLeft w:val="0"/>
      <w:marRight w:val="0"/>
      <w:marTop w:val="0"/>
      <w:marBottom w:val="0"/>
      <w:divBdr>
        <w:top w:val="none" w:sz="0" w:space="0" w:color="auto"/>
        <w:left w:val="none" w:sz="0" w:space="0" w:color="auto"/>
        <w:bottom w:val="none" w:sz="0" w:space="0" w:color="auto"/>
        <w:right w:val="none" w:sz="0" w:space="0" w:color="auto"/>
      </w:divBdr>
    </w:div>
    <w:div w:id="898901222">
      <w:bodyDiv w:val="1"/>
      <w:marLeft w:val="0"/>
      <w:marRight w:val="0"/>
      <w:marTop w:val="0"/>
      <w:marBottom w:val="0"/>
      <w:divBdr>
        <w:top w:val="none" w:sz="0" w:space="0" w:color="auto"/>
        <w:left w:val="none" w:sz="0" w:space="0" w:color="auto"/>
        <w:bottom w:val="none" w:sz="0" w:space="0" w:color="auto"/>
        <w:right w:val="none" w:sz="0" w:space="0" w:color="auto"/>
      </w:divBdr>
    </w:div>
    <w:div w:id="911810724">
      <w:bodyDiv w:val="1"/>
      <w:marLeft w:val="0"/>
      <w:marRight w:val="0"/>
      <w:marTop w:val="0"/>
      <w:marBottom w:val="0"/>
      <w:divBdr>
        <w:top w:val="none" w:sz="0" w:space="0" w:color="auto"/>
        <w:left w:val="none" w:sz="0" w:space="0" w:color="auto"/>
        <w:bottom w:val="none" w:sz="0" w:space="0" w:color="auto"/>
        <w:right w:val="none" w:sz="0" w:space="0" w:color="auto"/>
      </w:divBdr>
    </w:div>
    <w:div w:id="932709178">
      <w:bodyDiv w:val="1"/>
      <w:marLeft w:val="0"/>
      <w:marRight w:val="0"/>
      <w:marTop w:val="0"/>
      <w:marBottom w:val="0"/>
      <w:divBdr>
        <w:top w:val="none" w:sz="0" w:space="0" w:color="auto"/>
        <w:left w:val="none" w:sz="0" w:space="0" w:color="auto"/>
        <w:bottom w:val="none" w:sz="0" w:space="0" w:color="auto"/>
        <w:right w:val="none" w:sz="0" w:space="0" w:color="auto"/>
      </w:divBdr>
    </w:div>
    <w:div w:id="949164122">
      <w:bodyDiv w:val="1"/>
      <w:marLeft w:val="0"/>
      <w:marRight w:val="0"/>
      <w:marTop w:val="0"/>
      <w:marBottom w:val="0"/>
      <w:divBdr>
        <w:top w:val="none" w:sz="0" w:space="0" w:color="auto"/>
        <w:left w:val="none" w:sz="0" w:space="0" w:color="auto"/>
        <w:bottom w:val="none" w:sz="0" w:space="0" w:color="auto"/>
        <w:right w:val="none" w:sz="0" w:space="0" w:color="auto"/>
      </w:divBdr>
    </w:div>
    <w:div w:id="952248321">
      <w:bodyDiv w:val="1"/>
      <w:marLeft w:val="0"/>
      <w:marRight w:val="0"/>
      <w:marTop w:val="0"/>
      <w:marBottom w:val="0"/>
      <w:divBdr>
        <w:top w:val="none" w:sz="0" w:space="0" w:color="auto"/>
        <w:left w:val="none" w:sz="0" w:space="0" w:color="auto"/>
        <w:bottom w:val="none" w:sz="0" w:space="0" w:color="auto"/>
        <w:right w:val="none" w:sz="0" w:space="0" w:color="auto"/>
      </w:divBdr>
    </w:div>
    <w:div w:id="1022243788">
      <w:bodyDiv w:val="1"/>
      <w:marLeft w:val="0"/>
      <w:marRight w:val="0"/>
      <w:marTop w:val="0"/>
      <w:marBottom w:val="0"/>
      <w:divBdr>
        <w:top w:val="none" w:sz="0" w:space="0" w:color="auto"/>
        <w:left w:val="none" w:sz="0" w:space="0" w:color="auto"/>
        <w:bottom w:val="none" w:sz="0" w:space="0" w:color="auto"/>
        <w:right w:val="none" w:sz="0" w:space="0" w:color="auto"/>
      </w:divBdr>
    </w:div>
    <w:div w:id="1025524770">
      <w:bodyDiv w:val="1"/>
      <w:marLeft w:val="0"/>
      <w:marRight w:val="0"/>
      <w:marTop w:val="0"/>
      <w:marBottom w:val="0"/>
      <w:divBdr>
        <w:top w:val="none" w:sz="0" w:space="0" w:color="auto"/>
        <w:left w:val="none" w:sz="0" w:space="0" w:color="auto"/>
        <w:bottom w:val="none" w:sz="0" w:space="0" w:color="auto"/>
        <w:right w:val="none" w:sz="0" w:space="0" w:color="auto"/>
      </w:divBdr>
    </w:div>
    <w:div w:id="1031415151">
      <w:bodyDiv w:val="1"/>
      <w:marLeft w:val="0"/>
      <w:marRight w:val="0"/>
      <w:marTop w:val="0"/>
      <w:marBottom w:val="0"/>
      <w:divBdr>
        <w:top w:val="none" w:sz="0" w:space="0" w:color="auto"/>
        <w:left w:val="none" w:sz="0" w:space="0" w:color="auto"/>
        <w:bottom w:val="none" w:sz="0" w:space="0" w:color="auto"/>
        <w:right w:val="none" w:sz="0" w:space="0" w:color="auto"/>
      </w:divBdr>
    </w:div>
    <w:div w:id="1036193686">
      <w:bodyDiv w:val="1"/>
      <w:marLeft w:val="0"/>
      <w:marRight w:val="0"/>
      <w:marTop w:val="0"/>
      <w:marBottom w:val="0"/>
      <w:divBdr>
        <w:top w:val="none" w:sz="0" w:space="0" w:color="auto"/>
        <w:left w:val="none" w:sz="0" w:space="0" w:color="auto"/>
        <w:bottom w:val="none" w:sz="0" w:space="0" w:color="auto"/>
        <w:right w:val="none" w:sz="0" w:space="0" w:color="auto"/>
      </w:divBdr>
    </w:div>
    <w:div w:id="1038319611">
      <w:bodyDiv w:val="1"/>
      <w:marLeft w:val="0"/>
      <w:marRight w:val="0"/>
      <w:marTop w:val="0"/>
      <w:marBottom w:val="0"/>
      <w:divBdr>
        <w:top w:val="none" w:sz="0" w:space="0" w:color="auto"/>
        <w:left w:val="none" w:sz="0" w:space="0" w:color="auto"/>
        <w:bottom w:val="none" w:sz="0" w:space="0" w:color="auto"/>
        <w:right w:val="none" w:sz="0" w:space="0" w:color="auto"/>
      </w:divBdr>
    </w:div>
    <w:div w:id="1040127897">
      <w:bodyDiv w:val="1"/>
      <w:marLeft w:val="0"/>
      <w:marRight w:val="0"/>
      <w:marTop w:val="0"/>
      <w:marBottom w:val="0"/>
      <w:divBdr>
        <w:top w:val="none" w:sz="0" w:space="0" w:color="auto"/>
        <w:left w:val="none" w:sz="0" w:space="0" w:color="auto"/>
        <w:bottom w:val="none" w:sz="0" w:space="0" w:color="auto"/>
        <w:right w:val="none" w:sz="0" w:space="0" w:color="auto"/>
      </w:divBdr>
    </w:div>
    <w:div w:id="1041439725">
      <w:bodyDiv w:val="1"/>
      <w:marLeft w:val="0"/>
      <w:marRight w:val="0"/>
      <w:marTop w:val="0"/>
      <w:marBottom w:val="0"/>
      <w:divBdr>
        <w:top w:val="none" w:sz="0" w:space="0" w:color="auto"/>
        <w:left w:val="none" w:sz="0" w:space="0" w:color="auto"/>
        <w:bottom w:val="none" w:sz="0" w:space="0" w:color="auto"/>
        <w:right w:val="none" w:sz="0" w:space="0" w:color="auto"/>
      </w:divBdr>
    </w:div>
    <w:div w:id="1047148701">
      <w:bodyDiv w:val="1"/>
      <w:marLeft w:val="0"/>
      <w:marRight w:val="0"/>
      <w:marTop w:val="0"/>
      <w:marBottom w:val="0"/>
      <w:divBdr>
        <w:top w:val="none" w:sz="0" w:space="0" w:color="auto"/>
        <w:left w:val="none" w:sz="0" w:space="0" w:color="auto"/>
        <w:bottom w:val="none" w:sz="0" w:space="0" w:color="auto"/>
        <w:right w:val="none" w:sz="0" w:space="0" w:color="auto"/>
      </w:divBdr>
    </w:div>
    <w:div w:id="1066565115">
      <w:bodyDiv w:val="1"/>
      <w:marLeft w:val="0"/>
      <w:marRight w:val="0"/>
      <w:marTop w:val="0"/>
      <w:marBottom w:val="0"/>
      <w:divBdr>
        <w:top w:val="none" w:sz="0" w:space="0" w:color="auto"/>
        <w:left w:val="none" w:sz="0" w:space="0" w:color="auto"/>
        <w:bottom w:val="none" w:sz="0" w:space="0" w:color="auto"/>
        <w:right w:val="none" w:sz="0" w:space="0" w:color="auto"/>
      </w:divBdr>
    </w:div>
    <w:div w:id="1066608959">
      <w:bodyDiv w:val="1"/>
      <w:marLeft w:val="0"/>
      <w:marRight w:val="0"/>
      <w:marTop w:val="0"/>
      <w:marBottom w:val="0"/>
      <w:divBdr>
        <w:top w:val="none" w:sz="0" w:space="0" w:color="auto"/>
        <w:left w:val="none" w:sz="0" w:space="0" w:color="auto"/>
        <w:bottom w:val="none" w:sz="0" w:space="0" w:color="auto"/>
        <w:right w:val="none" w:sz="0" w:space="0" w:color="auto"/>
      </w:divBdr>
    </w:div>
    <w:div w:id="1081218030">
      <w:bodyDiv w:val="1"/>
      <w:marLeft w:val="0"/>
      <w:marRight w:val="0"/>
      <w:marTop w:val="0"/>
      <w:marBottom w:val="0"/>
      <w:divBdr>
        <w:top w:val="none" w:sz="0" w:space="0" w:color="auto"/>
        <w:left w:val="none" w:sz="0" w:space="0" w:color="auto"/>
        <w:bottom w:val="none" w:sz="0" w:space="0" w:color="auto"/>
        <w:right w:val="none" w:sz="0" w:space="0" w:color="auto"/>
      </w:divBdr>
    </w:div>
    <w:div w:id="1084380351">
      <w:bodyDiv w:val="1"/>
      <w:marLeft w:val="0"/>
      <w:marRight w:val="0"/>
      <w:marTop w:val="0"/>
      <w:marBottom w:val="0"/>
      <w:divBdr>
        <w:top w:val="none" w:sz="0" w:space="0" w:color="auto"/>
        <w:left w:val="none" w:sz="0" w:space="0" w:color="auto"/>
        <w:bottom w:val="none" w:sz="0" w:space="0" w:color="auto"/>
        <w:right w:val="none" w:sz="0" w:space="0" w:color="auto"/>
      </w:divBdr>
    </w:div>
    <w:div w:id="1199127252">
      <w:bodyDiv w:val="1"/>
      <w:marLeft w:val="0"/>
      <w:marRight w:val="0"/>
      <w:marTop w:val="0"/>
      <w:marBottom w:val="0"/>
      <w:divBdr>
        <w:top w:val="none" w:sz="0" w:space="0" w:color="auto"/>
        <w:left w:val="none" w:sz="0" w:space="0" w:color="auto"/>
        <w:bottom w:val="none" w:sz="0" w:space="0" w:color="auto"/>
        <w:right w:val="none" w:sz="0" w:space="0" w:color="auto"/>
      </w:divBdr>
    </w:div>
    <w:div w:id="1200628588">
      <w:bodyDiv w:val="1"/>
      <w:marLeft w:val="0"/>
      <w:marRight w:val="0"/>
      <w:marTop w:val="0"/>
      <w:marBottom w:val="0"/>
      <w:divBdr>
        <w:top w:val="none" w:sz="0" w:space="0" w:color="auto"/>
        <w:left w:val="none" w:sz="0" w:space="0" w:color="auto"/>
        <w:bottom w:val="none" w:sz="0" w:space="0" w:color="auto"/>
        <w:right w:val="none" w:sz="0" w:space="0" w:color="auto"/>
      </w:divBdr>
    </w:div>
    <w:div w:id="1204752097">
      <w:bodyDiv w:val="1"/>
      <w:marLeft w:val="0"/>
      <w:marRight w:val="0"/>
      <w:marTop w:val="0"/>
      <w:marBottom w:val="0"/>
      <w:divBdr>
        <w:top w:val="none" w:sz="0" w:space="0" w:color="auto"/>
        <w:left w:val="none" w:sz="0" w:space="0" w:color="auto"/>
        <w:bottom w:val="none" w:sz="0" w:space="0" w:color="auto"/>
        <w:right w:val="none" w:sz="0" w:space="0" w:color="auto"/>
      </w:divBdr>
    </w:div>
    <w:div w:id="1214390600">
      <w:bodyDiv w:val="1"/>
      <w:marLeft w:val="0"/>
      <w:marRight w:val="0"/>
      <w:marTop w:val="0"/>
      <w:marBottom w:val="0"/>
      <w:divBdr>
        <w:top w:val="none" w:sz="0" w:space="0" w:color="auto"/>
        <w:left w:val="none" w:sz="0" w:space="0" w:color="auto"/>
        <w:bottom w:val="none" w:sz="0" w:space="0" w:color="auto"/>
        <w:right w:val="none" w:sz="0" w:space="0" w:color="auto"/>
      </w:divBdr>
    </w:div>
    <w:div w:id="1258520421">
      <w:bodyDiv w:val="1"/>
      <w:marLeft w:val="0"/>
      <w:marRight w:val="0"/>
      <w:marTop w:val="0"/>
      <w:marBottom w:val="0"/>
      <w:divBdr>
        <w:top w:val="none" w:sz="0" w:space="0" w:color="auto"/>
        <w:left w:val="none" w:sz="0" w:space="0" w:color="auto"/>
        <w:bottom w:val="none" w:sz="0" w:space="0" w:color="auto"/>
        <w:right w:val="none" w:sz="0" w:space="0" w:color="auto"/>
      </w:divBdr>
    </w:div>
    <w:div w:id="1285774080">
      <w:bodyDiv w:val="1"/>
      <w:marLeft w:val="0"/>
      <w:marRight w:val="0"/>
      <w:marTop w:val="0"/>
      <w:marBottom w:val="0"/>
      <w:divBdr>
        <w:top w:val="none" w:sz="0" w:space="0" w:color="auto"/>
        <w:left w:val="none" w:sz="0" w:space="0" w:color="auto"/>
        <w:bottom w:val="none" w:sz="0" w:space="0" w:color="auto"/>
        <w:right w:val="none" w:sz="0" w:space="0" w:color="auto"/>
      </w:divBdr>
    </w:div>
    <w:div w:id="1309701985">
      <w:bodyDiv w:val="1"/>
      <w:marLeft w:val="0"/>
      <w:marRight w:val="0"/>
      <w:marTop w:val="0"/>
      <w:marBottom w:val="0"/>
      <w:divBdr>
        <w:top w:val="none" w:sz="0" w:space="0" w:color="auto"/>
        <w:left w:val="none" w:sz="0" w:space="0" w:color="auto"/>
        <w:bottom w:val="none" w:sz="0" w:space="0" w:color="auto"/>
        <w:right w:val="none" w:sz="0" w:space="0" w:color="auto"/>
      </w:divBdr>
    </w:div>
    <w:div w:id="1323505920">
      <w:bodyDiv w:val="1"/>
      <w:marLeft w:val="0"/>
      <w:marRight w:val="0"/>
      <w:marTop w:val="0"/>
      <w:marBottom w:val="0"/>
      <w:divBdr>
        <w:top w:val="none" w:sz="0" w:space="0" w:color="auto"/>
        <w:left w:val="none" w:sz="0" w:space="0" w:color="auto"/>
        <w:bottom w:val="none" w:sz="0" w:space="0" w:color="auto"/>
        <w:right w:val="none" w:sz="0" w:space="0" w:color="auto"/>
      </w:divBdr>
    </w:div>
    <w:div w:id="1371153231">
      <w:bodyDiv w:val="1"/>
      <w:marLeft w:val="0"/>
      <w:marRight w:val="0"/>
      <w:marTop w:val="0"/>
      <w:marBottom w:val="0"/>
      <w:divBdr>
        <w:top w:val="none" w:sz="0" w:space="0" w:color="auto"/>
        <w:left w:val="none" w:sz="0" w:space="0" w:color="auto"/>
        <w:bottom w:val="none" w:sz="0" w:space="0" w:color="auto"/>
        <w:right w:val="none" w:sz="0" w:space="0" w:color="auto"/>
      </w:divBdr>
    </w:div>
    <w:div w:id="1376930367">
      <w:bodyDiv w:val="1"/>
      <w:marLeft w:val="0"/>
      <w:marRight w:val="0"/>
      <w:marTop w:val="0"/>
      <w:marBottom w:val="0"/>
      <w:divBdr>
        <w:top w:val="none" w:sz="0" w:space="0" w:color="auto"/>
        <w:left w:val="none" w:sz="0" w:space="0" w:color="auto"/>
        <w:bottom w:val="none" w:sz="0" w:space="0" w:color="auto"/>
        <w:right w:val="none" w:sz="0" w:space="0" w:color="auto"/>
      </w:divBdr>
    </w:div>
    <w:div w:id="1398162492">
      <w:bodyDiv w:val="1"/>
      <w:marLeft w:val="0"/>
      <w:marRight w:val="0"/>
      <w:marTop w:val="0"/>
      <w:marBottom w:val="0"/>
      <w:divBdr>
        <w:top w:val="none" w:sz="0" w:space="0" w:color="auto"/>
        <w:left w:val="none" w:sz="0" w:space="0" w:color="auto"/>
        <w:bottom w:val="none" w:sz="0" w:space="0" w:color="auto"/>
        <w:right w:val="none" w:sz="0" w:space="0" w:color="auto"/>
      </w:divBdr>
    </w:div>
    <w:div w:id="1411737399">
      <w:bodyDiv w:val="1"/>
      <w:marLeft w:val="0"/>
      <w:marRight w:val="0"/>
      <w:marTop w:val="0"/>
      <w:marBottom w:val="0"/>
      <w:divBdr>
        <w:top w:val="none" w:sz="0" w:space="0" w:color="auto"/>
        <w:left w:val="none" w:sz="0" w:space="0" w:color="auto"/>
        <w:bottom w:val="none" w:sz="0" w:space="0" w:color="auto"/>
        <w:right w:val="none" w:sz="0" w:space="0" w:color="auto"/>
      </w:divBdr>
    </w:div>
    <w:div w:id="1422146650">
      <w:bodyDiv w:val="1"/>
      <w:marLeft w:val="0"/>
      <w:marRight w:val="0"/>
      <w:marTop w:val="0"/>
      <w:marBottom w:val="0"/>
      <w:divBdr>
        <w:top w:val="none" w:sz="0" w:space="0" w:color="auto"/>
        <w:left w:val="none" w:sz="0" w:space="0" w:color="auto"/>
        <w:bottom w:val="none" w:sz="0" w:space="0" w:color="auto"/>
        <w:right w:val="none" w:sz="0" w:space="0" w:color="auto"/>
      </w:divBdr>
    </w:div>
    <w:div w:id="1426613276">
      <w:bodyDiv w:val="1"/>
      <w:marLeft w:val="0"/>
      <w:marRight w:val="0"/>
      <w:marTop w:val="0"/>
      <w:marBottom w:val="0"/>
      <w:divBdr>
        <w:top w:val="none" w:sz="0" w:space="0" w:color="auto"/>
        <w:left w:val="none" w:sz="0" w:space="0" w:color="auto"/>
        <w:bottom w:val="none" w:sz="0" w:space="0" w:color="auto"/>
        <w:right w:val="none" w:sz="0" w:space="0" w:color="auto"/>
      </w:divBdr>
    </w:div>
    <w:div w:id="1439331058">
      <w:bodyDiv w:val="1"/>
      <w:marLeft w:val="0"/>
      <w:marRight w:val="0"/>
      <w:marTop w:val="0"/>
      <w:marBottom w:val="0"/>
      <w:divBdr>
        <w:top w:val="none" w:sz="0" w:space="0" w:color="auto"/>
        <w:left w:val="none" w:sz="0" w:space="0" w:color="auto"/>
        <w:bottom w:val="none" w:sz="0" w:space="0" w:color="auto"/>
        <w:right w:val="none" w:sz="0" w:space="0" w:color="auto"/>
      </w:divBdr>
    </w:div>
    <w:div w:id="1448813720">
      <w:bodyDiv w:val="1"/>
      <w:marLeft w:val="0"/>
      <w:marRight w:val="0"/>
      <w:marTop w:val="0"/>
      <w:marBottom w:val="0"/>
      <w:divBdr>
        <w:top w:val="none" w:sz="0" w:space="0" w:color="auto"/>
        <w:left w:val="none" w:sz="0" w:space="0" w:color="auto"/>
        <w:bottom w:val="none" w:sz="0" w:space="0" w:color="auto"/>
        <w:right w:val="none" w:sz="0" w:space="0" w:color="auto"/>
      </w:divBdr>
    </w:div>
    <w:div w:id="1459180800">
      <w:bodyDiv w:val="1"/>
      <w:marLeft w:val="0"/>
      <w:marRight w:val="0"/>
      <w:marTop w:val="0"/>
      <w:marBottom w:val="0"/>
      <w:divBdr>
        <w:top w:val="none" w:sz="0" w:space="0" w:color="auto"/>
        <w:left w:val="none" w:sz="0" w:space="0" w:color="auto"/>
        <w:bottom w:val="none" w:sz="0" w:space="0" w:color="auto"/>
        <w:right w:val="none" w:sz="0" w:space="0" w:color="auto"/>
      </w:divBdr>
    </w:div>
    <w:div w:id="1470711233">
      <w:bodyDiv w:val="1"/>
      <w:marLeft w:val="0"/>
      <w:marRight w:val="0"/>
      <w:marTop w:val="0"/>
      <w:marBottom w:val="0"/>
      <w:divBdr>
        <w:top w:val="none" w:sz="0" w:space="0" w:color="auto"/>
        <w:left w:val="none" w:sz="0" w:space="0" w:color="auto"/>
        <w:bottom w:val="none" w:sz="0" w:space="0" w:color="auto"/>
        <w:right w:val="none" w:sz="0" w:space="0" w:color="auto"/>
      </w:divBdr>
    </w:div>
    <w:div w:id="1491483438">
      <w:bodyDiv w:val="1"/>
      <w:marLeft w:val="0"/>
      <w:marRight w:val="0"/>
      <w:marTop w:val="0"/>
      <w:marBottom w:val="0"/>
      <w:divBdr>
        <w:top w:val="none" w:sz="0" w:space="0" w:color="auto"/>
        <w:left w:val="none" w:sz="0" w:space="0" w:color="auto"/>
        <w:bottom w:val="none" w:sz="0" w:space="0" w:color="auto"/>
        <w:right w:val="none" w:sz="0" w:space="0" w:color="auto"/>
      </w:divBdr>
    </w:div>
    <w:div w:id="1508447760">
      <w:bodyDiv w:val="1"/>
      <w:marLeft w:val="0"/>
      <w:marRight w:val="0"/>
      <w:marTop w:val="0"/>
      <w:marBottom w:val="0"/>
      <w:divBdr>
        <w:top w:val="none" w:sz="0" w:space="0" w:color="auto"/>
        <w:left w:val="none" w:sz="0" w:space="0" w:color="auto"/>
        <w:bottom w:val="none" w:sz="0" w:space="0" w:color="auto"/>
        <w:right w:val="none" w:sz="0" w:space="0" w:color="auto"/>
      </w:divBdr>
    </w:div>
    <w:div w:id="1509052966">
      <w:bodyDiv w:val="1"/>
      <w:marLeft w:val="0"/>
      <w:marRight w:val="0"/>
      <w:marTop w:val="0"/>
      <w:marBottom w:val="0"/>
      <w:divBdr>
        <w:top w:val="none" w:sz="0" w:space="0" w:color="auto"/>
        <w:left w:val="none" w:sz="0" w:space="0" w:color="auto"/>
        <w:bottom w:val="none" w:sz="0" w:space="0" w:color="auto"/>
        <w:right w:val="none" w:sz="0" w:space="0" w:color="auto"/>
      </w:divBdr>
    </w:div>
    <w:div w:id="1509561191">
      <w:bodyDiv w:val="1"/>
      <w:marLeft w:val="0"/>
      <w:marRight w:val="0"/>
      <w:marTop w:val="0"/>
      <w:marBottom w:val="0"/>
      <w:divBdr>
        <w:top w:val="none" w:sz="0" w:space="0" w:color="auto"/>
        <w:left w:val="none" w:sz="0" w:space="0" w:color="auto"/>
        <w:bottom w:val="none" w:sz="0" w:space="0" w:color="auto"/>
        <w:right w:val="none" w:sz="0" w:space="0" w:color="auto"/>
      </w:divBdr>
    </w:div>
    <w:div w:id="1515416498">
      <w:bodyDiv w:val="1"/>
      <w:marLeft w:val="0"/>
      <w:marRight w:val="0"/>
      <w:marTop w:val="0"/>
      <w:marBottom w:val="0"/>
      <w:divBdr>
        <w:top w:val="none" w:sz="0" w:space="0" w:color="auto"/>
        <w:left w:val="none" w:sz="0" w:space="0" w:color="auto"/>
        <w:bottom w:val="none" w:sz="0" w:space="0" w:color="auto"/>
        <w:right w:val="none" w:sz="0" w:space="0" w:color="auto"/>
      </w:divBdr>
    </w:div>
    <w:div w:id="1516073443">
      <w:bodyDiv w:val="1"/>
      <w:marLeft w:val="0"/>
      <w:marRight w:val="0"/>
      <w:marTop w:val="0"/>
      <w:marBottom w:val="0"/>
      <w:divBdr>
        <w:top w:val="none" w:sz="0" w:space="0" w:color="auto"/>
        <w:left w:val="none" w:sz="0" w:space="0" w:color="auto"/>
        <w:bottom w:val="none" w:sz="0" w:space="0" w:color="auto"/>
        <w:right w:val="none" w:sz="0" w:space="0" w:color="auto"/>
      </w:divBdr>
    </w:div>
    <w:div w:id="1529178135">
      <w:bodyDiv w:val="1"/>
      <w:marLeft w:val="0"/>
      <w:marRight w:val="0"/>
      <w:marTop w:val="0"/>
      <w:marBottom w:val="0"/>
      <w:divBdr>
        <w:top w:val="none" w:sz="0" w:space="0" w:color="auto"/>
        <w:left w:val="none" w:sz="0" w:space="0" w:color="auto"/>
        <w:bottom w:val="none" w:sz="0" w:space="0" w:color="auto"/>
        <w:right w:val="none" w:sz="0" w:space="0" w:color="auto"/>
      </w:divBdr>
    </w:div>
    <w:div w:id="1572695889">
      <w:bodyDiv w:val="1"/>
      <w:marLeft w:val="0"/>
      <w:marRight w:val="0"/>
      <w:marTop w:val="0"/>
      <w:marBottom w:val="0"/>
      <w:divBdr>
        <w:top w:val="none" w:sz="0" w:space="0" w:color="auto"/>
        <w:left w:val="none" w:sz="0" w:space="0" w:color="auto"/>
        <w:bottom w:val="none" w:sz="0" w:space="0" w:color="auto"/>
        <w:right w:val="none" w:sz="0" w:space="0" w:color="auto"/>
      </w:divBdr>
    </w:div>
    <w:div w:id="1582569264">
      <w:bodyDiv w:val="1"/>
      <w:marLeft w:val="0"/>
      <w:marRight w:val="0"/>
      <w:marTop w:val="0"/>
      <w:marBottom w:val="0"/>
      <w:divBdr>
        <w:top w:val="none" w:sz="0" w:space="0" w:color="auto"/>
        <w:left w:val="none" w:sz="0" w:space="0" w:color="auto"/>
        <w:bottom w:val="none" w:sz="0" w:space="0" w:color="auto"/>
        <w:right w:val="none" w:sz="0" w:space="0" w:color="auto"/>
      </w:divBdr>
    </w:div>
    <w:div w:id="1586767561">
      <w:bodyDiv w:val="1"/>
      <w:marLeft w:val="0"/>
      <w:marRight w:val="0"/>
      <w:marTop w:val="0"/>
      <w:marBottom w:val="0"/>
      <w:divBdr>
        <w:top w:val="none" w:sz="0" w:space="0" w:color="auto"/>
        <w:left w:val="none" w:sz="0" w:space="0" w:color="auto"/>
        <w:bottom w:val="none" w:sz="0" w:space="0" w:color="auto"/>
        <w:right w:val="none" w:sz="0" w:space="0" w:color="auto"/>
      </w:divBdr>
    </w:div>
    <w:div w:id="1608582201">
      <w:bodyDiv w:val="1"/>
      <w:marLeft w:val="0"/>
      <w:marRight w:val="0"/>
      <w:marTop w:val="0"/>
      <w:marBottom w:val="0"/>
      <w:divBdr>
        <w:top w:val="none" w:sz="0" w:space="0" w:color="auto"/>
        <w:left w:val="none" w:sz="0" w:space="0" w:color="auto"/>
        <w:bottom w:val="none" w:sz="0" w:space="0" w:color="auto"/>
        <w:right w:val="none" w:sz="0" w:space="0" w:color="auto"/>
      </w:divBdr>
    </w:div>
    <w:div w:id="1621499493">
      <w:bodyDiv w:val="1"/>
      <w:marLeft w:val="0"/>
      <w:marRight w:val="0"/>
      <w:marTop w:val="0"/>
      <w:marBottom w:val="0"/>
      <w:divBdr>
        <w:top w:val="none" w:sz="0" w:space="0" w:color="auto"/>
        <w:left w:val="none" w:sz="0" w:space="0" w:color="auto"/>
        <w:bottom w:val="none" w:sz="0" w:space="0" w:color="auto"/>
        <w:right w:val="none" w:sz="0" w:space="0" w:color="auto"/>
      </w:divBdr>
    </w:div>
    <w:div w:id="1630354499">
      <w:bodyDiv w:val="1"/>
      <w:marLeft w:val="0"/>
      <w:marRight w:val="0"/>
      <w:marTop w:val="0"/>
      <w:marBottom w:val="0"/>
      <w:divBdr>
        <w:top w:val="none" w:sz="0" w:space="0" w:color="auto"/>
        <w:left w:val="none" w:sz="0" w:space="0" w:color="auto"/>
        <w:bottom w:val="none" w:sz="0" w:space="0" w:color="auto"/>
        <w:right w:val="none" w:sz="0" w:space="0" w:color="auto"/>
      </w:divBdr>
    </w:div>
    <w:div w:id="1633288435">
      <w:bodyDiv w:val="1"/>
      <w:marLeft w:val="0"/>
      <w:marRight w:val="0"/>
      <w:marTop w:val="0"/>
      <w:marBottom w:val="0"/>
      <w:divBdr>
        <w:top w:val="none" w:sz="0" w:space="0" w:color="auto"/>
        <w:left w:val="none" w:sz="0" w:space="0" w:color="auto"/>
        <w:bottom w:val="none" w:sz="0" w:space="0" w:color="auto"/>
        <w:right w:val="none" w:sz="0" w:space="0" w:color="auto"/>
      </w:divBdr>
    </w:div>
    <w:div w:id="1637758804">
      <w:bodyDiv w:val="1"/>
      <w:marLeft w:val="0"/>
      <w:marRight w:val="0"/>
      <w:marTop w:val="0"/>
      <w:marBottom w:val="0"/>
      <w:divBdr>
        <w:top w:val="none" w:sz="0" w:space="0" w:color="auto"/>
        <w:left w:val="none" w:sz="0" w:space="0" w:color="auto"/>
        <w:bottom w:val="none" w:sz="0" w:space="0" w:color="auto"/>
        <w:right w:val="none" w:sz="0" w:space="0" w:color="auto"/>
      </w:divBdr>
    </w:div>
    <w:div w:id="1673488488">
      <w:bodyDiv w:val="1"/>
      <w:marLeft w:val="0"/>
      <w:marRight w:val="0"/>
      <w:marTop w:val="0"/>
      <w:marBottom w:val="0"/>
      <w:divBdr>
        <w:top w:val="none" w:sz="0" w:space="0" w:color="auto"/>
        <w:left w:val="none" w:sz="0" w:space="0" w:color="auto"/>
        <w:bottom w:val="none" w:sz="0" w:space="0" w:color="auto"/>
        <w:right w:val="none" w:sz="0" w:space="0" w:color="auto"/>
      </w:divBdr>
    </w:div>
    <w:div w:id="1677882697">
      <w:bodyDiv w:val="1"/>
      <w:marLeft w:val="0"/>
      <w:marRight w:val="0"/>
      <w:marTop w:val="0"/>
      <w:marBottom w:val="0"/>
      <w:divBdr>
        <w:top w:val="none" w:sz="0" w:space="0" w:color="auto"/>
        <w:left w:val="none" w:sz="0" w:space="0" w:color="auto"/>
        <w:bottom w:val="none" w:sz="0" w:space="0" w:color="auto"/>
        <w:right w:val="none" w:sz="0" w:space="0" w:color="auto"/>
      </w:divBdr>
    </w:div>
    <w:div w:id="1698894668">
      <w:bodyDiv w:val="1"/>
      <w:marLeft w:val="0"/>
      <w:marRight w:val="0"/>
      <w:marTop w:val="0"/>
      <w:marBottom w:val="0"/>
      <w:divBdr>
        <w:top w:val="none" w:sz="0" w:space="0" w:color="auto"/>
        <w:left w:val="none" w:sz="0" w:space="0" w:color="auto"/>
        <w:bottom w:val="none" w:sz="0" w:space="0" w:color="auto"/>
        <w:right w:val="none" w:sz="0" w:space="0" w:color="auto"/>
      </w:divBdr>
    </w:div>
    <w:div w:id="1737164187">
      <w:bodyDiv w:val="1"/>
      <w:marLeft w:val="0"/>
      <w:marRight w:val="0"/>
      <w:marTop w:val="0"/>
      <w:marBottom w:val="0"/>
      <w:divBdr>
        <w:top w:val="none" w:sz="0" w:space="0" w:color="auto"/>
        <w:left w:val="none" w:sz="0" w:space="0" w:color="auto"/>
        <w:bottom w:val="none" w:sz="0" w:space="0" w:color="auto"/>
        <w:right w:val="none" w:sz="0" w:space="0" w:color="auto"/>
      </w:divBdr>
    </w:div>
    <w:div w:id="1737434762">
      <w:bodyDiv w:val="1"/>
      <w:marLeft w:val="0"/>
      <w:marRight w:val="0"/>
      <w:marTop w:val="0"/>
      <w:marBottom w:val="0"/>
      <w:divBdr>
        <w:top w:val="none" w:sz="0" w:space="0" w:color="auto"/>
        <w:left w:val="none" w:sz="0" w:space="0" w:color="auto"/>
        <w:bottom w:val="none" w:sz="0" w:space="0" w:color="auto"/>
        <w:right w:val="none" w:sz="0" w:space="0" w:color="auto"/>
      </w:divBdr>
    </w:div>
    <w:div w:id="1743330141">
      <w:bodyDiv w:val="1"/>
      <w:marLeft w:val="0"/>
      <w:marRight w:val="0"/>
      <w:marTop w:val="0"/>
      <w:marBottom w:val="0"/>
      <w:divBdr>
        <w:top w:val="none" w:sz="0" w:space="0" w:color="auto"/>
        <w:left w:val="none" w:sz="0" w:space="0" w:color="auto"/>
        <w:bottom w:val="none" w:sz="0" w:space="0" w:color="auto"/>
        <w:right w:val="none" w:sz="0" w:space="0" w:color="auto"/>
      </w:divBdr>
    </w:div>
    <w:div w:id="1750033984">
      <w:bodyDiv w:val="1"/>
      <w:marLeft w:val="0"/>
      <w:marRight w:val="0"/>
      <w:marTop w:val="0"/>
      <w:marBottom w:val="0"/>
      <w:divBdr>
        <w:top w:val="none" w:sz="0" w:space="0" w:color="auto"/>
        <w:left w:val="none" w:sz="0" w:space="0" w:color="auto"/>
        <w:bottom w:val="none" w:sz="0" w:space="0" w:color="auto"/>
        <w:right w:val="none" w:sz="0" w:space="0" w:color="auto"/>
      </w:divBdr>
    </w:div>
    <w:div w:id="1778255701">
      <w:bodyDiv w:val="1"/>
      <w:marLeft w:val="0"/>
      <w:marRight w:val="0"/>
      <w:marTop w:val="0"/>
      <w:marBottom w:val="0"/>
      <w:divBdr>
        <w:top w:val="none" w:sz="0" w:space="0" w:color="auto"/>
        <w:left w:val="none" w:sz="0" w:space="0" w:color="auto"/>
        <w:bottom w:val="none" w:sz="0" w:space="0" w:color="auto"/>
        <w:right w:val="none" w:sz="0" w:space="0" w:color="auto"/>
      </w:divBdr>
    </w:div>
    <w:div w:id="1782912012">
      <w:bodyDiv w:val="1"/>
      <w:marLeft w:val="0"/>
      <w:marRight w:val="0"/>
      <w:marTop w:val="0"/>
      <w:marBottom w:val="0"/>
      <w:divBdr>
        <w:top w:val="none" w:sz="0" w:space="0" w:color="auto"/>
        <w:left w:val="none" w:sz="0" w:space="0" w:color="auto"/>
        <w:bottom w:val="none" w:sz="0" w:space="0" w:color="auto"/>
        <w:right w:val="none" w:sz="0" w:space="0" w:color="auto"/>
      </w:divBdr>
    </w:div>
    <w:div w:id="1816488228">
      <w:bodyDiv w:val="1"/>
      <w:marLeft w:val="0"/>
      <w:marRight w:val="0"/>
      <w:marTop w:val="0"/>
      <w:marBottom w:val="0"/>
      <w:divBdr>
        <w:top w:val="none" w:sz="0" w:space="0" w:color="auto"/>
        <w:left w:val="none" w:sz="0" w:space="0" w:color="auto"/>
        <w:bottom w:val="none" w:sz="0" w:space="0" w:color="auto"/>
        <w:right w:val="none" w:sz="0" w:space="0" w:color="auto"/>
      </w:divBdr>
    </w:div>
    <w:div w:id="1871990633">
      <w:bodyDiv w:val="1"/>
      <w:marLeft w:val="0"/>
      <w:marRight w:val="0"/>
      <w:marTop w:val="0"/>
      <w:marBottom w:val="0"/>
      <w:divBdr>
        <w:top w:val="none" w:sz="0" w:space="0" w:color="auto"/>
        <w:left w:val="none" w:sz="0" w:space="0" w:color="auto"/>
        <w:bottom w:val="none" w:sz="0" w:space="0" w:color="auto"/>
        <w:right w:val="none" w:sz="0" w:space="0" w:color="auto"/>
      </w:divBdr>
    </w:div>
    <w:div w:id="1877963354">
      <w:bodyDiv w:val="1"/>
      <w:marLeft w:val="0"/>
      <w:marRight w:val="0"/>
      <w:marTop w:val="0"/>
      <w:marBottom w:val="0"/>
      <w:divBdr>
        <w:top w:val="none" w:sz="0" w:space="0" w:color="auto"/>
        <w:left w:val="none" w:sz="0" w:space="0" w:color="auto"/>
        <w:bottom w:val="none" w:sz="0" w:space="0" w:color="auto"/>
        <w:right w:val="none" w:sz="0" w:space="0" w:color="auto"/>
      </w:divBdr>
    </w:div>
    <w:div w:id="1885479210">
      <w:bodyDiv w:val="1"/>
      <w:marLeft w:val="0"/>
      <w:marRight w:val="0"/>
      <w:marTop w:val="0"/>
      <w:marBottom w:val="0"/>
      <w:divBdr>
        <w:top w:val="none" w:sz="0" w:space="0" w:color="auto"/>
        <w:left w:val="none" w:sz="0" w:space="0" w:color="auto"/>
        <w:bottom w:val="none" w:sz="0" w:space="0" w:color="auto"/>
        <w:right w:val="none" w:sz="0" w:space="0" w:color="auto"/>
      </w:divBdr>
    </w:div>
    <w:div w:id="1916626672">
      <w:bodyDiv w:val="1"/>
      <w:marLeft w:val="0"/>
      <w:marRight w:val="0"/>
      <w:marTop w:val="0"/>
      <w:marBottom w:val="0"/>
      <w:divBdr>
        <w:top w:val="none" w:sz="0" w:space="0" w:color="auto"/>
        <w:left w:val="none" w:sz="0" w:space="0" w:color="auto"/>
        <w:bottom w:val="none" w:sz="0" w:space="0" w:color="auto"/>
        <w:right w:val="none" w:sz="0" w:space="0" w:color="auto"/>
      </w:divBdr>
    </w:div>
    <w:div w:id="1926500424">
      <w:bodyDiv w:val="1"/>
      <w:marLeft w:val="0"/>
      <w:marRight w:val="0"/>
      <w:marTop w:val="0"/>
      <w:marBottom w:val="0"/>
      <w:divBdr>
        <w:top w:val="none" w:sz="0" w:space="0" w:color="auto"/>
        <w:left w:val="none" w:sz="0" w:space="0" w:color="auto"/>
        <w:bottom w:val="none" w:sz="0" w:space="0" w:color="auto"/>
        <w:right w:val="none" w:sz="0" w:space="0" w:color="auto"/>
      </w:divBdr>
    </w:div>
    <w:div w:id="1928999646">
      <w:bodyDiv w:val="1"/>
      <w:marLeft w:val="0"/>
      <w:marRight w:val="0"/>
      <w:marTop w:val="0"/>
      <w:marBottom w:val="0"/>
      <w:divBdr>
        <w:top w:val="none" w:sz="0" w:space="0" w:color="auto"/>
        <w:left w:val="none" w:sz="0" w:space="0" w:color="auto"/>
        <w:bottom w:val="none" w:sz="0" w:space="0" w:color="auto"/>
        <w:right w:val="none" w:sz="0" w:space="0" w:color="auto"/>
      </w:divBdr>
    </w:div>
    <w:div w:id="1929534503">
      <w:bodyDiv w:val="1"/>
      <w:marLeft w:val="0"/>
      <w:marRight w:val="0"/>
      <w:marTop w:val="0"/>
      <w:marBottom w:val="0"/>
      <w:divBdr>
        <w:top w:val="none" w:sz="0" w:space="0" w:color="auto"/>
        <w:left w:val="none" w:sz="0" w:space="0" w:color="auto"/>
        <w:bottom w:val="none" w:sz="0" w:space="0" w:color="auto"/>
        <w:right w:val="none" w:sz="0" w:space="0" w:color="auto"/>
      </w:divBdr>
    </w:div>
    <w:div w:id="1944263731">
      <w:bodyDiv w:val="1"/>
      <w:marLeft w:val="0"/>
      <w:marRight w:val="0"/>
      <w:marTop w:val="0"/>
      <w:marBottom w:val="0"/>
      <w:divBdr>
        <w:top w:val="none" w:sz="0" w:space="0" w:color="auto"/>
        <w:left w:val="none" w:sz="0" w:space="0" w:color="auto"/>
        <w:bottom w:val="none" w:sz="0" w:space="0" w:color="auto"/>
        <w:right w:val="none" w:sz="0" w:space="0" w:color="auto"/>
      </w:divBdr>
    </w:div>
    <w:div w:id="1965848904">
      <w:bodyDiv w:val="1"/>
      <w:marLeft w:val="0"/>
      <w:marRight w:val="0"/>
      <w:marTop w:val="0"/>
      <w:marBottom w:val="0"/>
      <w:divBdr>
        <w:top w:val="none" w:sz="0" w:space="0" w:color="auto"/>
        <w:left w:val="none" w:sz="0" w:space="0" w:color="auto"/>
        <w:bottom w:val="none" w:sz="0" w:space="0" w:color="auto"/>
        <w:right w:val="none" w:sz="0" w:space="0" w:color="auto"/>
      </w:divBdr>
    </w:div>
    <w:div w:id="1975595574">
      <w:bodyDiv w:val="1"/>
      <w:marLeft w:val="0"/>
      <w:marRight w:val="0"/>
      <w:marTop w:val="0"/>
      <w:marBottom w:val="0"/>
      <w:divBdr>
        <w:top w:val="none" w:sz="0" w:space="0" w:color="auto"/>
        <w:left w:val="none" w:sz="0" w:space="0" w:color="auto"/>
        <w:bottom w:val="none" w:sz="0" w:space="0" w:color="auto"/>
        <w:right w:val="none" w:sz="0" w:space="0" w:color="auto"/>
      </w:divBdr>
      <w:divsChild>
        <w:div w:id="1046879116">
          <w:marLeft w:val="432"/>
          <w:marRight w:val="0"/>
          <w:marTop w:val="120"/>
          <w:marBottom w:val="0"/>
          <w:divBdr>
            <w:top w:val="none" w:sz="0" w:space="0" w:color="auto"/>
            <w:left w:val="none" w:sz="0" w:space="0" w:color="auto"/>
            <w:bottom w:val="none" w:sz="0" w:space="0" w:color="auto"/>
            <w:right w:val="none" w:sz="0" w:space="0" w:color="auto"/>
          </w:divBdr>
        </w:div>
        <w:div w:id="1295598992">
          <w:marLeft w:val="432"/>
          <w:marRight w:val="0"/>
          <w:marTop w:val="120"/>
          <w:marBottom w:val="0"/>
          <w:divBdr>
            <w:top w:val="none" w:sz="0" w:space="0" w:color="auto"/>
            <w:left w:val="none" w:sz="0" w:space="0" w:color="auto"/>
            <w:bottom w:val="none" w:sz="0" w:space="0" w:color="auto"/>
            <w:right w:val="none" w:sz="0" w:space="0" w:color="auto"/>
          </w:divBdr>
        </w:div>
        <w:div w:id="1414088917">
          <w:marLeft w:val="432"/>
          <w:marRight w:val="0"/>
          <w:marTop w:val="120"/>
          <w:marBottom w:val="0"/>
          <w:divBdr>
            <w:top w:val="none" w:sz="0" w:space="0" w:color="auto"/>
            <w:left w:val="none" w:sz="0" w:space="0" w:color="auto"/>
            <w:bottom w:val="none" w:sz="0" w:space="0" w:color="auto"/>
            <w:right w:val="none" w:sz="0" w:space="0" w:color="auto"/>
          </w:divBdr>
        </w:div>
        <w:div w:id="2142069757">
          <w:marLeft w:val="432"/>
          <w:marRight w:val="0"/>
          <w:marTop w:val="120"/>
          <w:marBottom w:val="0"/>
          <w:divBdr>
            <w:top w:val="none" w:sz="0" w:space="0" w:color="auto"/>
            <w:left w:val="none" w:sz="0" w:space="0" w:color="auto"/>
            <w:bottom w:val="none" w:sz="0" w:space="0" w:color="auto"/>
            <w:right w:val="none" w:sz="0" w:space="0" w:color="auto"/>
          </w:divBdr>
        </w:div>
      </w:divsChild>
    </w:div>
    <w:div w:id="1978222393">
      <w:bodyDiv w:val="1"/>
      <w:marLeft w:val="0"/>
      <w:marRight w:val="0"/>
      <w:marTop w:val="0"/>
      <w:marBottom w:val="0"/>
      <w:divBdr>
        <w:top w:val="none" w:sz="0" w:space="0" w:color="auto"/>
        <w:left w:val="none" w:sz="0" w:space="0" w:color="auto"/>
        <w:bottom w:val="none" w:sz="0" w:space="0" w:color="auto"/>
        <w:right w:val="none" w:sz="0" w:space="0" w:color="auto"/>
      </w:divBdr>
    </w:div>
    <w:div w:id="2025863563">
      <w:bodyDiv w:val="1"/>
      <w:marLeft w:val="0"/>
      <w:marRight w:val="0"/>
      <w:marTop w:val="0"/>
      <w:marBottom w:val="0"/>
      <w:divBdr>
        <w:top w:val="none" w:sz="0" w:space="0" w:color="auto"/>
        <w:left w:val="none" w:sz="0" w:space="0" w:color="auto"/>
        <w:bottom w:val="none" w:sz="0" w:space="0" w:color="auto"/>
        <w:right w:val="none" w:sz="0" w:space="0" w:color="auto"/>
      </w:divBdr>
    </w:div>
    <w:div w:id="2031880058">
      <w:bodyDiv w:val="1"/>
      <w:marLeft w:val="0"/>
      <w:marRight w:val="0"/>
      <w:marTop w:val="0"/>
      <w:marBottom w:val="0"/>
      <w:divBdr>
        <w:top w:val="none" w:sz="0" w:space="0" w:color="auto"/>
        <w:left w:val="none" w:sz="0" w:space="0" w:color="auto"/>
        <w:bottom w:val="none" w:sz="0" w:space="0" w:color="auto"/>
        <w:right w:val="none" w:sz="0" w:space="0" w:color="auto"/>
      </w:divBdr>
    </w:div>
    <w:div w:id="2054841535">
      <w:bodyDiv w:val="1"/>
      <w:marLeft w:val="0"/>
      <w:marRight w:val="0"/>
      <w:marTop w:val="0"/>
      <w:marBottom w:val="0"/>
      <w:divBdr>
        <w:top w:val="none" w:sz="0" w:space="0" w:color="auto"/>
        <w:left w:val="none" w:sz="0" w:space="0" w:color="auto"/>
        <w:bottom w:val="none" w:sz="0" w:space="0" w:color="auto"/>
        <w:right w:val="none" w:sz="0" w:space="0" w:color="auto"/>
      </w:divBdr>
    </w:div>
    <w:div w:id="2056538053">
      <w:bodyDiv w:val="1"/>
      <w:marLeft w:val="0"/>
      <w:marRight w:val="0"/>
      <w:marTop w:val="0"/>
      <w:marBottom w:val="0"/>
      <w:divBdr>
        <w:top w:val="none" w:sz="0" w:space="0" w:color="auto"/>
        <w:left w:val="none" w:sz="0" w:space="0" w:color="auto"/>
        <w:bottom w:val="none" w:sz="0" w:space="0" w:color="auto"/>
        <w:right w:val="none" w:sz="0" w:space="0" w:color="auto"/>
      </w:divBdr>
    </w:div>
    <w:div w:id="2058892145">
      <w:bodyDiv w:val="1"/>
      <w:marLeft w:val="0"/>
      <w:marRight w:val="0"/>
      <w:marTop w:val="0"/>
      <w:marBottom w:val="0"/>
      <w:divBdr>
        <w:top w:val="none" w:sz="0" w:space="0" w:color="auto"/>
        <w:left w:val="none" w:sz="0" w:space="0" w:color="auto"/>
        <w:bottom w:val="none" w:sz="0" w:space="0" w:color="auto"/>
        <w:right w:val="none" w:sz="0" w:space="0" w:color="auto"/>
      </w:divBdr>
    </w:div>
    <w:div w:id="2089689770">
      <w:bodyDiv w:val="1"/>
      <w:marLeft w:val="0"/>
      <w:marRight w:val="0"/>
      <w:marTop w:val="0"/>
      <w:marBottom w:val="0"/>
      <w:divBdr>
        <w:top w:val="none" w:sz="0" w:space="0" w:color="auto"/>
        <w:left w:val="none" w:sz="0" w:space="0" w:color="auto"/>
        <w:bottom w:val="none" w:sz="0" w:space="0" w:color="auto"/>
        <w:right w:val="none" w:sz="0" w:space="0" w:color="auto"/>
      </w:divBdr>
    </w:div>
    <w:div w:id="2097821462">
      <w:bodyDiv w:val="1"/>
      <w:marLeft w:val="0"/>
      <w:marRight w:val="0"/>
      <w:marTop w:val="0"/>
      <w:marBottom w:val="0"/>
      <w:divBdr>
        <w:top w:val="none" w:sz="0" w:space="0" w:color="auto"/>
        <w:left w:val="none" w:sz="0" w:space="0" w:color="auto"/>
        <w:bottom w:val="none" w:sz="0" w:space="0" w:color="auto"/>
        <w:right w:val="none" w:sz="0" w:space="0" w:color="auto"/>
      </w:divBdr>
    </w:div>
    <w:div w:id="2107648004">
      <w:bodyDiv w:val="1"/>
      <w:marLeft w:val="0"/>
      <w:marRight w:val="0"/>
      <w:marTop w:val="0"/>
      <w:marBottom w:val="0"/>
      <w:divBdr>
        <w:top w:val="none" w:sz="0" w:space="0" w:color="auto"/>
        <w:left w:val="none" w:sz="0" w:space="0" w:color="auto"/>
        <w:bottom w:val="none" w:sz="0" w:space="0" w:color="auto"/>
        <w:right w:val="none" w:sz="0" w:space="0" w:color="auto"/>
      </w:divBdr>
    </w:div>
    <w:div w:id="211682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8.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footer" Target="footer2.xml"/><Relationship Id="rId33" Type="http://schemas.openxmlformats.org/officeDocument/2006/relationships/chart" Target="charts/chart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footer" Target="footer7.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6.xml"/><Relationship Id="rId35" Type="http://schemas.openxmlformats.org/officeDocument/2006/relationships/footer" Target="footer9.xml"/></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footer6.xml.rels><?xml version="1.0" encoding="UTF-8" standalone="yes"?>
<Relationships xmlns="http://schemas.openxmlformats.org/package/2006/relationships"><Relationship Id="rId1" Type="http://schemas.openxmlformats.org/officeDocument/2006/relationships/image" Target="media/image10.png"/></Relationships>
</file>

<file path=word/_rels/footer7.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an\AppData\Roaming\Microsoft\Templates\OE%20Rapportmal%202%20spalter.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'Ark1'!$B$1</c:f>
              <c:strCache>
                <c:ptCount val="1"/>
                <c:pt idx="0">
                  <c:v>Dignio</c:v>
                </c:pt>
              </c:strCache>
            </c:strRef>
          </c:tx>
          <c:spPr>
            <a:solidFill>
              <a:schemeClr val="accent1">
                <a:lumMod val="50000"/>
              </a:schemeClr>
            </a:solidFill>
            <a:ln>
              <a:noFill/>
            </a:ln>
            <a:effectLst/>
          </c:spPr>
          <c:invertIfNegative val="0"/>
          <c:cat>
            <c:numRef>
              <c:f>'Ark1'!$A$2:$A$7</c:f>
              <c:numCache>
                <c:formatCode>General</c:formatCode>
                <c:ptCount val="6"/>
                <c:pt idx="0">
                  <c:v>2015</c:v>
                </c:pt>
                <c:pt idx="1">
                  <c:v>2016</c:v>
                </c:pt>
                <c:pt idx="2">
                  <c:v>2017</c:v>
                </c:pt>
                <c:pt idx="3">
                  <c:v>2018</c:v>
                </c:pt>
                <c:pt idx="4">
                  <c:v>2019</c:v>
                </c:pt>
                <c:pt idx="5">
                  <c:v>2020</c:v>
                </c:pt>
              </c:numCache>
            </c:numRef>
          </c:cat>
          <c:val>
            <c:numRef>
              <c:f>'Ark1'!$B$2:$B$7</c:f>
              <c:numCache>
                <c:formatCode>General</c:formatCode>
                <c:ptCount val="6"/>
                <c:pt idx="0">
                  <c:v>3.7</c:v>
                </c:pt>
                <c:pt idx="1">
                  <c:v>7</c:v>
                </c:pt>
                <c:pt idx="2">
                  <c:v>17.7</c:v>
                </c:pt>
                <c:pt idx="3">
                  <c:v>16</c:v>
                </c:pt>
                <c:pt idx="4">
                  <c:v>22</c:v>
                </c:pt>
                <c:pt idx="5">
                  <c:v>43</c:v>
                </c:pt>
              </c:numCache>
            </c:numRef>
          </c:val>
          <c:extLst>
            <c:ext xmlns:c16="http://schemas.microsoft.com/office/drawing/2014/chart" uri="{C3380CC4-5D6E-409C-BE32-E72D297353CC}">
              <c16:uniqueId val="{00000000-0890-4D5A-8F49-C5C940ECD9B0}"/>
            </c:ext>
          </c:extLst>
        </c:ser>
        <c:ser>
          <c:idx val="1"/>
          <c:order val="1"/>
          <c:tx>
            <c:strRef>
              <c:f>'Ark1'!$C$1</c:f>
              <c:strCache>
                <c:ptCount val="1"/>
                <c:pt idx="0">
                  <c:v>Evondos Norge</c:v>
                </c:pt>
              </c:strCache>
            </c:strRef>
          </c:tx>
          <c:spPr>
            <a:solidFill>
              <a:schemeClr val="accent2"/>
            </a:solidFill>
            <a:ln>
              <a:noFill/>
            </a:ln>
            <a:effectLst/>
          </c:spPr>
          <c:invertIfNegative val="0"/>
          <c:cat>
            <c:numRef>
              <c:f>'Ark1'!$A$2:$A$7</c:f>
              <c:numCache>
                <c:formatCode>General</c:formatCode>
                <c:ptCount val="6"/>
                <c:pt idx="0">
                  <c:v>2015</c:v>
                </c:pt>
                <c:pt idx="1">
                  <c:v>2016</c:v>
                </c:pt>
                <c:pt idx="2">
                  <c:v>2017</c:v>
                </c:pt>
                <c:pt idx="3">
                  <c:v>2018</c:v>
                </c:pt>
                <c:pt idx="4">
                  <c:v>2019</c:v>
                </c:pt>
                <c:pt idx="5">
                  <c:v>2020</c:v>
                </c:pt>
              </c:numCache>
            </c:numRef>
          </c:cat>
          <c:val>
            <c:numRef>
              <c:f>'Ark1'!$C$2:$C$7</c:f>
              <c:numCache>
                <c:formatCode>General</c:formatCode>
                <c:ptCount val="6"/>
                <c:pt idx="0">
                  <c:v>0.6</c:v>
                </c:pt>
                <c:pt idx="1">
                  <c:v>3.6</c:v>
                </c:pt>
                <c:pt idx="2">
                  <c:v>10.5</c:v>
                </c:pt>
                <c:pt idx="3">
                  <c:v>22.5</c:v>
                </c:pt>
                <c:pt idx="4">
                  <c:v>36</c:v>
                </c:pt>
              </c:numCache>
            </c:numRef>
          </c:val>
          <c:extLst>
            <c:ext xmlns:c16="http://schemas.microsoft.com/office/drawing/2014/chart" uri="{C3380CC4-5D6E-409C-BE32-E72D297353CC}">
              <c16:uniqueId val="{00000001-0890-4D5A-8F49-C5C940ECD9B0}"/>
            </c:ext>
          </c:extLst>
        </c:ser>
        <c:dLbls>
          <c:showLegendKey val="0"/>
          <c:showVal val="0"/>
          <c:showCatName val="0"/>
          <c:showSerName val="0"/>
          <c:showPercent val="0"/>
          <c:showBubbleSize val="0"/>
        </c:dLbls>
        <c:gapWidth val="150"/>
        <c:overlap val="100"/>
        <c:axId val="1916653855"/>
        <c:axId val="1916639295"/>
      </c:barChart>
      <c:catAx>
        <c:axId val="1916653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16639295"/>
        <c:crosses val="autoZero"/>
        <c:auto val="1"/>
        <c:lblAlgn val="ctr"/>
        <c:lblOffset val="100"/>
        <c:noMultiLvlLbl val="0"/>
      </c:catAx>
      <c:valAx>
        <c:axId val="19166392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166538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899DDBA1A834A0E97F077375905ADEC"/>
        <w:category>
          <w:name w:val="Generelt"/>
          <w:gallery w:val="placeholder"/>
        </w:category>
        <w:types>
          <w:type w:val="bbPlcHdr"/>
        </w:types>
        <w:behaviors>
          <w:behavior w:val="content"/>
        </w:behaviors>
        <w:guid w:val="{1BD7D395-2AA6-40AE-979E-C3D647BA5833}"/>
      </w:docPartPr>
      <w:docPartBody>
        <w:p w:rsidR="001056C7" w:rsidRDefault="00AF2CB8">
          <w:pPr>
            <w:pStyle w:val="A899DDBA1A834A0E97F077375905ADEC"/>
          </w:pPr>
          <w:r w:rsidRPr="00595DCE">
            <w:rPr>
              <w:rStyle w:val="Plassholdertekst"/>
            </w:rPr>
            <w:t>Klikk her for å skrive inn tekst.</w:t>
          </w:r>
        </w:p>
      </w:docPartBody>
    </w:docPart>
    <w:docPart>
      <w:docPartPr>
        <w:name w:val="7A48390F863A4A63A9496A9D596F0C1A"/>
        <w:category>
          <w:name w:val="Generelt"/>
          <w:gallery w:val="placeholder"/>
        </w:category>
        <w:types>
          <w:type w:val="bbPlcHdr"/>
        </w:types>
        <w:behaviors>
          <w:behavior w:val="content"/>
        </w:behaviors>
        <w:guid w:val="{42BCA379-30FD-43F2-BB1C-4144CB8BDF91}"/>
      </w:docPartPr>
      <w:docPartBody>
        <w:p w:rsidR="001056C7" w:rsidRDefault="00AF2CB8">
          <w:pPr>
            <w:pStyle w:val="7A48390F863A4A63A9496A9D596F0C1A"/>
          </w:pPr>
          <w:r w:rsidRPr="00C2477A">
            <w:rPr>
              <w:rStyle w:val="Plassholdertekst"/>
            </w:rPr>
            <w:t>[Tittel]</w:t>
          </w:r>
        </w:p>
      </w:docPartBody>
    </w:docPart>
    <w:docPart>
      <w:docPartPr>
        <w:name w:val="17038D48259F44FCB4AE0B17E0B7CBB9"/>
        <w:category>
          <w:name w:val="Generelt"/>
          <w:gallery w:val="placeholder"/>
        </w:category>
        <w:types>
          <w:type w:val="bbPlcHdr"/>
        </w:types>
        <w:behaviors>
          <w:behavior w:val="content"/>
        </w:behaviors>
        <w:guid w:val="{2A945E47-A81A-483E-BF24-62FB0294C6BF}"/>
      </w:docPartPr>
      <w:docPartBody>
        <w:p w:rsidR="001056C7" w:rsidRDefault="00AF2CB8">
          <w:pPr>
            <w:pStyle w:val="17038D48259F44FCB4AE0B17E0B7CBB9"/>
          </w:pPr>
          <w:r w:rsidRPr="00C2477A">
            <w:rPr>
              <w:rStyle w:val="Plassholdertekst"/>
            </w:rPr>
            <w:t>[Undertittel]</w:t>
          </w:r>
        </w:p>
      </w:docPartBody>
    </w:docPart>
    <w:docPart>
      <w:docPartPr>
        <w:name w:val="2A71EAEFEA764346A111ACF22343AC46"/>
        <w:category>
          <w:name w:val="Generelt"/>
          <w:gallery w:val="placeholder"/>
        </w:category>
        <w:types>
          <w:type w:val="bbPlcHdr"/>
        </w:types>
        <w:behaviors>
          <w:behavior w:val="content"/>
        </w:behaviors>
        <w:guid w:val="{714FB22F-1071-428D-8418-A223DF6AECBE}"/>
      </w:docPartPr>
      <w:docPartBody>
        <w:p w:rsidR="001056C7" w:rsidRDefault="00AF2CB8">
          <w:pPr>
            <w:pStyle w:val="2A71EAEFEA764346A111ACF22343AC46"/>
          </w:pPr>
          <w:r w:rsidRPr="00D61AD6">
            <w:rPr>
              <w:rStyle w:val="Plassholdertekst"/>
            </w:rPr>
            <w:t>[Rapporttittel]</w:t>
          </w:r>
        </w:p>
      </w:docPartBody>
    </w:docPart>
    <w:docPart>
      <w:docPartPr>
        <w:name w:val="4519B6C7B2F54EE593CA2F20FEA5A5E6"/>
        <w:category>
          <w:name w:val="Generelt"/>
          <w:gallery w:val="placeholder"/>
        </w:category>
        <w:types>
          <w:type w:val="bbPlcHdr"/>
        </w:types>
        <w:behaviors>
          <w:behavior w:val="content"/>
        </w:behaviors>
        <w:guid w:val="{DFA37F84-0187-4E73-9D48-5F6C614BC433}"/>
      </w:docPartPr>
      <w:docPartBody>
        <w:p w:rsidR="001056C7" w:rsidRDefault="00AF2CB8">
          <w:pPr>
            <w:pStyle w:val="4519B6C7B2F54EE593CA2F20FEA5A5E6"/>
          </w:pPr>
          <w:r w:rsidRPr="000808C4">
            <w:rPr>
              <w:rStyle w:val="Plassholdertekst"/>
            </w:rPr>
            <w:t>[Navn Etternavn]</w:t>
          </w:r>
        </w:p>
      </w:docPartBody>
    </w:docPart>
    <w:docPart>
      <w:docPartPr>
        <w:name w:val="B9B59F61CEA143D5855FCEF96DE58C87"/>
        <w:category>
          <w:name w:val="Generelt"/>
          <w:gallery w:val="placeholder"/>
        </w:category>
        <w:types>
          <w:type w:val="bbPlcHdr"/>
        </w:types>
        <w:behaviors>
          <w:behavior w:val="content"/>
        </w:behaviors>
        <w:guid w:val="{DB86866F-C71A-4BE7-BE3A-48379084F6FE}"/>
      </w:docPartPr>
      <w:docPartBody>
        <w:p w:rsidR="001056C7" w:rsidRDefault="00AF2CB8">
          <w:pPr>
            <w:pStyle w:val="B9B59F61CEA143D5855FCEF96DE58C87"/>
          </w:pPr>
          <w:r w:rsidRPr="000808C4">
            <w:rPr>
              <w:rStyle w:val="Plassholdertekst"/>
            </w:rPr>
            <w:t>[Tittel]</w:t>
          </w:r>
        </w:p>
      </w:docPartBody>
    </w:docPart>
    <w:docPart>
      <w:docPartPr>
        <w:name w:val="647238417A654F7EA0D80832CCF10B1F"/>
        <w:category>
          <w:name w:val="Generelt"/>
          <w:gallery w:val="placeholder"/>
        </w:category>
        <w:types>
          <w:type w:val="bbPlcHdr"/>
        </w:types>
        <w:behaviors>
          <w:behavior w:val="content"/>
        </w:behaviors>
        <w:guid w:val="{A1469429-47FB-4BEF-8FEC-DACF78B046AE}"/>
      </w:docPartPr>
      <w:docPartBody>
        <w:p w:rsidR="001056C7" w:rsidRDefault="00AF2CB8">
          <w:pPr>
            <w:pStyle w:val="647238417A654F7EA0D80832CCF10B1F"/>
          </w:pPr>
          <w:r w:rsidRPr="000808C4">
            <w:rPr>
              <w:rStyle w:val="Plassholdertekst"/>
            </w:rPr>
            <w:t>[E-post]</w:t>
          </w:r>
        </w:p>
      </w:docPartBody>
    </w:docPart>
    <w:docPart>
      <w:docPartPr>
        <w:name w:val="15BFD29BAADA4B6594DD8E5CF8415941"/>
        <w:category>
          <w:name w:val="Generelt"/>
          <w:gallery w:val="placeholder"/>
        </w:category>
        <w:types>
          <w:type w:val="bbPlcHdr"/>
        </w:types>
        <w:behaviors>
          <w:behavior w:val="content"/>
        </w:behaviors>
        <w:guid w:val="{0B8527E7-8270-4EB6-8E30-B720731384DD}"/>
      </w:docPartPr>
      <w:docPartBody>
        <w:p w:rsidR="001056C7" w:rsidRDefault="00AF2CB8">
          <w:pPr>
            <w:pStyle w:val="15BFD29BAADA4B6594DD8E5CF8415941"/>
          </w:pPr>
          <w:r w:rsidRPr="000808C4">
            <w:rPr>
              <w:rStyle w:val="Plassholdertekst"/>
            </w:rPr>
            <w:t>[Telefonnummer]</w:t>
          </w:r>
        </w:p>
      </w:docPartBody>
    </w:docPart>
    <w:docPart>
      <w:docPartPr>
        <w:name w:val="1AC0BBC39823498CB630A7501BF3A626"/>
        <w:category>
          <w:name w:val="Generelt"/>
          <w:gallery w:val="placeholder"/>
        </w:category>
        <w:types>
          <w:type w:val="bbPlcHdr"/>
        </w:types>
        <w:behaviors>
          <w:behavior w:val="content"/>
        </w:behaviors>
        <w:guid w:val="{9FB58E92-63D5-4D9A-A937-006B9EABE46E}"/>
      </w:docPartPr>
      <w:docPartBody>
        <w:p w:rsidR="001056C7" w:rsidRDefault="00AF2CB8">
          <w:pPr>
            <w:pStyle w:val="1AC0BBC39823498CB630A7501BF3A626"/>
          </w:pPr>
          <w:r w:rsidRPr="00C2477A">
            <w:rPr>
              <w:rStyle w:val="Plassholdertekst"/>
            </w:rPr>
            <w:t>[Tittel]</w:t>
          </w:r>
        </w:p>
      </w:docPartBody>
    </w:docPart>
    <w:docPart>
      <w:docPartPr>
        <w:name w:val="19F4FD4D661643BF8BC6C4A1BF2A71C0"/>
        <w:category>
          <w:name w:val="Generelt"/>
          <w:gallery w:val="placeholder"/>
        </w:category>
        <w:types>
          <w:type w:val="bbPlcHdr"/>
        </w:types>
        <w:behaviors>
          <w:behavior w:val="content"/>
        </w:behaviors>
        <w:guid w:val="{948DD2A6-9C7D-41AC-99AF-11C6AAEF08B7}"/>
      </w:docPartPr>
      <w:docPartBody>
        <w:p w:rsidR="001056C7" w:rsidRDefault="00AF2CB8">
          <w:pPr>
            <w:pStyle w:val="19F4FD4D661643BF8BC6C4A1BF2A71C0"/>
          </w:pPr>
          <w:r w:rsidRPr="00D61AD6">
            <w:rPr>
              <w:rStyle w:val="Plassholdertekst"/>
            </w:rPr>
            <w:t>[Rapporttittel]</w:t>
          </w:r>
        </w:p>
      </w:docPartBody>
    </w:docPart>
    <w:docPart>
      <w:docPartPr>
        <w:name w:val="B0AADD20D41F411BAE83EA1B06A6A00E"/>
        <w:category>
          <w:name w:val="Generelt"/>
          <w:gallery w:val="placeholder"/>
        </w:category>
        <w:types>
          <w:type w:val="bbPlcHdr"/>
        </w:types>
        <w:behaviors>
          <w:behavior w:val="content"/>
        </w:behaviors>
        <w:guid w:val="{A482E511-B518-47A8-8369-100FEFDA12C9}"/>
      </w:docPartPr>
      <w:docPartBody>
        <w:p w:rsidR="001056C7" w:rsidRDefault="00AF2CB8">
          <w:pPr>
            <w:pStyle w:val="B0AADD20D41F411BAE83EA1B06A6A00E"/>
          </w:pPr>
          <w:r w:rsidRPr="00C2477A">
            <w:rPr>
              <w:rStyle w:val="Plassholdertekst"/>
            </w:rPr>
            <w: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6C7"/>
    <w:rsid w:val="001056C7"/>
    <w:rsid w:val="002122DC"/>
    <w:rsid w:val="002F23EC"/>
    <w:rsid w:val="003C2D10"/>
    <w:rsid w:val="00440B52"/>
    <w:rsid w:val="00552448"/>
    <w:rsid w:val="006A2822"/>
    <w:rsid w:val="006E505D"/>
    <w:rsid w:val="00760DA3"/>
    <w:rsid w:val="007F469B"/>
    <w:rsid w:val="008E1163"/>
    <w:rsid w:val="00AF2CB8"/>
    <w:rsid w:val="00D90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Pr>
      <w:color w:val="808080"/>
    </w:rPr>
  </w:style>
  <w:style w:type="paragraph" w:customStyle="1" w:styleId="A899DDBA1A834A0E97F077375905ADEC">
    <w:name w:val="A899DDBA1A834A0E97F077375905ADEC"/>
  </w:style>
  <w:style w:type="paragraph" w:customStyle="1" w:styleId="7A48390F863A4A63A9496A9D596F0C1A">
    <w:name w:val="7A48390F863A4A63A9496A9D596F0C1A"/>
  </w:style>
  <w:style w:type="paragraph" w:customStyle="1" w:styleId="17038D48259F44FCB4AE0B17E0B7CBB9">
    <w:name w:val="17038D48259F44FCB4AE0B17E0B7CBB9"/>
  </w:style>
  <w:style w:type="paragraph" w:customStyle="1" w:styleId="2A71EAEFEA764346A111ACF22343AC46">
    <w:name w:val="2A71EAEFEA764346A111ACF22343AC46"/>
  </w:style>
  <w:style w:type="paragraph" w:customStyle="1" w:styleId="4519B6C7B2F54EE593CA2F20FEA5A5E6">
    <w:name w:val="4519B6C7B2F54EE593CA2F20FEA5A5E6"/>
  </w:style>
  <w:style w:type="paragraph" w:customStyle="1" w:styleId="B9B59F61CEA143D5855FCEF96DE58C87">
    <w:name w:val="B9B59F61CEA143D5855FCEF96DE58C87"/>
  </w:style>
  <w:style w:type="paragraph" w:customStyle="1" w:styleId="647238417A654F7EA0D80832CCF10B1F">
    <w:name w:val="647238417A654F7EA0D80832CCF10B1F"/>
  </w:style>
  <w:style w:type="paragraph" w:customStyle="1" w:styleId="15BFD29BAADA4B6594DD8E5CF8415941">
    <w:name w:val="15BFD29BAADA4B6594DD8E5CF8415941"/>
  </w:style>
  <w:style w:type="paragraph" w:customStyle="1" w:styleId="1AC0BBC39823498CB630A7501BF3A626">
    <w:name w:val="1AC0BBC39823498CB630A7501BF3A626"/>
  </w:style>
  <w:style w:type="paragraph" w:customStyle="1" w:styleId="19F4FD4D661643BF8BC6C4A1BF2A71C0">
    <w:name w:val="19F4FD4D661643BF8BC6C4A1BF2A71C0"/>
  </w:style>
  <w:style w:type="paragraph" w:customStyle="1" w:styleId="B0AADD20D41F411BAE83EA1B06A6A00E">
    <w:name w:val="B0AADD20D41F411BAE83EA1B06A6A0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slo Economics">
      <a:dk1>
        <a:sysClr val="windowText" lastClr="000000"/>
      </a:dk1>
      <a:lt1>
        <a:sysClr val="window" lastClr="FFFFFF"/>
      </a:lt1>
      <a:dk2>
        <a:srgbClr val="0076BE"/>
      </a:dk2>
      <a:lt2>
        <a:srgbClr val="939598"/>
      </a:lt2>
      <a:accent1>
        <a:srgbClr val="CDD8F0"/>
      </a:accent1>
      <a:accent2>
        <a:srgbClr val="8FACDC"/>
      </a:accent2>
      <a:accent3>
        <a:srgbClr val="D1D2D4"/>
      </a:accent3>
      <a:accent4>
        <a:srgbClr val="B4B5B7"/>
      </a:accent4>
      <a:accent5>
        <a:srgbClr val="0076BE"/>
      </a:accent5>
      <a:accent6>
        <a:srgbClr val="939598"/>
      </a:accent6>
      <a:hlink>
        <a:srgbClr val="CDD8F0"/>
      </a:hlink>
      <a:folHlink>
        <a:srgbClr val="CDD8F0"/>
      </a:folHlink>
    </a:clrScheme>
    <a:fontScheme name="Oslo Economics">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OEC Grønn">
      <a:srgbClr val="49A942"/>
    </a:custClr>
    <a:custClr name="OEC Mørk blå">
      <a:srgbClr val="06038D"/>
    </a:custClr>
    <a:custClr name="OEC Oransje">
      <a:srgbClr val="DC4405"/>
    </a:custClr>
    <a:custClr name="OEC Magenta">
      <a:srgbClr val="FF00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root>
  <tittel>Effektanalyse av elektronisk medisineringsstøtte. Utkast</tittel>
  <undertittel>Gjennomført på vegne av Nasjonalt program for leverandørutvikling</undertittel>
</root>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618350c-2a85-41af-a2fa-8c7b1c690083">
      <Terms xmlns="http://schemas.microsoft.com/office/infopath/2007/PartnerControls"/>
    </lcf76f155ced4ddcb4097134ff3c332f>
    <TaxCatchAll xmlns="749ab8b6-ff35-4a4f-9f18-9cef83ce642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b:Source>
    <b:Tag>Fin14</b:Tag>
    <b:SourceType>Book</b:SourceType>
    <b:Guid>{225355C9-9CB6-4222-B43E-35F0D23FE64C}</b:Guid>
    <b:Author>
      <b:Author>
        <b:Corporate>Finansdepartementet</b:Corporate>
      </b:Author>
    </b:Author>
    <b:Title>Rundskriv R-109/14:Prinsipper og krav ved utarbeidelse av samfunnsøkonomiske analyser mv.</b:Title>
    <b:Year>2014</b:Year>
    <b:RefOrder>10</b:RefOrder>
  </b:Source>
  <b:Source>
    <b:Tag>Ped21</b:Tag>
    <b:SourceType>InternetSite</b:SourceType>
    <b:Guid>{59EAF4C0-B7B5-4260-B188-6DD8CF2CCF5A}</b:Guid>
    <b:Title>Beregn årlige bilkostnader for ny bil</b:Title>
    <b:Year>2021</b:Year>
    <b:Author>
      <b:Author>
        <b:NameList>
          <b:Person>
            <b:Last>Pedersen</b:Last>
            <b:First>Rune</b:First>
          </b:Person>
        </b:NameList>
      </b:Author>
    </b:Author>
    <b:JournalName>Smarte Penger</b:JournalName>
    <b:YearAccessed>2021</b:YearAccessed>
    <b:MonthAccessed>06</b:MonthAccessed>
    <b:DayAccessed>22</b:DayAccessed>
    <b:URL>https://www.smartepenger.no/kalkulatorer/872-bilkostnader</b:URL>
    <b:RefOrder>7</b:RefOrder>
  </b:Source>
  <b:Source>
    <b:Tag>DFØ18</b:Tag>
    <b:SourceType>Report</b:SourceType>
    <b:Guid>{1C54AEC2-CBED-4E76-A0AC-839338C7A356}</b:Guid>
    <b:Title>Veileder i samfunnsøkonomiske analyser</b:Title>
    <b:Year>2018</b:Year>
    <b:City>Oslo</b:City>
    <b:Publisher>Direktoratet for økonomistyring</b:Publisher>
    <b:Author>
      <b:Author>
        <b:Corporate>DFØ</b:Corporate>
      </b:Author>
    </b:Author>
    <b:RefOrder>1</b:RefOrder>
  </b:Source>
  <b:Source>
    <b:Tag>Røh16</b:Tag>
    <b:SourceType>Report</b:SourceType>
    <b:Guid>{EC52A3A1-A0A5-4353-AB38-2FF1649DCEB2}</b:Guid>
    <b:Author>
      <b:Author>
        <b:NameList>
          <b:Person>
            <b:Last>Røhne</b:Last>
            <b:First>Mette</b:First>
          </b:Person>
          <b:Person>
            <b:Last>Ausen</b:Last>
            <b:First>Dag</b:First>
          </b:Person>
          <b:Person>
            <b:Last>Larsen</b:Last>
            <b:First>Inger</b:First>
          </b:Person>
          <b:Person>
            <b:Last>Solberg</b:Last>
            <b:First>Elisabeth</b:First>
          </b:Person>
        </b:NameList>
      </b:Author>
    </b:Author>
    <b:Title>Trygghets- og mestringsteknologier i Bergen </b:Title>
    <b:Year>2016</b:Year>
    <b:Publisher>Sintef</b:Publisher>
    <b:City>Trondheim</b:City>
    <b:RefOrder>6</b:RefOrder>
  </b:Source>
  <b:Source>
    <b:Tag>Int16</b:Tag>
    <b:SourceType>Report</b:SourceType>
    <b:Guid>{FF8CF463-8821-456C-B8CB-9F3A724ACA8B}</b:Guid>
    <b:Author>
      <b:Author>
        <b:Corporate>Intro International</b:Corporate>
      </b:Author>
    </b:Author>
    <b:Title>Velferdsteknologi i sentrum - Innføring i velferdsteknologi i sentrumsbydelene i Oslo</b:Title>
    <b:Year>2016</b:Year>
    <b:Publisher>Bydel  St. Hanshaugen</b:Publisher>
    <b:City>Oslo</b:City>
    <b:RefOrder>13</b:RefOrder>
  </b:Source>
  <b:Source>
    <b:Tag>NHI20</b:Tag>
    <b:SourceType>InternetSite</b:SourceType>
    <b:Guid>{CE3689CD-D440-4017-A2B6-A0435B0236F8}</b:Guid>
    <b:Title>nhi.no</b:Title>
    <b:Year>2020</b:Year>
    <b:Author>
      <b:Author>
        <b:Corporate>NHI</b:Corporate>
      </b:Author>
    </b:Author>
    <b:YearAccessed>2021</b:YearAccessed>
    <b:MonthAccessed>06</b:MonthAccessed>
    <b:DayAccessed>23</b:DayAccessed>
    <b:URL>https://nhi.no/sykdommer/hjernenervesystem/epilepsi/epilepsi-egenbehandling/</b:URL>
    <b:RefOrder>8</b:RefOrder>
  </b:Source>
  <b:Source>
    <b:Tag>Rød19</b:Tag>
    <b:SourceType>Report</b:SourceType>
    <b:Guid>{ADA1EC0F-3819-4456-BD7D-B31136E46C57}</b:Guid>
    <b:Author>
      <b:Author>
        <b:NameList>
          <b:Person>
            <b:Last>Rødseth</b:Last>
            <b:First>Kenneth</b:First>
            <b:Middle>Løvold</b:Middle>
          </b:Person>
          <b:Person>
            <b:Last>Wangsness</b:Last>
            <b:First>Paal</b:First>
            <b:Middle>Brevik</b:Middle>
          </b:Person>
          <b:Person>
            <b:Last>Veisten</b:Last>
            <b:First>Knut</b:First>
          </b:Person>
          <b:Person>
            <b:Last>Høye</b:Last>
          </b:Person>
          <b:Person>
            <b:Last>Alena Katharina</b:Last>
            <b:First>Elvik,Rune</b:First>
          </b:Person>
          <b:Person>
            <b:Last>Klæboe</b:Last>
            <b:First>Ronny</b:First>
          </b:Person>
          <b:Person>
            <b:Last>Thune-Larsen</b:Last>
            <b:First>Harald</b:First>
          </b:Person>
          <b:Person>
            <b:Last>Fridstrøm</b:Last>
            <b:First>Lasse</b:First>
          </b:Person>
          <b:Person>
            <b:Last>Lindstad</b:Last>
            <b:First>Elizabeth</b:First>
          </b:Person>
          <b:Person>
            <b:Last>Rialland</b:Last>
            <b:First>Agathe</b:First>
          </b:Person>
          <b:Person>
            <b:Last>Odolinski</b:Last>
            <b:First>Kristofer</b:First>
          </b:Person>
          <b:Person>
            <b:Last>Nilsson</b:Last>
          </b:Person>
          <b:Person>
            <b:Last>Jan-Eric</b:Last>
          </b:Person>
        </b:NameList>
      </b:Author>
    </b:Author>
    <b:Title>Eksterne kostnader ved transport i Norge – Estimater av marginale skadekostnader for person- og godstransport</b:Title>
    <b:Year>2019</b:Year>
    <b:Publisher>Transportøkonomisk institutt</b:Publisher>
    <b:City>Oslo</b:City>
    <b:RefOrder>9</b:RefOrder>
  </b:Source>
  <b:Source>
    <b:Tag>Bra20</b:Tag>
    <b:SourceType>Report</b:SourceType>
    <b:Guid>{5C3B06E2-F4C6-44CC-8E5A-32D5E1B16D0F}</b:Guid>
    <b:Title>Tiltak for å stimulere til økt innovasjon og utvikling i distriktiskommuner</b:Title>
    <b:Year>2020</b:Year>
    <b:Publisher>Telemarksforskning</b:Publisher>
    <b:City>Bø</b:City>
    <b:Author>
      <b:Author>
        <b:NameList>
          <b:Person>
            <b:Last>Brandtzæg</b:Last>
            <b:First>Bent</b:First>
            <b:Middle>Aslak,</b:Middle>
          </b:Person>
          <b:Person>
            <b:Last>Aastvedt</b:Last>
            <b:First>Ailin</b:First>
          </b:Person>
        </b:NameList>
      </b:Author>
    </b:Author>
    <b:RefOrder>12</b:RefOrder>
  </b:Source>
  <b:Source>
    <b:Tag>Hep21</b:Tag>
    <b:SourceType>InternetSite</b:SourceType>
    <b:Guid>{8F8FB1EF-6FB7-4EE0-995B-376686EB7109}</b:Guid>
    <b:Author>
      <b:Author>
        <b:Corporate>Hepro</b:Corporate>
      </b:Author>
    </b:Author>
    <b:Title>Rana kommune langt fremme med medisineringsstøtte</b:Title>
    <b:Year>2021</b:Year>
    <b:YearAccessed>2021</b:YearAccessed>
    <b:MonthAccessed>06</b:MonthAccessed>
    <b:DayAccessed>24</b:DayAccessed>
    <b:URL>https://www.hepro.no/aktuelt/rana-kommune-langt-fremme-med-medisineringssttte</b:URL>
    <b:RefOrder>11</b:RefOrder>
  </b:Source>
  <b:Source>
    <b:Tag>Alt19</b:Tag>
    <b:SourceType>InternetSite</b:SourceType>
    <b:Guid>{D6487C0E-9DC8-4CCC-B341-3B8664F891CC}</b:Guid>
    <b:Author>
      <b:Author>
        <b:Corporate>Altinn</b:Corporate>
      </b:Author>
    </b:Author>
    <b:Title>Hva koster en arbeidstaker</b:Title>
    <b:Year>2019</b:Year>
    <b:YearAccessed>2021</b:YearAccessed>
    <b:MonthAccessed>3</b:MonthAccessed>
    <b:DayAccessed>19</b:DayAccessed>
    <b:URL>https://www.altinn.no/starte-og-drive/arbeidsforhold/ansettelse/hva-koster-en-arbeidstaker/</b:URL>
    <b:RefOrder>14</b:RefOrder>
  </b:Source>
  <b:Source>
    <b:Tag>Sta211</b:Tag>
    <b:SourceType>InternetSite</b:SourceType>
    <b:Guid>{A5461CFE-6679-4DD3-8440-9EEE045F70AD}</b:Guid>
    <b:Author>
      <b:Author>
        <b:Corporate>Statistisk sentralbyrå</b:Corporate>
      </b:Author>
    </b:Author>
    <b:Title>Kommunefakta Rana kommune</b:Title>
    <b:Year>2021a</b:Year>
    <b:YearAccessed>2021</b:YearAccessed>
    <b:MonthAccessed>06</b:MonthAccessed>
    <b:DayAccessed>25</b:DayAccessed>
    <b:URL>https://www.ssb.no/kommunefakta/rana</b:URL>
    <b:RefOrder>15</b:RefOrder>
  </b:Source>
  <b:Source>
    <b:Tag>Sta212</b:Tag>
    <b:SourceType>InternetSite</b:SourceType>
    <b:Guid>{356516C9-81A8-4988-9C11-FCB0BE392C67}</b:Guid>
    <b:Author>
      <b:Author>
        <b:Corporate>Statistisk sentralbyrå</b:Corporate>
      </b:Author>
    </b:Author>
    <b:Title>Befolkningen</b:Title>
    <b:Year>2021b</b:Year>
    <b:YearAccessed>2021</b:YearAccessed>
    <b:MonthAccessed>06</b:MonthAccessed>
    <b:DayAccessed>25</b:DayAccessed>
    <b:URL>https://www.ssb.no/befolkning/faktaside/befolkningen</b:URL>
    <b:RefOrder>16</b:RefOrder>
  </b:Source>
  <b:Source>
    <b:Tag>Rog63</b:Tag>
    <b:SourceType>Book</b:SourceType>
    <b:Guid>{BDB29B0B-502E-40A8-952D-176B2C05CC1A}</b:Guid>
    <b:Author>
      <b:Author>
        <b:NameList>
          <b:Person>
            <b:Last>Rogers</b:Last>
            <b:First>Everett</b:First>
          </b:Person>
        </b:NameList>
      </b:Author>
    </b:Author>
    <b:Title>Diffusion of Innovations</b:Title>
    <b:Year>1983</b:Year>
    <b:Publisher>The Free Press</b:Publisher>
    <b:City>New York</b:City>
    <b:Edition>3</b:Edition>
    <b:RefOrder>4</b:RefOrder>
  </b:Source>
  <b:Source>
    <b:Tag>Sin16</b:Tag>
    <b:SourceType>InternetSite</b:SourceType>
    <b:Guid>{6B6113B7-0FD1-4B85-BEE8-8F069359B131}</b:Guid>
    <b:Title>On the Diffusion of Innovations: How New Ideas Spread</b:Title>
    <b:Year>2016</b:Year>
    <b:Author>
      <b:Author>
        <b:NameList>
          <b:Person>
            <b:Last>Singer</b:Last>
            <b:First>Leif</b:First>
          </b:Person>
        </b:NameList>
      </b:Author>
    </b:Author>
    <b:YearAccessed>2021</b:YearAccessed>
    <b:MonthAccessed>06</b:MonthAccessed>
    <b:DayAccessed>28</b:DayAccessed>
    <b:URL>https://leif.me/on-the-diffusion-of-innovations-how-new-ideas-spread/</b:URL>
    <b:RefOrder>5</b:RefOrder>
  </b:Source>
  <b:Source>
    <b:Tag>Nor19</b:Tag>
    <b:SourceType>InternetSite</b:SourceType>
    <b:Guid>{5D4641EE-B490-482E-9D8A-CD3700F6C0EE}</b:Guid>
    <b:Author>
      <b:Author>
        <b:NameList>
          <b:Person>
            <b:Last>Nordbakken</b:Last>
            <b:First>Lars</b:First>
            <b:Middle>Peder</b:Middle>
          </b:Person>
        </b:NameList>
      </b:Author>
    </b:Author>
    <b:Title>Hva er innovasjon?</b:Title>
    <b:Year>2019</b:Year>
    <b:YearAccessed>2021</b:YearAccessed>
    <b:MonthAccessed>06</b:MonthAccessed>
    <b:DayAccessed>30</b:DayAccessed>
    <b:URL>https://www.civita.no/politisk-ordbok/hva-er-innovasjon</b:URL>
    <b:RefOrder>2</b:RefOrder>
  </b:Source>
  <b:Source>
    <b:Tag>EUk20</b:Tag>
    <b:SourceType>Report</b:SourceType>
    <b:Guid>{9408D1B9-CC57-4723-AE1E-77B5D525EF9C}</b:Guid>
    <b:Author>
      <b:Author>
        <b:Corporate>EU-kommisjonen</b:Corporate>
      </b:Author>
    </b:Author>
    <b:Title>Guidance on the Public Procurement of Innovation. Consultation document</b:Title>
    <b:Year>2021</b:Year>
    <b:Publisher>EU-kommisjonen</b:Publisher>
    <b:City>Brüssel</b:City>
    <b:RefOrder>3</b:RefOrder>
  </b:Source>
</b:Sources>
</file>

<file path=customXml/item5.xml><?xml version="1.0" encoding="utf-8"?>
<ct:contentTypeSchema xmlns:ct="http://schemas.microsoft.com/office/2006/metadata/contentType" xmlns:ma="http://schemas.microsoft.com/office/2006/metadata/properties/metaAttributes" ct:_="" ma:_="" ma:contentTypeName="Dokument" ma:contentTypeID="0x010100CDBBD73E6FDFAC45ADCFAEA1EBDD8F2B" ma:contentTypeVersion="18" ma:contentTypeDescription="Opprett et nytt dokument." ma:contentTypeScope="" ma:versionID="27f20549ffeba843bdf2cc17580ff50b">
  <xsd:schema xmlns:xsd="http://www.w3.org/2001/XMLSchema" xmlns:xs="http://www.w3.org/2001/XMLSchema" xmlns:p="http://schemas.microsoft.com/office/2006/metadata/properties" xmlns:ns2="bd3b2477-909e-4f43-8683-a5760b10f11c" xmlns:ns3="f618350c-2a85-41af-a2fa-8c7b1c690083" xmlns:ns4="749ab8b6-ff35-4a4f-9f18-9cef83ce6420" targetNamespace="http://schemas.microsoft.com/office/2006/metadata/properties" ma:root="true" ma:fieldsID="00159a74d7efc4da1c3ff6baf30716fc" ns2:_="" ns3:_="" ns4:_="">
    <xsd:import namespace="bd3b2477-909e-4f43-8683-a5760b10f11c"/>
    <xsd:import namespace="f618350c-2a85-41af-a2fa-8c7b1c690083"/>
    <xsd:import namespace="749ab8b6-ff35-4a4f-9f18-9cef83ce6420"/>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3b2477-909e-4f43-8683-a5760b10f11c"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description="" ma:internalName="SharedWithDetails" ma:readOnly="true">
      <xsd:simpleType>
        <xsd:restriction base="dms:Note">
          <xsd:maxLength value="255"/>
        </xsd:restriction>
      </xsd:simpleType>
    </xsd:element>
    <xsd:element name="LastSharedByUser" ma:index="10" nillable="true" ma:displayName="Sist delt etter bruker" ma:description="" ma:internalName="LastSharedByUser" ma:readOnly="true">
      <xsd:simpleType>
        <xsd:restriction base="dms:Note">
          <xsd:maxLength value="255"/>
        </xsd:restriction>
      </xsd:simpleType>
    </xsd:element>
    <xsd:element name="LastSharedByTime" ma:index="11" nillable="true" ma:displayName="Sist delt etter klokkeslett"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618350c-2a85-41af-a2fa-8c7b1c690083"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Bildemerkelapper" ma:readOnly="false" ma:fieldId="{5cf76f15-5ced-4ddc-b409-7134ff3c332f}" ma:taxonomyMulti="true" ma:sspId="9119b49b-2cc3-444e-b755-8692f4554da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9ab8b6-ff35-4a4f-9f18-9cef83ce6420"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db05bca4-4173-426e-b117-658e4f3c89d2}" ma:internalName="TaxCatchAll" ma:showField="CatchAllData" ma:web="bd3b2477-909e-4f43-8683-a5760b10f1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9119b49b-2cc3-444e-b755-8692f4554da6" ContentTypeId="0x0101" PreviousValue="false"/>
</file>

<file path=customXml/itemProps1.xml><?xml version="1.0" encoding="utf-8"?>
<ds:datastoreItem xmlns:ds="http://schemas.openxmlformats.org/officeDocument/2006/customXml" ds:itemID="{97D0A48E-DE06-42F6-802A-07EF49B77F32}">
  <ds:schemaRefs/>
</ds:datastoreItem>
</file>

<file path=customXml/itemProps2.xml><?xml version="1.0" encoding="utf-8"?>
<ds:datastoreItem xmlns:ds="http://schemas.openxmlformats.org/officeDocument/2006/customXml" ds:itemID="{72A96A3B-1899-47A7-AEF9-63391661DC4A}">
  <ds:schemaRefs>
    <ds:schemaRef ds:uri="http://schemas.microsoft.com/office/2006/metadata/properties"/>
    <ds:schemaRef ds:uri="http://schemas.microsoft.com/office/infopath/2007/PartnerControls"/>
    <ds:schemaRef ds:uri="f618350c-2a85-41af-a2fa-8c7b1c690083"/>
    <ds:schemaRef ds:uri="749ab8b6-ff35-4a4f-9f18-9cef83ce6420"/>
  </ds:schemaRefs>
</ds:datastoreItem>
</file>

<file path=customXml/itemProps3.xml><?xml version="1.0" encoding="utf-8"?>
<ds:datastoreItem xmlns:ds="http://schemas.openxmlformats.org/officeDocument/2006/customXml" ds:itemID="{0A7284CE-4D97-4C4A-8BC8-95BDA015C2D2}">
  <ds:schemaRefs>
    <ds:schemaRef ds:uri="http://schemas.microsoft.com/sharepoint/v3/contenttype/forms"/>
  </ds:schemaRefs>
</ds:datastoreItem>
</file>

<file path=customXml/itemProps4.xml><?xml version="1.0" encoding="utf-8"?>
<ds:datastoreItem xmlns:ds="http://schemas.openxmlformats.org/officeDocument/2006/customXml" ds:itemID="{024335A5-0544-472D-8CE2-EBCE52A2432E}">
  <ds:schemaRefs>
    <ds:schemaRef ds:uri="http://schemas.openxmlformats.org/officeDocument/2006/bibliography"/>
  </ds:schemaRefs>
</ds:datastoreItem>
</file>

<file path=customXml/itemProps5.xml><?xml version="1.0" encoding="utf-8"?>
<ds:datastoreItem xmlns:ds="http://schemas.openxmlformats.org/officeDocument/2006/customXml" ds:itemID="{390B25F1-E7B6-4612-B067-BA7E531D82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3b2477-909e-4f43-8683-a5760b10f11c"/>
    <ds:schemaRef ds:uri="f618350c-2a85-41af-a2fa-8c7b1c690083"/>
    <ds:schemaRef ds:uri="749ab8b6-ff35-4a4f-9f18-9cef83ce64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A1F315F-3B0E-47A6-B3EE-BA937ADDEDB4}">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OE Rapportmal 2 spalter</Template>
  <TotalTime>0</TotalTime>
  <Pages>30</Pages>
  <Words>14160</Words>
  <Characters>75050</Characters>
  <Application>Microsoft Office Word</Application>
  <DocSecurity>0</DocSecurity>
  <PresentationFormat/>
  <Lines>625</Lines>
  <Paragraphs>178</Paragraphs>
  <ScaleCrop>false</ScaleCrop>
  <HeadingPairs>
    <vt:vector size="2" baseType="variant">
      <vt:variant>
        <vt:lpstr>Tittel</vt:lpstr>
      </vt:variant>
      <vt:variant>
        <vt:i4>1</vt:i4>
      </vt:variant>
    </vt:vector>
  </HeadingPairs>
  <TitlesOfParts>
    <vt:vector size="1" baseType="lpstr">
      <vt:lpstr/>
    </vt:vector>
  </TitlesOfParts>
  <Company>Oslo Economics</Company>
  <LinksUpToDate>false</LinksUpToDate>
  <CharactersWithSpaces>89032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tgarm</dc:creator>
  <cp:keywords/>
  <dc:description>Template by addpoint.no</dc:description>
  <cp:lastModifiedBy>Riche Vestby</cp:lastModifiedBy>
  <cp:revision>2</cp:revision>
  <dcterms:created xsi:type="dcterms:W3CDTF">2022-06-23T12:40:00Z</dcterms:created>
  <dcterms:modified xsi:type="dcterms:W3CDTF">2022-06-23T12:40:00Z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by">
    <vt:lpwstr>addpoint.no</vt:lpwstr>
  </property>
  <property fmtid="{D5CDD505-2E9C-101B-9397-08002B2CF9AE}" pid="3" name="ContentTypeId">
    <vt:lpwstr>0x010100CDBBD73E6FDFAC45ADCFAEA1EBDD8F2B</vt:lpwstr>
  </property>
  <property fmtid="{D5CDD505-2E9C-101B-9397-08002B2CF9AE}" pid="4" name="AuthorIds_UIVersion_9216">
    <vt:lpwstr>297</vt:lpwstr>
  </property>
  <property fmtid="{D5CDD505-2E9C-101B-9397-08002B2CF9AE}" pid="5" name="AuthorIds_UIVersion_11776">
    <vt:lpwstr>297</vt:lpwstr>
  </property>
</Properties>
</file>